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C5E7C">
        <w:rPr>
          <w:u w:val="single"/>
        </w:rPr>
        <w:t>Child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5E7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C5E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C5E7C">
              <w:t>Unit 5- The Child from 4-6 Years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36EE1">
              <w:t>30</w:t>
            </w:r>
            <w:r w:rsidR="002D006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9D559B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C5E7C">
              <w:t xml:space="preserve">What are the </w:t>
            </w:r>
            <w:r w:rsidR="009D559B">
              <w:t xml:space="preserve">physical, intellectual, social and emotional </w:t>
            </w:r>
            <w:r w:rsidR="001C5E7C">
              <w:t>characteristics of a child aged 4-6</w:t>
            </w:r>
            <w:r w:rsidR="009D559B">
              <w:t>?</w:t>
            </w:r>
            <w:r w:rsidR="001C5E7C">
              <w:t xml:space="preserve">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9C1E5F" w:rsidTr="0080537B">
        <w:tc>
          <w:tcPr>
            <w:tcW w:w="2785" w:type="dxa"/>
            <w:vAlign w:val="center"/>
          </w:tcPr>
          <w:p w:rsidR="009C1E5F" w:rsidRDefault="009C1E5F" w:rsidP="009C1E5F">
            <w:pPr>
              <w:jc w:val="center"/>
            </w:pPr>
            <w:r>
              <w:t>Physical Development</w:t>
            </w:r>
          </w:p>
          <w:p w:rsidR="009C1E5F" w:rsidRDefault="009C1E5F" w:rsidP="009C1E5F">
            <w:pPr>
              <w:jc w:val="center"/>
            </w:pPr>
          </w:p>
          <w:p w:rsidR="009C1E5F" w:rsidRDefault="009C1E5F" w:rsidP="009C1E5F">
            <w:pPr>
              <w:jc w:val="center"/>
            </w:pPr>
            <w:r>
              <w:t>EQ: How does a child’s body shape and posture change from 4-6 and how can it affect their motor skills?</w:t>
            </w:r>
          </w:p>
          <w:p w:rsidR="009C1E5F" w:rsidRPr="00DE5063" w:rsidRDefault="009C1E5F" w:rsidP="009C1E5F">
            <w:pPr>
              <w:jc w:val="center"/>
            </w:pPr>
          </w:p>
        </w:tc>
        <w:tc>
          <w:tcPr>
            <w:tcW w:w="1890" w:type="dxa"/>
            <w:vAlign w:val="center"/>
          </w:tcPr>
          <w:p w:rsidR="009C1E5F" w:rsidRPr="00A73EB8" w:rsidRDefault="009C1E5F" w:rsidP="009C1E5F">
            <w:pPr>
              <w:jc w:val="center"/>
            </w:pPr>
            <w:r>
              <w:t>9.4.12A, 9.4.12B, 9.4.12C, 9.4.12D, 9.4.12E</w:t>
            </w:r>
          </w:p>
        </w:tc>
        <w:tc>
          <w:tcPr>
            <w:tcW w:w="3420" w:type="dxa"/>
            <w:vAlign w:val="center"/>
          </w:tcPr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preschool children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large motor skills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motor skills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dexterity</w:t>
            </w:r>
          </w:p>
          <w:p w:rsidR="009C1E5F" w:rsidRPr="00A73EB8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ambidextrous</w:t>
            </w:r>
          </w:p>
        </w:tc>
        <w:tc>
          <w:tcPr>
            <w:tcW w:w="3420" w:type="dxa"/>
            <w:vAlign w:val="center"/>
          </w:tcPr>
          <w:p w:rsidR="009C1E5F" w:rsidRPr="002F1426" w:rsidRDefault="009C1E5F" w:rsidP="009C1E5F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9C1E5F" w:rsidRPr="00DB305D" w:rsidRDefault="009C1E5F" w:rsidP="009C1E5F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and written evaluations.</w:t>
            </w:r>
          </w:p>
        </w:tc>
      </w:tr>
      <w:tr w:rsidR="009C1E5F" w:rsidTr="0080537B">
        <w:tc>
          <w:tcPr>
            <w:tcW w:w="2785" w:type="dxa"/>
            <w:vAlign w:val="center"/>
          </w:tcPr>
          <w:p w:rsidR="009C1E5F" w:rsidRDefault="009C1E5F" w:rsidP="009C1E5F">
            <w:pPr>
              <w:jc w:val="center"/>
            </w:pPr>
            <w:r>
              <w:t>Emotional/Social Development</w:t>
            </w:r>
          </w:p>
          <w:p w:rsidR="009C1E5F" w:rsidRDefault="009C1E5F" w:rsidP="009C1E5F">
            <w:pPr>
              <w:jc w:val="center"/>
            </w:pPr>
          </w:p>
          <w:p w:rsidR="009C1E5F" w:rsidRDefault="009C1E5F" w:rsidP="009C1E5F">
            <w:pPr>
              <w:jc w:val="center"/>
            </w:pPr>
            <w:r>
              <w:t>EQ: How do children develop social and emotionally between 4 and 6?</w:t>
            </w:r>
          </w:p>
          <w:p w:rsidR="009C1E5F" w:rsidRPr="00DE5063" w:rsidRDefault="009C1E5F" w:rsidP="009C1E5F">
            <w:pPr>
              <w:jc w:val="center"/>
            </w:pPr>
            <w:r>
              <w:t>What social skills should children develop before entering school?</w:t>
            </w:r>
          </w:p>
        </w:tc>
        <w:tc>
          <w:tcPr>
            <w:tcW w:w="1890" w:type="dxa"/>
            <w:vAlign w:val="center"/>
          </w:tcPr>
          <w:p w:rsidR="009C1E5F" w:rsidRPr="00A73EB8" w:rsidRDefault="009C1E5F" w:rsidP="009C1E5F">
            <w:pPr>
              <w:jc w:val="center"/>
            </w:pPr>
            <w:r>
              <w:t>9.4.12A, 9.4.12B, 9.4.12C, 9.4.12D, 9.4.12E</w:t>
            </w:r>
          </w:p>
        </w:tc>
        <w:tc>
          <w:tcPr>
            <w:tcW w:w="3420" w:type="dxa"/>
            <w:vAlign w:val="center"/>
          </w:tcPr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aggressive behavior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outdoor safety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sibling rivalry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impulsive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tension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turmoil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peers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imagination</w:t>
            </w:r>
          </w:p>
          <w:p w:rsidR="009C1E5F" w:rsidRPr="00A73EB8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 resolution</w:t>
            </w:r>
          </w:p>
        </w:tc>
        <w:tc>
          <w:tcPr>
            <w:tcW w:w="3420" w:type="dxa"/>
            <w:vAlign w:val="center"/>
          </w:tcPr>
          <w:p w:rsidR="009C1E5F" w:rsidRPr="002F1426" w:rsidRDefault="009C1E5F" w:rsidP="009C1E5F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9C1E5F" w:rsidRPr="00DB305D" w:rsidRDefault="009C1E5F" w:rsidP="009C1E5F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and written evaluations.</w:t>
            </w:r>
          </w:p>
        </w:tc>
      </w:tr>
      <w:tr w:rsidR="009C1E5F" w:rsidTr="0080537B">
        <w:tc>
          <w:tcPr>
            <w:tcW w:w="2785" w:type="dxa"/>
            <w:vAlign w:val="center"/>
          </w:tcPr>
          <w:p w:rsidR="009C1E5F" w:rsidRDefault="009C1E5F" w:rsidP="009C1E5F">
            <w:pPr>
              <w:jc w:val="center"/>
            </w:pPr>
            <w:r>
              <w:t>Intellectual Development</w:t>
            </w:r>
          </w:p>
          <w:p w:rsidR="009C1E5F" w:rsidRDefault="009C1E5F" w:rsidP="009C1E5F">
            <w:pPr>
              <w:jc w:val="center"/>
            </w:pPr>
          </w:p>
          <w:p w:rsidR="009C1E5F" w:rsidRDefault="009C1E5F" w:rsidP="009C1E5F">
            <w:pPr>
              <w:jc w:val="center"/>
            </w:pPr>
            <w:r>
              <w:t>EQ: What is the significance in understanding the different styles of learning?</w:t>
            </w:r>
          </w:p>
          <w:p w:rsidR="009C1E5F" w:rsidRDefault="009C1E5F" w:rsidP="009C1E5F">
            <w:pPr>
              <w:jc w:val="center"/>
            </w:pPr>
            <w:r>
              <w:t xml:space="preserve">What does research conclude about intellectual development? </w:t>
            </w:r>
          </w:p>
          <w:p w:rsidR="009C1E5F" w:rsidRPr="00DE5063" w:rsidRDefault="009C1E5F" w:rsidP="009C1E5F">
            <w:pPr>
              <w:jc w:val="center"/>
            </w:pPr>
            <w:r>
              <w:t xml:space="preserve">  </w:t>
            </w:r>
          </w:p>
        </w:tc>
        <w:tc>
          <w:tcPr>
            <w:tcW w:w="1890" w:type="dxa"/>
            <w:vAlign w:val="center"/>
          </w:tcPr>
          <w:p w:rsidR="009C1E5F" w:rsidRPr="00A73EB8" w:rsidRDefault="009C1E5F" w:rsidP="009C1E5F">
            <w:pPr>
              <w:jc w:val="center"/>
            </w:pPr>
            <w:r>
              <w:t>9.4.12A, 9.4.12B, 9.4.12C, 9.4.12D, 9.4.12E</w:t>
            </w:r>
          </w:p>
        </w:tc>
        <w:tc>
          <w:tcPr>
            <w:tcW w:w="3420" w:type="dxa"/>
            <w:vAlign w:val="center"/>
          </w:tcPr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stress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 confidence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IQ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intelligence</w:t>
            </w:r>
          </w:p>
          <w:p w:rsidR="009C1E5F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bilingual</w:t>
            </w:r>
          </w:p>
          <w:p w:rsidR="009C1E5F" w:rsidRPr="00A73EB8" w:rsidRDefault="009C1E5F" w:rsidP="009C1E5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</w:t>
            </w:r>
          </w:p>
        </w:tc>
        <w:tc>
          <w:tcPr>
            <w:tcW w:w="3420" w:type="dxa"/>
            <w:vAlign w:val="center"/>
          </w:tcPr>
          <w:p w:rsidR="009C1E5F" w:rsidRPr="002F1426" w:rsidRDefault="009C1E5F" w:rsidP="009C1E5F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9C1E5F" w:rsidRPr="00DB305D" w:rsidRDefault="009C1E5F" w:rsidP="009C1E5F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and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691B"/>
    <w:rsid w:val="001951E8"/>
    <w:rsid w:val="001C5E7C"/>
    <w:rsid w:val="001E1FF2"/>
    <w:rsid w:val="00243906"/>
    <w:rsid w:val="002717B6"/>
    <w:rsid w:val="002D0065"/>
    <w:rsid w:val="002F1426"/>
    <w:rsid w:val="002F1966"/>
    <w:rsid w:val="00336EE1"/>
    <w:rsid w:val="005E38FC"/>
    <w:rsid w:val="00611B54"/>
    <w:rsid w:val="007A147C"/>
    <w:rsid w:val="007F0C34"/>
    <w:rsid w:val="0080537B"/>
    <w:rsid w:val="008902B0"/>
    <w:rsid w:val="008D7FE2"/>
    <w:rsid w:val="009A0FC1"/>
    <w:rsid w:val="009C1E5F"/>
    <w:rsid w:val="009D559B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DE18-8BFF-4F68-8C49-AAF53348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2017-01-31T16:44:00Z</dcterms:created>
  <dcterms:modified xsi:type="dcterms:W3CDTF">2017-09-22T17:06:00Z</dcterms:modified>
</cp:coreProperties>
</file>