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51486B">
        <w:rPr>
          <w:u w:val="single"/>
        </w:rPr>
        <w:t>Child Development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51486B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51486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51486B">
              <w:t>Unit 3- Baby’s First Year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C93889">
              <w:t>46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A73EB8" w:rsidRPr="00B477DC" w:rsidRDefault="002F1426" w:rsidP="00B477DC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51486B">
              <w:t>How do babies develop physically, intellectually, socially, and emotionally during the first year of life?</w:t>
            </w:r>
          </w:p>
          <w:p w:rsidR="00B477DC" w:rsidRDefault="00B477DC" w:rsidP="00B477DC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Default="0051486B" w:rsidP="00A5565A">
            <w:pPr>
              <w:jc w:val="center"/>
            </w:pPr>
            <w:r>
              <w:t>Physical Development</w:t>
            </w:r>
          </w:p>
          <w:p w:rsidR="009F7A8A" w:rsidRDefault="009F7A8A" w:rsidP="00A5565A">
            <w:pPr>
              <w:jc w:val="center"/>
            </w:pPr>
          </w:p>
          <w:p w:rsidR="009F7A8A" w:rsidRDefault="00363AE7" w:rsidP="00A5565A">
            <w:pPr>
              <w:jc w:val="center"/>
            </w:pPr>
            <w:r>
              <w:t>EQ: What influences an</w:t>
            </w:r>
            <w:r w:rsidR="009F7A8A">
              <w:t xml:space="preserve"> </w:t>
            </w:r>
            <w:r>
              <w:t>infant’s</w:t>
            </w:r>
            <w:r w:rsidR="009F7A8A">
              <w:t xml:space="preserve"> growth and development?</w:t>
            </w:r>
          </w:p>
          <w:p w:rsidR="009F7A8A" w:rsidRDefault="009F7A8A" w:rsidP="00A5565A">
            <w:pPr>
              <w:jc w:val="center"/>
            </w:pPr>
            <w:r>
              <w:t>How can we meet a baby’s nutritional needs?</w:t>
            </w:r>
          </w:p>
          <w:p w:rsidR="009F7A8A" w:rsidRDefault="009F7A8A" w:rsidP="00A5565A">
            <w:pPr>
              <w:jc w:val="center"/>
            </w:pPr>
            <w:r>
              <w:t>Why are check-ups and immunizations important?</w:t>
            </w:r>
          </w:p>
          <w:p w:rsidR="009F7A8A" w:rsidRPr="00DE5063" w:rsidRDefault="009F7A8A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A73EB8" w:rsidRPr="00A73EB8" w:rsidRDefault="0051486B" w:rsidP="00A5565A">
            <w:pPr>
              <w:jc w:val="center"/>
            </w:pPr>
            <w:r>
              <w:t>11.4.12A, 11.4.12B, 11.4.12C, 11.4.12E</w:t>
            </w:r>
          </w:p>
        </w:tc>
        <w:tc>
          <w:tcPr>
            <w:tcW w:w="3420" w:type="dxa"/>
            <w:vAlign w:val="center"/>
          </w:tcPr>
          <w:p w:rsidR="00A73EB8" w:rsidRDefault="0051486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gross motor skills</w:t>
            </w:r>
          </w:p>
          <w:p w:rsidR="0051486B" w:rsidRDefault="0051486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growth and development</w:t>
            </w:r>
          </w:p>
          <w:p w:rsidR="0051486B" w:rsidRDefault="0051486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reflex</w:t>
            </w:r>
          </w:p>
          <w:p w:rsidR="0051486B" w:rsidRDefault="0051486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SIDS</w:t>
            </w:r>
          </w:p>
          <w:p w:rsidR="0051486B" w:rsidRDefault="0051486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fine motor skills</w:t>
            </w:r>
          </w:p>
          <w:p w:rsidR="0051486B" w:rsidRDefault="0051486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hand-eye coordination</w:t>
            </w:r>
          </w:p>
          <w:p w:rsidR="0051486B" w:rsidRPr="00A73EB8" w:rsidRDefault="0051486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depth perception</w:t>
            </w:r>
          </w:p>
        </w:tc>
        <w:tc>
          <w:tcPr>
            <w:tcW w:w="3420" w:type="dxa"/>
            <w:vAlign w:val="center"/>
          </w:tcPr>
          <w:p w:rsidR="00A73EB8" w:rsidRPr="002F1426" w:rsidRDefault="009F7A8A" w:rsidP="00A5565A">
            <w:pPr>
              <w:jc w:val="center"/>
              <w:rPr>
                <w:b/>
              </w:rPr>
            </w:pPr>
            <w:r>
              <w:t>Any one or combination of textbook readings, teacher-made materials, class discussions, projects, web research, and observations.</w:t>
            </w:r>
          </w:p>
        </w:tc>
        <w:tc>
          <w:tcPr>
            <w:tcW w:w="2880" w:type="dxa"/>
            <w:vAlign w:val="center"/>
          </w:tcPr>
          <w:p w:rsidR="00A73EB8" w:rsidRPr="00DB305D" w:rsidRDefault="009F7A8A" w:rsidP="00A5565A">
            <w:pPr>
              <w:spacing w:after="120"/>
              <w:jc w:val="center"/>
              <w:rPr>
                <w:sz w:val="18"/>
              </w:rPr>
            </w:pPr>
            <w:r>
              <w:t>Any one or combination of p</w:t>
            </w:r>
            <w:r w:rsidR="00363AE7">
              <w:t>rojects, personal reflections, and</w:t>
            </w:r>
            <w:r>
              <w:t xml:space="preserve"> written evaluations.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51486B" w:rsidP="00A5565A">
            <w:pPr>
              <w:jc w:val="center"/>
            </w:pPr>
            <w:r>
              <w:t>Social/Emotional Development</w:t>
            </w:r>
          </w:p>
          <w:p w:rsidR="009F7A8A" w:rsidRDefault="009F7A8A" w:rsidP="00A5565A">
            <w:pPr>
              <w:jc w:val="center"/>
            </w:pPr>
          </w:p>
          <w:p w:rsidR="009F7A8A" w:rsidRDefault="009F7A8A" w:rsidP="00A5565A">
            <w:pPr>
              <w:jc w:val="center"/>
            </w:pPr>
            <w:r>
              <w:t>EQ: What are the basic emotions a baby experiences?</w:t>
            </w:r>
          </w:p>
          <w:p w:rsidR="009F7A8A" w:rsidRDefault="009F7A8A" w:rsidP="00A5565A">
            <w:pPr>
              <w:jc w:val="center"/>
            </w:pPr>
            <w:r>
              <w:t>Why is it important for a ba</w:t>
            </w:r>
            <w:r w:rsidR="00363AE7">
              <w:t>b</w:t>
            </w:r>
            <w:r>
              <w:t>y to bond with a caregiver?</w:t>
            </w:r>
          </w:p>
          <w:p w:rsidR="009F7A8A" w:rsidRPr="00DE5063" w:rsidRDefault="009F7A8A" w:rsidP="00A5565A">
            <w:pPr>
              <w:jc w:val="center"/>
            </w:pPr>
            <w:r>
              <w:t>How does a baby develop socially?</w:t>
            </w:r>
          </w:p>
        </w:tc>
        <w:tc>
          <w:tcPr>
            <w:tcW w:w="1890" w:type="dxa"/>
            <w:vAlign w:val="center"/>
          </w:tcPr>
          <w:p w:rsidR="0080537B" w:rsidRPr="00A73EB8" w:rsidRDefault="0051486B" w:rsidP="00A5565A">
            <w:pPr>
              <w:jc w:val="center"/>
            </w:pPr>
            <w:r>
              <w:t>11.4.12A, 11.4.12B, 11.4.12C, 11.4.12E</w:t>
            </w:r>
          </w:p>
        </w:tc>
        <w:tc>
          <w:tcPr>
            <w:tcW w:w="3420" w:type="dxa"/>
            <w:vAlign w:val="center"/>
          </w:tcPr>
          <w:p w:rsidR="0080537B" w:rsidRDefault="0051486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stimulating environment</w:t>
            </w:r>
          </w:p>
          <w:p w:rsidR="0051486B" w:rsidRDefault="0051486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emotional development</w:t>
            </w:r>
          </w:p>
          <w:p w:rsidR="0051486B" w:rsidRDefault="0051486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reflux</w:t>
            </w:r>
          </w:p>
          <w:p w:rsidR="0051486B" w:rsidRDefault="0051486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play</w:t>
            </w:r>
          </w:p>
          <w:p w:rsidR="0051486B" w:rsidRDefault="0051486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colic</w:t>
            </w:r>
          </w:p>
          <w:p w:rsidR="0051486B" w:rsidRDefault="0051486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crying</w:t>
            </w:r>
          </w:p>
          <w:p w:rsidR="0051486B" w:rsidRDefault="0051486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attachment</w:t>
            </w:r>
          </w:p>
          <w:p w:rsidR="0051486B" w:rsidRPr="00A73EB8" w:rsidRDefault="0051486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failure to survive</w:t>
            </w:r>
          </w:p>
        </w:tc>
        <w:tc>
          <w:tcPr>
            <w:tcW w:w="3420" w:type="dxa"/>
            <w:vAlign w:val="center"/>
          </w:tcPr>
          <w:p w:rsidR="0080537B" w:rsidRPr="002F1426" w:rsidRDefault="009F7A8A" w:rsidP="00A5565A">
            <w:pPr>
              <w:jc w:val="center"/>
              <w:rPr>
                <w:b/>
              </w:rPr>
            </w:pPr>
            <w:r>
              <w:t>Any one or combination of textbook readings, teacher-made materials, class discussions, projects, web research, and observations.</w:t>
            </w:r>
          </w:p>
        </w:tc>
        <w:tc>
          <w:tcPr>
            <w:tcW w:w="2880" w:type="dxa"/>
            <w:vAlign w:val="center"/>
          </w:tcPr>
          <w:p w:rsidR="0080537B" w:rsidRPr="00DB305D" w:rsidRDefault="009F7A8A" w:rsidP="00A5565A">
            <w:pPr>
              <w:spacing w:after="120"/>
              <w:jc w:val="center"/>
              <w:rPr>
                <w:sz w:val="18"/>
              </w:rPr>
            </w:pPr>
            <w:r>
              <w:t>Any one or combination of p</w:t>
            </w:r>
            <w:r w:rsidR="00363AE7">
              <w:t xml:space="preserve">rojects, personal reflections, and </w:t>
            </w:r>
            <w:r>
              <w:t>written evaluations.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Default="0051486B" w:rsidP="00A5565A">
            <w:pPr>
              <w:jc w:val="center"/>
            </w:pPr>
            <w:r>
              <w:t>Intellectual Development</w:t>
            </w:r>
          </w:p>
          <w:p w:rsidR="009F7A8A" w:rsidRDefault="009F7A8A" w:rsidP="00A5565A">
            <w:pPr>
              <w:jc w:val="center"/>
            </w:pPr>
          </w:p>
          <w:p w:rsidR="009F7A8A" w:rsidRDefault="009F7A8A" w:rsidP="00A5565A">
            <w:pPr>
              <w:jc w:val="center"/>
            </w:pPr>
            <w:r>
              <w:t>EQ: How does a baby’s experiences increase brain function?</w:t>
            </w:r>
          </w:p>
          <w:p w:rsidR="009F7A8A" w:rsidRDefault="009F7A8A" w:rsidP="00A5565A">
            <w:pPr>
              <w:jc w:val="center"/>
            </w:pPr>
            <w:r>
              <w:lastRenderedPageBreak/>
              <w:t>How can learning be encouraged and recognized?</w:t>
            </w:r>
          </w:p>
          <w:p w:rsidR="009F7A8A" w:rsidRDefault="009F7A8A" w:rsidP="00A5565A">
            <w:pPr>
              <w:jc w:val="center"/>
            </w:pPr>
          </w:p>
          <w:p w:rsidR="009F7A8A" w:rsidRPr="00DE5063" w:rsidRDefault="009F7A8A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80537B" w:rsidRPr="00A73EB8" w:rsidRDefault="0051486B" w:rsidP="00A5565A">
            <w:pPr>
              <w:jc w:val="center"/>
            </w:pPr>
            <w:r>
              <w:lastRenderedPageBreak/>
              <w:t>11.4.12A, 11.4.12B, 11.4.12C, 11.4.12E</w:t>
            </w:r>
          </w:p>
        </w:tc>
        <w:tc>
          <w:tcPr>
            <w:tcW w:w="3420" w:type="dxa"/>
            <w:vAlign w:val="center"/>
          </w:tcPr>
          <w:p w:rsidR="0080537B" w:rsidRDefault="0051486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neuron</w:t>
            </w:r>
          </w:p>
          <w:p w:rsidR="0051486B" w:rsidRDefault="0051486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axon</w:t>
            </w:r>
          </w:p>
          <w:p w:rsidR="0051486B" w:rsidRDefault="0051486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dendrites</w:t>
            </w:r>
          </w:p>
          <w:p w:rsidR="0051486B" w:rsidRDefault="0051486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cortex</w:t>
            </w:r>
          </w:p>
          <w:p w:rsidR="0051486B" w:rsidRDefault="0051486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myelin</w:t>
            </w:r>
          </w:p>
          <w:p w:rsidR="0051486B" w:rsidRPr="00A73EB8" w:rsidRDefault="0051486B" w:rsidP="007A147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synapse</w:t>
            </w:r>
          </w:p>
        </w:tc>
        <w:tc>
          <w:tcPr>
            <w:tcW w:w="3420" w:type="dxa"/>
            <w:vAlign w:val="center"/>
          </w:tcPr>
          <w:p w:rsidR="0080537B" w:rsidRPr="002F1426" w:rsidRDefault="009F7A8A" w:rsidP="00A5565A">
            <w:pPr>
              <w:jc w:val="center"/>
              <w:rPr>
                <w:b/>
              </w:rPr>
            </w:pPr>
            <w:r>
              <w:t>Any one or combination of textbook readings, teacher-made materials, class discussions, projects, web research, and observations.</w:t>
            </w:r>
          </w:p>
        </w:tc>
        <w:tc>
          <w:tcPr>
            <w:tcW w:w="2880" w:type="dxa"/>
            <w:vAlign w:val="center"/>
          </w:tcPr>
          <w:p w:rsidR="0080537B" w:rsidRPr="00DB305D" w:rsidRDefault="009F7A8A" w:rsidP="00A5565A">
            <w:pPr>
              <w:spacing w:after="120"/>
              <w:jc w:val="center"/>
              <w:rPr>
                <w:sz w:val="18"/>
              </w:rPr>
            </w:pPr>
            <w:r>
              <w:t>Any one or combination of project</w:t>
            </w:r>
            <w:r w:rsidR="00363AE7">
              <w:t>s, personal reflections, and</w:t>
            </w:r>
            <w:r>
              <w:t xml:space="preserve"> written evaluations.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A0FC1">
      <w:bookmarkStart w:id="0" w:name="_GoBack"/>
      <w:bookmarkEnd w:id="0"/>
    </w:p>
    <w:sectPr w:rsidR="002717B6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63AE7"/>
    <w:rsid w:val="0051486B"/>
    <w:rsid w:val="005E38FC"/>
    <w:rsid w:val="00611B54"/>
    <w:rsid w:val="007A147C"/>
    <w:rsid w:val="007F0C34"/>
    <w:rsid w:val="0080537B"/>
    <w:rsid w:val="008902B0"/>
    <w:rsid w:val="009A0FC1"/>
    <w:rsid w:val="009F7A8A"/>
    <w:rsid w:val="00A73EB8"/>
    <w:rsid w:val="00AC2828"/>
    <w:rsid w:val="00B477DC"/>
    <w:rsid w:val="00B963EA"/>
    <w:rsid w:val="00C93889"/>
    <w:rsid w:val="00C94F98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0AADE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42A28-24C8-4F86-BCED-FB0B5B370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9</TotalTime>
  <Pages>2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McGinnis, Michelle</cp:lastModifiedBy>
  <cp:revision>5</cp:revision>
  <dcterms:created xsi:type="dcterms:W3CDTF">2017-01-31T16:36:00Z</dcterms:created>
  <dcterms:modified xsi:type="dcterms:W3CDTF">2017-09-22T16:58:00Z</dcterms:modified>
</cp:coreProperties>
</file>