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98C7BC" w14:textId="77777777"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14:paraId="62D70637" w14:textId="77777777"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7760B3">
        <w:rPr>
          <w:u w:val="single"/>
        </w:rPr>
        <w:t>Child Development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7760B3">
        <w:rPr>
          <w:u w:val="single"/>
        </w:rPr>
        <w:t>11-12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14:paraId="04536B71" w14:textId="77777777" w:rsidTr="002F1426">
        <w:tc>
          <w:tcPr>
            <w:tcW w:w="6475" w:type="dxa"/>
          </w:tcPr>
          <w:p w14:paraId="70A54380" w14:textId="77777777" w:rsidR="002F1426" w:rsidRPr="002F1426" w:rsidRDefault="002F1426" w:rsidP="007760B3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7760B3">
              <w:t>Unit 1- The Science of Child Development</w:t>
            </w:r>
          </w:p>
        </w:tc>
        <w:tc>
          <w:tcPr>
            <w:tcW w:w="7920" w:type="dxa"/>
          </w:tcPr>
          <w:p w14:paraId="08CB4587" w14:textId="77777777"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1676DE">
              <w:t>30 days</w:t>
            </w:r>
          </w:p>
          <w:p w14:paraId="554A201B" w14:textId="77777777"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14:paraId="75C7C104" w14:textId="77777777" w:rsidTr="002F1426">
        <w:tc>
          <w:tcPr>
            <w:tcW w:w="14395" w:type="dxa"/>
          </w:tcPr>
          <w:p w14:paraId="0B8D7D5E" w14:textId="77777777" w:rsidR="00A73EB8" w:rsidRPr="007760B3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7760B3" w:rsidRPr="007760B3">
              <w:t>What can you learn from studying a child’s behavior? What does research tell us about child development?</w:t>
            </w:r>
          </w:p>
          <w:p w14:paraId="2E4B0B9D" w14:textId="77777777" w:rsidR="00B477DC" w:rsidRDefault="00B477DC" w:rsidP="00B477DC"/>
        </w:tc>
      </w:tr>
    </w:tbl>
    <w:p w14:paraId="7515AA66" w14:textId="77777777"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14:paraId="76CE371E" w14:textId="77777777" w:rsidTr="0080537B">
        <w:tc>
          <w:tcPr>
            <w:tcW w:w="2785" w:type="dxa"/>
            <w:vAlign w:val="center"/>
          </w:tcPr>
          <w:p w14:paraId="0987AFB9" w14:textId="77777777"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14:paraId="757E4234" w14:textId="77777777"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14:paraId="5D52F9DE" w14:textId="77777777"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14:paraId="04D098F8" w14:textId="77777777"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14:paraId="3B691A89" w14:textId="77777777"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14:paraId="30B9AFBF" w14:textId="77777777"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14:paraId="4CD5EB63" w14:textId="77777777"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14:paraId="01F269E3" w14:textId="77777777" w:rsidTr="0080537B">
        <w:tc>
          <w:tcPr>
            <w:tcW w:w="2785" w:type="dxa"/>
            <w:vAlign w:val="center"/>
          </w:tcPr>
          <w:p w14:paraId="796CBF72" w14:textId="77777777" w:rsidR="00A73EB8" w:rsidRDefault="007760B3" w:rsidP="00A5565A">
            <w:pPr>
              <w:jc w:val="center"/>
            </w:pPr>
            <w:r>
              <w:t>The Study of Children</w:t>
            </w:r>
          </w:p>
          <w:p w14:paraId="26EB7AD2" w14:textId="77777777" w:rsidR="0056718E" w:rsidRDefault="0056718E" w:rsidP="00A5565A">
            <w:pPr>
              <w:jc w:val="center"/>
            </w:pPr>
          </w:p>
          <w:p w14:paraId="45145ECD" w14:textId="77777777" w:rsidR="0056718E" w:rsidRDefault="0056718E" w:rsidP="00A5565A">
            <w:pPr>
              <w:jc w:val="center"/>
            </w:pPr>
            <w:r>
              <w:t>EQ’s: How do we learn</w:t>
            </w:r>
          </w:p>
          <w:p w14:paraId="4120FD25" w14:textId="77777777" w:rsidR="0056718E" w:rsidRDefault="0056718E" w:rsidP="00A5565A">
            <w:pPr>
              <w:jc w:val="center"/>
            </w:pPr>
            <w:r>
              <w:t xml:space="preserve"> about children?</w:t>
            </w:r>
          </w:p>
          <w:p w14:paraId="67A86C66" w14:textId="77777777" w:rsidR="0056718E" w:rsidRDefault="0056718E" w:rsidP="00A5565A">
            <w:pPr>
              <w:jc w:val="center"/>
            </w:pPr>
            <w:r>
              <w:t>How do children learn and develop important skills?</w:t>
            </w:r>
          </w:p>
          <w:p w14:paraId="219271A0" w14:textId="77777777" w:rsidR="0056718E" w:rsidRPr="00DE5063" w:rsidRDefault="0056718E" w:rsidP="00A5565A">
            <w:pPr>
              <w:jc w:val="center"/>
            </w:pPr>
            <w:r>
              <w:t>How can understanding children improve parenting skills?</w:t>
            </w:r>
          </w:p>
        </w:tc>
        <w:tc>
          <w:tcPr>
            <w:tcW w:w="1890" w:type="dxa"/>
            <w:vAlign w:val="center"/>
          </w:tcPr>
          <w:p w14:paraId="3B174DC1" w14:textId="77777777" w:rsidR="00A73EB8" w:rsidRPr="00A73EB8" w:rsidRDefault="007760B3" w:rsidP="00A5565A">
            <w:pPr>
              <w:jc w:val="center"/>
            </w:pPr>
            <w:r>
              <w:t>11.4.12A, 11.4.12C, 11.4.12D, 11.2.12F</w:t>
            </w:r>
          </w:p>
        </w:tc>
        <w:tc>
          <w:tcPr>
            <w:tcW w:w="3420" w:type="dxa"/>
            <w:vAlign w:val="center"/>
          </w:tcPr>
          <w:p w14:paraId="593CDB3D" w14:textId="77777777" w:rsidR="00A73EB8" w:rsidRDefault="007760B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observation</w:t>
            </w:r>
          </w:p>
          <w:p w14:paraId="5226EBD0" w14:textId="77777777" w:rsidR="007760B3" w:rsidRDefault="007760B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anecdotal record</w:t>
            </w:r>
          </w:p>
          <w:p w14:paraId="3BA34475" w14:textId="77777777" w:rsidR="007760B3" w:rsidRDefault="007760B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running records</w:t>
            </w:r>
          </w:p>
          <w:p w14:paraId="2E74DA74" w14:textId="77777777" w:rsidR="007760B3" w:rsidRDefault="007760B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developmental checklist</w:t>
            </w:r>
          </w:p>
          <w:p w14:paraId="335888CE" w14:textId="77777777" w:rsidR="007760B3" w:rsidRPr="00A73EB8" w:rsidRDefault="007760B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child development</w:t>
            </w:r>
          </w:p>
        </w:tc>
        <w:tc>
          <w:tcPr>
            <w:tcW w:w="3420" w:type="dxa"/>
            <w:vAlign w:val="center"/>
          </w:tcPr>
          <w:p w14:paraId="658CC9AD" w14:textId="77777777" w:rsidR="00A73EB8" w:rsidRPr="002F1426" w:rsidRDefault="0056718E" w:rsidP="00A5565A">
            <w:pPr>
              <w:jc w:val="center"/>
              <w:rPr>
                <w:b/>
              </w:rPr>
            </w:pPr>
            <w:r>
              <w:t>Any one or combination of textbook readings, teacher-made materials, class discussions, projects, web research, and observations.</w:t>
            </w:r>
          </w:p>
        </w:tc>
        <w:tc>
          <w:tcPr>
            <w:tcW w:w="2880" w:type="dxa"/>
            <w:vAlign w:val="center"/>
          </w:tcPr>
          <w:p w14:paraId="7674283C" w14:textId="17B71B3D" w:rsidR="00A73EB8" w:rsidRPr="00DB305D" w:rsidRDefault="0056718E" w:rsidP="00A5565A">
            <w:pPr>
              <w:spacing w:after="120"/>
              <w:jc w:val="center"/>
              <w:rPr>
                <w:sz w:val="18"/>
              </w:rPr>
            </w:pPr>
            <w:r>
              <w:t>Any one or combination of projects</w:t>
            </w:r>
            <w:r w:rsidR="00A83F57">
              <w:t xml:space="preserve">, personal reflections, and </w:t>
            </w:r>
            <w:r>
              <w:t>written evaluations.</w:t>
            </w:r>
          </w:p>
        </w:tc>
      </w:tr>
      <w:tr w:rsidR="005D69F4" w14:paraId="6742A302" w14:textId="77777777" w:rsidTr="0080537B">
        <w:tc>
          <w:tcPr>
            <w:tcW w:w="2785" w:type="dxa"/>
            <w:vAlign w:val="center"/>
          </w:tcPr>
          <w:p w14:paraId="7A5E5680" w14:textId="77777777" w:rsidR="005D69F4" w:rsidRDefault="005D69F4" w:rsidP="005D69F4">
            <w:pPr>
              <w:jc w:val="center"/>
            </w:pPr>
            <w:r>
              <w:t>Growth and Development</w:t>
            </w:r>
          </w:p>
          <w:p w14:paraId="1029607E" w14:textId="77777777" w:rsidR="005D69F4" w:rsidRDefault="005D69F4" w:rsidP="005D69F4"/>
          <w:p w14:paraId="1E677C25" w14:textId="77777777" w:rsidR="005D69F4" w:rsidRDefault="005D69F4" w:rsidP="005D69F4">
            <w:pPr>
              <w:jc w:val="center"/>
            </w:pPr>
            <w:r>
              <w:t>EQ’s: How do heredity and environment impact development?</w:t>
            </w:r>
          </w:p>
          <w:p w14:paraId="62966C1B" w14:textId="03125E07" w:rsidR="005D69F4" w:rsidRDefault="005D69F4" w:rsidP="005D69F4">
            <w:pPr>
              <w:jc w:val="center"/>
            </w:pPr>
            <w:r>
              <w:t>What can we learn from child development theorists?</w:t>
            </w:r>
          </w:p>
        </w:tc>
        <w:tc>
          <w:tcPr>
            <w:tcW w:w="1890" w:type="dxa"/>
            <w:vAlign w:val="center"/>
          </w:tcPr>
          <w:p w14:paraId="3FBE3654" w14:textId="72ADEA10" w:rsidR="005D69F4" w:rsidRDefault="005D69F4" w:rsidP="005D69F4">
            <w:pPr>
              <w:jc w:val="center"/>
            </w:pPr>
            <w:r>
              <w:t>11.4.12A, 11.4.12C, 11.4.12D, 11.2.12F</w:t>
            </w:r>
          </w:p>
        </w:tc>
        <w:tc>
          <w:tcPr>
            <w:tcW w:w="3420" w:type="dxa"/>
            <w:vAlign w:val="center"/>
          </w:tcPr>
          <w:p w14:paraId="14F95883" w14:textId="77777777" w:rsidR="005D69F4" w:rsidRDefault="005D69F4" w:rsidP="005D69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theorist</w:t>
            </w:r>
          </w:p>
          <w:p w14:paraId="3CC544F9" w14:textId="77777777" w:rsidR="005D69F4" w:rsidRDefault="005D69F4" w:rsidP="005D69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heredity</w:t>
            </w:r>
          </w:p>
          <w:p w14:paraId="7F370B47" w14:textId="76F3E4D0" w:rsidR="005D69F4" w:rsidRDefault="005D69F4" w:rsidP="005D69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environment</w:t>
            </w:r>
          </w:p>
        </w:tc>
        <w:tc>
          <w:tcPr>
            <w:tcW w:w="3420" w:type="dxa"/>
            <w:vAlign w:val="center"/>
          </w:tcPr>
          <w:p w14:paraId="7DB8B008" w14:textId="059DF009" w:rsidR="005D69F4" w:rsidRDefault="005D69F4" w:rsidP="005D69F4">
            <w:pPr>
              <w:jc w:val="center"/>
            </w:pPr>
            <w:r>
              <w:t>Any one or combination of textbook readings, teacher-made materials, class discussions, projects, web research, and observations.</w:t>
            </w:r>
          </w:p>
        </w:tc>
        <w:tc>
          <w:tcPr>
            <w:tcW w:w="2880" w:type="dxa"/>
            <w:vAlign w:val="center"/>
          </w:tcPr>
          <w:p w14:paraId="31460BE2" w14:textId="32716B1D" w:rsidR="005D69F4" w:rsidRDefault="005D69F4" w:rsidP="005D69F4">
            <w:pPr>
              <w:spacing w:after="120"/>
              <w:jc w:val="center"/>
            </w:pPr>
            <w:r>
              <w:t>Any one or combination of proje</w:t>
            </w:r>
            <w:r w:rsidR="00A83F57">
              <w:t xml:space="preserve">cts, personal reflections, and </w:t>
            </w:r>
            <w:bookmarkStart w:id="0" w:name="_GoBack"/>
            <w:bookmarkEnd w:id="0"/>
            <w:r>
              <w:t>written evaluations.</w:t>
            </w:r>
          </w:p>
        </w:tc>
      </w:tr>
    </w:tbl>
    <w:p w14:paraId="349974C2" w14:textId="77777777" w:rsidR="00A73EB8" w:rsidRPr="001951E8" w:rsidRDefault="00A73EB8" w:rsidP="007A147C">
      <w:pPr>
        <w:spacing w:after="0"/>
        <w:rPr>
          <w:sz w:val="4"/>
        </w:rPr>
      </w:pPr>
    </w:p>
    <w:p w14:paraId="4F12D1E0" w14:textId="77777777" w:rsidR="002717B6" w:rsidRDefault="002717B6" w:rsidP="009A0FC1"/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B0DF2"/>
    <w:rsid w:val="001676DE"/>
    <w:rsid w:val="001951E8"/>
    <w:rsid w:val="001E1FF2"/>
    <w:rsid w:val="00243906"/>
    <w:rsid w:val="002717B6"/>
    <w:rsid w:val="002F1426"/>
    <w:rsid w:val="002F1966"/>
    <w:rsid w:val="0056718E"/>
    <w:rsid w:val="005D69F4"/>
    <w:rsid w:val="005E38FC"/>
    <w:rsid w:val="00611B54"/>
    <w:rsid w:val="007760B3"/>
    <w:rsid w:val="007A147C"/>
    <w:rsid w:val="007F0C34"/>
    <w:rsid w:val="0080537B"/>
    <w:rsid w:val="008902B0"/>
    <w:rsid w:val="009A0FC1"/>
    <w:rsid w:val="00A73EB8"/>
    <w:rsid w:val="00A83F57"/>
    <w:rsid w:val="00AC2828"/>
    <w:rsid w:val="00B477DC"/>
    <w:rsid w:val="00B963EA"/>
    <w:rsid w:val="00C94F98"/>
    <w:rsid w:val="00DB305D"/>
    <w:rsid w:val="00DE5063"/>
    <w:rsid w:val="00E92BB0"/>
    <w:rsid w:val="00EF1B39"/>
    <w:rsid w:val="5542E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8C7BC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5F75AE-BDF0-4983-9EE2-8AFA31D4F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6</TotalTime>
  <Pages>1</Pages>
  <Words>202</Words>
  <Characters>1153</Characters>
  <Application>Microsoft Office Word</Application>
  <DocSecurity>0</DocSecurity>
  <Lines>9</Lines>
  <Paragraphs>2</Paragraphs>
  <ScaleCrop>false</ScaleCrop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McGinnis, Michelle</cp:lastModifiedBy>
  <cp:revision>8</cp:revision>
  <dcterms:created xsi:type="dcterms:W3CDTF">2017-01-31T15:11:00Z</dcterms:created>
  <dcterms:modified xsi:type="dcterms:W3CDTF">2017-09-22T16:51:00Z</dcterms:modified>
</cp:coreProperties>
</file>