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7330BD" w:rsidRPr="007330BD">
        <w:rPr>
          <w:b/>
        </w:rPr>
        <w:t>Falcon Flash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7330BD">
        <w:rPr>
          <w:b/>
        </w:rPr>
        <w:t xml:space="preserve"> 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7330BD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330BD">
              <w:t>Unit One: Writing Basics: Headlines, Leads, Story Development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30BD">
              <w:rPr>
                <w:b/>
              </w:rPr>
              <w:t>45 days (one marking period)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76475">
              <w:t>UEQ: How do you write an article for a publication?</w:t>
            </w:r>
          </w:p>
          <w:p w:rsidR="00D97955" w:rsidRDefault="00576475" w:rsidP="00D97955">
            <w:r>
              <w:t xml:space="preserve">                                           LEQ: How do you write a headline, a lead, and develop the story?</w:t>
            </w:r>
          </w:p>
        </w:tc>
      </w:tr>
      <w:tr w:rsidR="00576475" w:rsidTr="002F1426">
        <w:tc>
          <w:tcPr>
            <w:tcW w:w="14395" w:type="dxa"/>
          </w:tcPr>
          <w:p w:rsidR="00576475" w:rsidRPr="002F1426" w:rsidRDefault="00576475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6475" w:rsidP="00A5565A">
            <w:pPr>
              <w:jc w:val="center"/>
            </w:pPr>
            <w:r>
              <w:t>Headline</w:t>
            </w:r>
          </w:p>
        </w:tc>
        <w:tc>
          <w:tcPr>
            <w:tcW w:w="1890" w:type="dxa"/>
            <w:vAlign w:val="center"/>
          </w:tcPr>
          <w:p w:rsidR="00A73EB8" w:rsidRDefault="003B4E08" w:rsidP="00A5565A">
            <w:pPr>
              <w:jc w:val="center"/>
            </w:pPr>
            <w:r>
              <w:t>C.C.1.4.9-10.B</w:t>
            </w:r>
          </w:p>
          <w:p w:rsidR="003B4E08" w:rsidRPr="00A73EB8" w:rsidRDefault="003B4E08" w:rsidP="00A5565A">
            <w:pPr>
              <w:jc w:val="center"/>
            </w:pPr>
            <w:r>
              <w:t>C.C.1.4.11-12.B</w:t>
            </w:r>
          </w:p>
        </w:tc>
        <w:tc>
          <w:tcPr>
            <w:tcW w:w="3420" w:type="dxa"/>
            <w:vAlign w:val="center"/>
          </w:tcPr>
          <w:p w:rsidR="00430277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 size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Column width/number of lines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Positivity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Present tense/active voice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Omit articles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Attribution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Avoidance of unfamiliar abbreviations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Bad splits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EC647C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Consistency</w:t>
            </w:r>
          </w:p>
          <w:p w:rsidR="00EC647C" w:rsidRPr="00A73EB8" w:rsidRDefault="00EC647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Capitalization style</w:t>
            </w:r>
          </w:p>
        </w:tc>
        <w:tc>
          <w:tcPr>
            <w:tcW w:w="3420" w:type="dxa"/>
            <w:vAlign w:val="center"/>
          </w:tcPr>
          <w:p w:rsidR="00EC647C" w:rsidRDefault="00EC647C" w:rsidP="00EC647C">
            <w:pPr>
              <w:jc w:val="center"/>
            </w:pPr>
            <w:r>
              <w:t>-study of journalism headlines through reading/discussion</w:t>
            </w:r>
          </w:p>
          <w:p w:rsidR="00EC647C" w:rsidRDefault="00EC647C" w:rsidP="00EC647C">
            <w:pPr>
              <w:jc w:val="center"/>
            </w:pPr>
            <w:r>
              <w:t>-practice of writing different types of headlines</w:t>
            </w:r>
          </w:p>
          <w:p w:rsidR="00EC647C" w:rsidRDefault="00EC647C" w:rsidP="00EC647C">
            <w:pPr>
              <w:jc w:val="center"/>
            </w:pPr>
            <w:r>
              <w:t>-application of knowledge of headline writing in publication(s)</w:t>
            </w:r>
          </w:p>
          <w:p w:rsidR="00EC647C" w:rsidRDefault="00EC647C" w:rsidP="00EC647C">
            <w:pPr>
              <w:jc w:val="center"/>
            </w:pPr>
            <w:r>
              <w:t>-textbook</w:t>
            </w:r>
          </w:p>
          <w:p w:rsidR="00EC647C" w:rsidRDefault="00EC647C" w:rsidP="00EC647C">
            <w:pPr>
              <w:jc w:val="center"/>
            </w:pPr>
            <w:r>
              <w:t>-online resources</w:t>
            </w:r>
          </w:p>
          <w:p w:rsidR="00EC647C" w:rsidRDefault="00EC647C" w:rsidP="00EC647C">
            <w:pPr>
              <w:jc w:val="center"/>
            </w:pPr>
            <w:r>
              <w:t>-workbooks</w:t>
            </w:r>
          </w:p>
          <w:p w:rsidR="00EC647C" w:rsidRDefault="00EC647C" w:rsidP="00EC647C">
            <w:pPr>
              <w:jc w:val="center"/>
            </w:pPr>
            <w:r>
              <w:t>-My Journalism Journal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C647C" w:rsidRDefault="00EC647C" w:rsidP="00EC647C">
            <w:pPr>
              <w:spacing w:after="120"/>
              <w:jc w:val="center"/>
            </w:pPr>
            <w:r>
              <w:t>-Worksheets/practice exercises</w:t>
            </w:r>
          </w:p>
          <w:p w:rsidR="00EC647C" w:rsidRDefault="00EC647C" w:rsidP="00EC647C">
            <w:pPr>
              <w:spacing w:after="120"/>
              <w:jc w:val="center"/>
            </w:pPr>
            <w:r>
              <w:t>-Articles</w:t>
            </w:r>
          </w:p>
          <w:p w:rsidR="00A73EB8" w:rsidRPr="00DB305D" w:rsidRDefault="00EC647C" w:rsidP="00EC647C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6475" w:rsidP="00A5565A">
            <w:pPr>
              <w:jc w:val="center"/>
            </w:pPr>
            <w:r>
              <w:t>Lead</w:t>
            </w:r>
          </w:p>
        </w:tc>
        <w:tc>
          <w:tcPr>
            <w:tcW w:w="1890" w:type="dxa"/>
            <w:vAlign w:val="center"/>
          </w:tcPr>
          <w:p w:rsidR="0080537B" w:rsidRDefault="003B4E08" w:rsidP="00A5565A">
            <w:pPr>
              <w:jc w:val="center"/>
            </w:pPr>
            <w:r>
              <w:t>C.C.1.4.9-10.B</w:t>
            </w:r>
          </w:p>
          <w:p w:rsidR="003B4E08" w:rsidRDefault="003B4E08" w:rsidP="00A5565A">
            <w:pPr>
              <w:jc w:val="center"/>
            </w:pPr>
            <w:r>
              <w:t>C.C.1.4.11-12.B</w:t>
            </w:r>
          </w:p>
          <w:p w:rsidR="003B4E08" w:rsidRPr="00A73EB8" w:rsidRDefault="003B4E0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News/summary leads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Anecdotal/narrative leads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Scene-setter leads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address leads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Blind leads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startling statement</w:t>
            </w:r>
          </w:p>
          <w:p w:rsidR="009C0F47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Roundup leads</w:t>
            </w:r>
          </w:p>
          <w:p w:rsidR="009C0F47" w:rsidRPr="00A73EB8" w:rsidRDefault="009C0F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Wordplay leads</w:t>
            </w:r>
          </w:p>
        </w:tc>
        <w:tc>
          <w:tcPr>
            <w:tcW w:w="3420" w:type="dxa"/>
            <w:vAlign w:val="center"/>
          </w:tcPr>
          <w:p w:rsidR="009C0F47" w:rsidRDefault="009C0F47" w:rsidP="00A5565A">
            <w:pPr>
              <w:jc w:val="center"/>
            </w:pPr>
            <w:r>
              <w:t>-study of journalism leads through reading/discussion</w:t>
            </w:r>
          </w:p>
          <w:p w:rsidR="009C0F47" w:rsidRDefault="009C0F47" w:rsidP="00A5565A">
            <w:pPr>
              <w:jc w:val="center"/>
            </w:pPr>
            <w:r>
              <w:t>-practice of writing different types of leads</w:t>
            </w:r>
          </w:p>
          <w:p w:rsidR="009C0F47" w:rsidRDefault="009C0F47" w:rsidP="00A5565A">
            <w:pPr>
              <w:jc w:val="center"/>
            </w:pPr>
            <w:r>
              <w:t>-application of knowledge of lead writing in publication(s)</w:t>
            </w:r>
          </w:p>
          <w:p w:rsidR="00EC647C" w:rsidRDefault="009C0F47" w:rsidP="00A5565A">
            <w:pPr>
              <w:jc w:val="center"/>
            </w:pPr>
            <w:r>
              <w:t>-</w:t>
            </w:r>
            <w:r w:rsidR="00EC647C">
              <w:t>textbook</w:t>
            </w:r>
          </w:p>
          <w:p w:rsidR="009C0F47" w:rsidRDefault="00EC647C" w:rsidP="00A5565A">
            <w:pPr>
              <w:jc w:val="center"/>
            </w:pPr>
            <w:r>
              <w:t>-</w:t>
            </w:r>
            <w:r w:rsidR="009C0F47">
              <w:t>online resources</w:t>
            </w:r>
          </w:p>
          <w:p w:rsidR="00EC647C" w:rsidRDefault="00EC647C" w:rsidP="00A5565A">
            <w:pPr>
              <w:jc w:val="center"/>
            </w:pPr>
            <w:r>
              <w:t>-workbooks</w:t>
            </w:r>
          </w:p>
          <w:p w:rsidR="00EC647C" w:rsidRDefault="00EC647C" w:rsidP="00A5565A">
            <w:pPr>
              <w:jc w:val="center"/>
            </w:pPr>
            <w:r>
              <w:t>-My Journalism Journal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9C0F47" w:rsidP="00A5565A">
            <w:pPr>
              <w:spacing w:after="120"/>
              <w:jc w:val="center"/>
            </w:pPr>
            <w:r>
              <w:t>-Worksheets/practice exercises</w:t>
            </w:r>
          </w:p>
          <w:p w:rsidR="009C0F47" w:rsidRDefault="009C0F47" w:rsidP="00A5565A">
            <w:pPr>
              <w:spacing w:after="120"/>
              <w:jc w:val="center"/>
            </w:pPr>
            <w:r>
              <w:t>-Articles</w:t>
            </w:r>
          </w:p>
          <w:p w:rsidR="009C0F47" w:rsidRPr="00DB305D" w:rsidRDefault="009C0F47" w:rsidP="00A5565A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EC647C" w:rsidRDefault="00EC647C" w:rsidP="00A5565A">
            <w:pPr>
              <w:jc w:val="center"/>
            </w:pPr>
          </w:p>
          <w:p w:rsidR="0080537B" w:rsidRPr="00DE5063" w:rsidRDefault="00576475" w:rsidP="00A5565A">
            <w:pPr>
              <w:jc w:val="center"/>
            </w:pPr>
            <w:r>
              <w:t>Story Development</w:t>
            </w:r>
          </w:p>
        </w:tc>
        <w:tc>
          <w:tcPr>
            <w:tcW w:w="1890" w:type="dxa"/>
            <w:vAlign w:val="center"/>
          </w:tcPr>
          <w:p w:rsidR="0080537B" w:rsidRDefault="003B4E08" w:rsidP="00A5565A">
            <w:pPr>
              <w:jc w:val="center"/>
            </w:pPr>
            <w:r>
              <w:t>C.C.1.4.9-10.D</w:t>
            </w:r>
          </w:p>
          <w:p w:rsidR="003B4E08" w:rsidRPr="00A73EB8" w:rsidRDefault="003B4E08" w:rsidP="00A5565A">
            <w:pPr>
              <w:jc w:val="center"/>
            </w:pPr>
            <w:r>
              <w:t>C.C.1.4.11-12.D</w:t>
            </w:r>
          </w:p>
        </w:tc>
        <w:tc>
          <w:tcPr>
            <w:tcW w:w="3420" w:type="dxa"/>
            <w:vAlign w:val="center"/>
          </w:tcPr>
          <w:p w:rsidR="00430277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Nut </w:t>
            </w:r>
            <w:proofErr w:type="spellStart"/>
            <w:r>
              <w:t>graf</w:t>
            </w:r>
            <w:proofErr w:type="spellEnd"/>
          </w:p>
          <w:p w:rsidR="00EC647C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Quotations/support</w:t>
            </w:r>
          </w:p>
          <w:p w:rsidR="00EC647C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Story structure</w:t>
            </w:r>
          </w:p>
          <w:p w:rsidR="00EC647C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Inverted pyramid</w:t>
            </w:r>
          </w:p>
          <w:p w:rsidR="00EC647C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Martini glad</w:t>
            </w:r>
          </w:p>
          <w:p w:rsidR="00EC647C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Kabob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Transitions/organization</w:t>
            </w:r>
          </w:p>
          <w:p w:rsidR="00EC647C" w:rsidRPr="00A73EB8" w:rsidRDefault="00EC64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Closing/conclusion</w:t>
            </w:r>
          </w:p>
        </w:tc>
        <w:tc>
          <w:tcPr>
            <w:tcW w:w="3420" w:type="dxa"/>
            <w:vAlign w:val="center"/>
          </w:tcPr>
          <w:p w:rsidR="00EC647C" w:rsidRDefault="00EC647C" w:rsidP="00EC647C">
            <w:pPr>
              <w:jc w:val="center"/>
            </w:pPr>
            <w:r>
              <w:lastRenderedPageBreak/>
              <w:t>-study of journalism story development through reading/discussion</w:t>
            </w:r>
          </w:p>
          <w:p w:rsidR="00EC647C" w:rsidRDefault="00EC647C" w:rsidP="00EC647C">
            <w:pPr>
              <w:jc w:val="center"/>
            </w:pPr>
            <w:r>
              <w:lastRenderedPageBreak/>
              <w:t>-practice of developing different types of stories using different story structures</w:t>
            </w:r>
          </w:p>
          <w:p w:rsidR="00EC647C" w:rsidRDefault="00EC647C" w:rsidP="00EC647C">
            <w:pPr>
              <w:jc w:val="center"/>
            </w:pPr>
            <w:r>
              <w:t>-application of story development writing in publication(s)</w:t>
            </w:r>
          </w:p>
          <w:p w:rsidR="00EC647C" w:rsidRDefault="00EC647C" w:rsidP="00EC647C">
            <w:pPr>
              <w:jc w:val="center"/>
            </w:pPr>
            <w:r>
              <w:t>-textbook</w:t>
            </w:r>
          </w:p>
          <w:p w:rsidR="00EC647C" w:rsidRDefault="00EC647C" w:rsidP="00EC647C">
            <w:pPr>
              <w:jc w:val="center"/>
            </w:pPr>
            <w:r>
              <w:t>-online resources</w:t>
            </w:r>
          </w:p>
          <w:p w:rsidR="00EC647C" w:rsidRDefault="00EC647C" w:rsidP="00EC647C">
            <w:pPr>
              <w:jc w:val="center"/>
            </w:pPr>
            <w:r>
              <w:t>-workbooks</w:t>
            </w:r>
          </w:p>
          <w:p w:rsidR="00EC647C" w:rsidRDefault="00EC647C" w:rsidP="00EC647C">
            <w:pPr>
              <w:jc w:val="center"/>
            </w:pPr>
            <w:r>
              <w:t>-My Journalism Journal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C647C" w:rsidRDefault="00EC647C" w:rsidP="00EC647C">
            <w:pPr>
              <w:spacing w:after="120"/>
              <w:jc w:val="center"/>
            </w:pPr>
            <w:r>
              <w:lastRenderedPageBreak/>
              <w:t>-Worksheets/practice exercises</w:t>
            </w:r>
          </w:p>
          <w:p w:rsidR="00EC647C" w:rsidRDefault="00EC647C" w:rsidP="00EC647C">
            <w:pPr>
              <w:spacing w:after="120"/>
              <w:jc w:val="center"/>
            </w:pPr>
            <w:r>
              <w:t>-Articles</w:t>
            </w:r>
          </w:p>
          <w:p w:rsidR="0080537B" w:rsidRPr="00DB305D" w:rsidRDefault="00EC647C" w:rsidP="00EC647C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-Ticket-out-the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76475" w:rsidP="00A5565A">
            <w:pPr>
              <w:jc w:val="center"/>
            </w:pPr>
            <w:r>
              <w:t>Writing Basics</w:t>
            </w:r>
          </w:p>
        </w:tc>
        <w:tc>
          <w:tcPr>
            <w:tcW w:w="1890" w:type="dxa"/>
            <w:vAlign w:val="center"/>
          </w:tcPr>
          <w:p w:rsidR="003B4E08" w:rsidRDefault="003B4E08" w:rsidP="003B4E08">
            <w:pPr>
              <w:jc w:val="center"/>
            </w:pPr>
            <w:r>
              <w:t>C.C.1.4.9-10.E</w:t>
            </w:r>
          </w:p>
          <w:p w:rsidR="003B4E08" w:rsidRDefault="003B4E08" w:rsidP="003B4E08">
            <w:pPr>
              <w:jc w:val="center"/>
            </w:pPr>
            <w:r>
              <w:t>C.C.1.4.11-12.E</w:t>
            </w:r>
          </w:p>
          <w:p w:rsidR="003B4E08" w:rsidRDefault="003B4E08" w:rsidP="003B4E08">
            <w:pPr>
              <w:jc w:val="center"/>
            </w:pPr>
            <w:r>
              <w:t>C.C.1.4.9-10.F</w:t>
            </w:r>
          </w:p>
          <w:p w:rsidR="002717B6" w:rsidRPr="00A73EB8" w:rsidRDefault="003B4E08" w:rsidP="003B4E08">
            <w:pPr>
              <w:jc w:val="center"/>
            </w:pPr>
            <w:r>
              <w:t>C.C.1.4.11-12.F</w:t>
            </w:r>
            <w:bookmarkStart w:id="0" w:name="_GoBack"/>
            <w:bookmarkEnd w:id="0"/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990086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 vs. opinion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Truth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Objectivity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w’s, 1 h (who, what, when, where, why, how)</w:t>
            </w:r>
          </w:p>
          <w:p w:rsidR="00514B9F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News judgment/”who cares” </w:t>
            </w:r>
            <w:proofErr w:type="spellStart"/>
            <w:r>
              <w:t>menthod</w:t>
            </w:r>
            <w:proofErr w:type="spellEnd"/>
          </w:p>
          <w:p w:rsidR="00514B9F" w:rsidRPr="00A73EB8" w:rsidRDefault="00514B9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News elements: timeliness, proximity, prominence, consequence, human interest, conflict</w:t>
            </w:r>
          </w:p>
        </w:tc>
        <w:tc>
          <w:tcPr>
            <w:tcW w:w="3420" w:type="dxa"/>
            <w:vAlign w:val="center"/>
          </w:tcPr>
          <w:p w:rsidR="00514B9F" w:rsidRDefault="00514B9F" w:rsidP="00514B9F">
            <w:pPr>
              <w:jc w:val="center"/>
            </w:pPr>
            <w:r>
              <w:t>-study of journalism writing basics  through reading/discussion</w:t>
            </w:r>
          </w:p>
          <w:p w:rsidR="00514B9F" w:rsidRDefault="00514B9F" w:rsidP="00514B9F">
            <w:pPr>
              <w:jc w:val="center"/>
            </w:pPr>
            <w:r>
              <w:t>-practice of writing basics through various exercises</w:t>
            </w:r>
          </w:p>
          <w:p w:rsidR="00514B9F" w:rsidRDefault="00514B9F" w:rsidP="00514B9F">
            <w:pPr>
              <w:jc w:val="center"/>
            </w:pPr>
            <w:r>
              <w:t>-application of knowledge of writing basics pertaining to writing in publication(s)</w:t>
            </w:r>
          </w:p>
          <w:p w:rsidR="00514B9F" w:rsidRDefault="00514B9F" w:rsidP="00514B9F">
            <w:pPr>
              <w:jc w:val="center"/>
            </w:pPr>
            <w:r>
              <w:t>-textbook</w:t>
            </w:r>
          </w:p>
          <w:p w:rsidR="00514B9F" w:rsidRDefault="00514B9F" w:rsidP="00514B9F">
            <w:pPr>
              <w:jc w:val="center"/>
            </w:pPr>
            <w:r>
              <w:t>-online resources</w:t>
            </w:r>
          </w:p>
          <w:p w:rsidR="00514B9F" w:rsidRDefault="00514B9F" w:rsidP="00514B9F">
            <w:pPr>
              <w:jc w:val="center"/>
            </w:pPr>
            <w:r>
              <w:t>-workbooks</w:t>
            </w:r>
          </w:p>
          <w:p w:rsidR="00514B9F" w:rsidRDefault="00514B9F" w:rsidP="00514B9F">
            <w:pPr>
              <w:jc w:val="center"/>
            </w:pPr>
            <w:r>
              <w:t>-My Journalism Journal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14B9F" w:rsidRDefault="00514B9F" w:rsidP="00514B9F">
            <w:pPr>
              <w:spacing w:after="120"/>
              <w:jc w:val="center"/>
            </w:pPr>
            <w:r>
              <w:t>-Worksheets/practice exercises</w:t>
            </w:r>
          </w:p>
          <w:p w:rsidR="00514B9F" w:rsidRDefault="00514B9F" w:rsidP="00514B9F">
            <w:pPr>
              <w:spacing w:after="120"/>
              <w:jc w:val="center"/>
            </w:pPr>
            <w:r>
              <w:t>-Articles</w:t>
            </w:r>
          </w:p>
          <w:p w:rsidR="002717B6" w:rsidRPr="00DB305D" w:rsidRDefault="00514B9F" w:rsidP="00514B9F">
            <w:pPr>
              <w:spacing w:after="120"/>
              <w:jc w:val="center"/>
              <w:rPr>
                <w:sz w:val="18"/>
              </w:rPr>
            </w:pPr>
            <w:r>
              <w:t>-Ticket-out-the door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297" w:type="dxa"/>
        <w:tblLayout w:type="fixed"/>
        <w:tblLook w:val="04A0" w:firstRow="1" w:lastRow="0" w:firstColumn="1" w:lastColumn="0" w:noHBand="0" w:noVBand="1"/>
      </w:tblPr>
      <w:tblGrid>
        <w:gridCol w:w="2766"/>
        <w:gridCol w:w="1877"/>
        <w:gridCol w:w="3397"/>
        <w:gridCol w:w="3397"/>
        <w:gridCol w:w="2860"/>
      </w:tblGrid>
      <w:tr w:rsidR="002717B6" w:rsidTr="00514B9F">
        <w:trPr>
          <w:trHeight w:val="254"/>
        </w:trPr>
        <w:tc>
          <w:tcPr>
            <w:tcW w:w="2766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77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397" w:type="dxa"/>
            <w:vAlign w:val="center"/>
          </w:tcPr>
          <w:p w:rsidR="00990086" w:rsidRPr="00A73EB8" w:rsidRDefault="00990086" w:rsidP="00514B9F">
            <w:pPr>
              <w:pStyle w:val="ListParagraph"/>
              <w:ind w:left="360"/>
            </w:pPr>
          </w:p>
        </w:tc>
        <w:tc>
          <w:tcPr>
            <w:tcW w:w="3397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6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08D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B4E08"/>
    <w:rsid w:val="00430277"/>
    <w:rsid w:val="004D4FCE"/>
    <w:rsid w:val="00514B9F"/>
    <w:rsid w:val="00576475"/>
    <w:rsid w:val="005E38FC"/>
    <w:rsid w:val="00611B54"/>
    <w:rsid w:val="00613CB0"/>
    <w:rsid w:val="007330BD"/>
    <w:rsid w:val="007A147C"/>
    <w:rsid w:val="007F0C34"/>
    <w:rsid w:val="0080537B"/>
    <w:rsid w:val="0083516A"/>
    <w:rsid w:val="008668B6"/>
    <w:rsid w:val="008902B0"/>
    <w:rsid w:val="009759D2"/>
    <w:rsid w:val="00990086"/>
    <w:rsid w:val="009A0FC1"/>
    <w:rsid w:val="009C0F47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C647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D649-EB25-4AB7-B7E2-B41A8012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Lena Ann Russell</cp:lastModifiedBy>
  <cp:revision>2</cp:revision>
  <cp:lastPrinted>2017-08-22T21:02:00Z</cp:lastPrinted>
  <dcterms:created xsi:type="dcterms:W3CDTF">2017-08-23T01:04:00Z</dcterms:created>
  <dcterms:modified xsi:type="dcterms:W3CDTF">2017-08-23T01:04:00Z</dcterms:modified>
</cp:coreProperties>
</file>