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bookmarkStart w:id="0" w:name="_GoBack"/>
      <w:bookmarkEnd w:id="0"/>
      <w:r w:rsidRPr="002F1426">
        <w:rPr>
          <w:b/>
          <w:sz w:val="24"/>
        </w:rPr>
        <w:t>Curriculum Map</w:t>
      </w:r>
    </w:p>
    <w:p w:rsidR="00507ED9" w:rsidRPr="00A73EB8" w:rsidRDefault="00507ED9" w:rsidP="00507ED9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>Nutrition &amp; Wellness for Life II</w:t>
      </w:r>
      <w:r>
        <w:tab/>
      </w:r>
      <w:r>
        <w:tab/>
        <w:t xml:space="preserve">         </w:t>
      </w:r>
      <w:r>
        <w:tab/>
        <w:t xml:space="preserve">             </w:t>
      </w:r>
      <w:r w:rsidRPr="002F1426">
        <w:rPr>
          <w:b/>
        </w:rPr>
        <w:t xml:space="preserve">Grade: </w:t>
      </w:r>
      <w:r>
        <w:rPr>
          <w:u w:val="single"/>
        </w:rPr>
        <w:t>10-12 pre-requisite Nutrition and Wellness for Life I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457F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457F7">
              <w:t>Managing Your Nutrition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EF21BA">
              <w:rPr>
                <w:b/>
              </w:rPr>
              <w:t xml:space="preserve"> </w:t>
            </w:r>
            <w:r w:rsidR="00A35642">
              <w:rPr>
                <w:b/>
              </w:rPr>
              <w:t>7</w:t>
            </w:r>
            <w:r w:rsidR="00501F66">
              <w:rPr>
                <w:b/>
              </w:rPr>
              <w:t xml:space="preserve"> weeks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A457F7">
              <w:t>How can you successfully plan for nutritious meals throughout your lifespan?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750E44" w:rsidP="00750E44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Default="001573D3" w:rsidP="00983D60">
            <w:pPr>
              <w:pStyle w:val="ListParagraph"/>
              <w:numPr>
                <w:ilvl w:val="0"/>
                <w:numId w:val="14"/>
              </w:numPr>
            </w:pPr>
            <w:r>
              <w:t>Energy Balance</w:t>
            </w:r>
          </w:p>
          <w:p w:rsidR="00983D60" w:rsidRDefault="00983D60" w:rsidP="00983D60">
            <w:pPr>
              <w:pStyle w:val="ListParagraph"/>
              <w:numPr>
                <w:ilvl w:val="0"/>
                <w:numId w:val="14"/>
              </w:numPr>
            </w:pPr>
            <w:r>
              <w:t>LEQ: Explain how the amount of energy in food is measured.</w:t>
            </w:r>
          </w:p>
          <w:p w:rsidR="00BE4E1D" w:rsidRDefault="00BE4E1D" w:rsidP="00BE4E1D"/>
          <w:p w:rsidR="004960CF" w:rsidRDefault="004960CF" w:rsidP="004960CF"/>
          <w:p w:rsidR="004960CF" w:rsidRPr="00DE5063" w:rsidRDefault="004960CF" w:rsidP="004960CF"/>
        </w:tc>
        <w:tc>
          <w:tcPr>
            <w:tcW w:w="1890" w:type="dxa"/>
            <w:vAlign w:val="center"/>
          </w:tcPr>
          <w:p w:rsidR="00AB28F4" w:rsidRDefault="00AB28F4" w:rsidP="00AB28F4">
            <w:pPr>
              <w:pStyle w:val="ListParagraph"/>
              <w:numPr>
                <w:ilvl w:val="0"/>
                <w:numId w:val="13"/>
              </w:numPr>
              <w:spacing w:after="160" w:line="259" w:lineRule="auto"/>
            </w:pPr>
            <w:r>
              <w:t>11.3.9.D</w:t>
            </w:r>
          </w:p>
          <w:p w:rsidR="00AB28F4" w:rsidRDefault="00AB28F4" w:rsidP="00AB28F4">
            <w:pPr>
              <w:pStyle w:val="ListParagraph"/>
              <w:numPr>
                <w:ilvl w:val="0"/>
                <w:numId w:val="13"/>
              </w:numPr>
              <w:spacing w:after="160" w:line="259" w:lineRule="auto"/>
            </w:pPr>
            <w:r>
              <w:t>11.3.9.E</w:t>
            </w:r>
          </w:p>
          <w:p w:rsidR="00AB28F4" w:rsidRDefault="00AB28F4" w:rsidP="00AB28F4">
            <w:pPr>
              <w:pStyle w:val="ListParagraph"/>
              <w:numPr>
                <w:ilvl w:val="0"/>
                <w:numId w:val="13"/>
              </w:numPr>
              <w:spacing w:after="160" w:line="259" w:lineRule="auto"/>
            </w:pPr>
            <w:r>
              <w:t>11.3.12.C</w:t>
            </w:r>
          </w:p>
          <w:p w:rsidR="00AB28F4" w:rsidRDefault="00AB28F4" w:rsidP="00AB28F4">
            <w:pPr>
              <w:pStyle w:val="ListParagraph"/>
              <w:numPr>
                <w:ilvl w:val="0"/>
                <w:numId w:val="13"/>
              </w:numPr>
            </w:pPr>
            <w:r>
              <w:t>11.3.12.D</w:t>
            </w:r>
          </w:p>
          <w:p w:rsidR="00A73EB8" w:rsidRPr="00A73EB8" w:rsidRDefault="00AB28F4" w:rsidP="00AB28F4">
            <w:pPr>
              <w:pStyle w:val="ListParagraph"/>
              <w:numPr>
                <w:ilvl w:val="0"/>
                <w:numId w:val="13"/>
              </w:numPr>
            </w:pPr>
            <w:r>
              <w:t>11.3.12.E</w:t>
            </w:r>
          </w:p>
        </w:tc>
        <w:tc>
          <w:tcPr>
            <w:tcW w:w="3420" w:type="dxa"/>
            <w:vAlign w:val="center"/>
          </w:tcPr>
          <w:p w:rsidR="00430277" w:rsidRDefault="0024279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BMR</w:t>
            </w:r>
          </w:p>
          <w:p w:rsidR="00242798" w:rsidRDefault="0024279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BMI</w:t>
            </w:r>
          </w:p>
          <w:p w:rsidR="00242798" w:rsidRDefault="0024279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BM Body composition</w:t>
            </w:r>
          </w:p>
          <w:p w:rsidR="00242798" w:rsidRDefault="0024279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Calorie density</w:t>
            </w:r>
          </w:p>
          <w:p w:rsidR="00242798" w:rsidRDefault="0024279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Energy</w:t>
            </w:r>
          </w:p>
          <w:p w:rsidR="00242798" w:rsidRDefault="0024279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Healthy body weight</w:t>
            </w:r>
          </w:p>
          <w:p w:rsidR="00242798" w:rsidRDefault="0024279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Ketone bodies</w:t>
            </w:r>
          </w:p>
          <w:p w:rsidR="00242798" w:rsidRDefault="0024279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Ketosis</w:t>
            </w:r>
          </w:p>
          <w:p w:rsidR="00242798" w:rsidRDefault="0024279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Obese</w:t>
            </w:r>
          </w:p>
          <w:p w:rsidR="00242798" w:rsidRDefault="0024279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Overweight</w:t>
            </w:r>
          </w:p>
          <w:p w:rsidR="00242798" w:rsidRDefault="0024279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RMR</w:t>
            </w:r>
          </w:p>
          <w:p w:rsidR="00242798" w:rsidRDefault="0024279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Sedentary activity</w:t>
            </w:r>
          </w:p>
          <w:p w:rsidR="00242798" w:rsidRDefault="0024279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Skinfold test</w:t>
            </w:r>
          </w:p>
          <w:p w:rsidR="00242798" w:rsidRDefault="0024279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Subcutaneous fat</w:t>
            </w:r>
          </w:p>
          <w:p w:rsidR="00242798" w:rsidRDefault="0024279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TEF</w:t>
            </w:r>
          </w:p>
          <w:p w:rsidR="00242798" w:rsidRPr="00A73EB8" w:rsidRDefault="0024279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underweight</w:t>
            </w:r>
          </w:p>
        </w:tc>
        <w:tc>
          <w:tcPr>
            <w:tcW w:w="3420" w:type="dxa"/>
            <w:vAlign w:val="center"/>
          </w:tcPr>
          <w:p w:rsidR="000256BB" w:rsidRDefault="000256BB" w:rsidP="000256BB">
            <w:r>
              <w:t>Any or the combination of the following:</w:t>
            </w:r>
          </w:p>
          <w:p w:rsidR="00CF7B78" w:rsidRDefault="00CF7B78" w:rsidP="00CF7B78">
            <w:pPr>
              <w:pStyle w:val="ListParagraph"/>
              <w:numPr>
                <w:ilvl w:val="0"/>
                <w:numId w:val="2"/>
              </w:numPr>
            </w:pPr>
            <w:r>
              <w:t>Nutrition and wellness IQ pre-test</w:t>
            </w:r>
          </w:p>
          <w:p w:rsidR="00D1748A" w:rsidRDefault="005D1EFA" w:rsidP="00CF7B78">
            <w:pPr>
              <w:pStyle w:val="ListParagraph"/>
              <w:numPr>
                <w:ilvl w:val="0"/>
                <w:numId w:val="2"/>
              </w:numPr>
            </w:pPr>
            <w:r>
              <w:t>Measuring energy in food</w:t>
            </w:r>
          </w:p>
          <w:p w:rsidR="005D1EFA" w:rsidRDefault="005D1EFA" w:rsidP="00CF7B78">
            <w:pPr>
              <w:pStyle w:val="ListParagraph"/>
              <w:numPr>
                <w:ilvl w:val="0"/>
                <w:numId w:val="2"/>
              </w:numPr>
            </w:pPr>
            <w:r>
              <w:t>Consider calorie density</w:t>
            </w:r>
          </w:p>
          <w:p w:rsidR="005D1EFA" w:rsidRDefault="005D1EFA" w:rsidP="00CF7B78">
            <w:pPr>
              <w:pStyle w:val="ListParagraph"/>
              <w:numPr>
                <w:ilvl w:val="0"/>
                <w:numId w:val="2"/>
              </w:numPr>
            </w:pPr>
            <w:r>
              <w:t>BM</w:t>
            </w:r>
          </w:p>
          <w:p w:rsidR="005D1EFA" w:rsidRDefault="005D1EFA" w:rsidP="00CF7B78">
            <w:pPr>
              <w:pStyle w:val="ListParagraph"/>
              <w:numPr>
                <w:ilvl w:val="0"/>
                <w:numId w:val="2"/>
              </w:numPr>
            </w:pPr>
            <w:r>
              <w:t>BMR</w:t>
            </w:r>
          </w:p>
          <w:p w:rsidR="005D1EFA" w:rsidRDefault="005D1EFA" w:rsidP="00CF7B78">
            <w:pPr>
              <w:pStyle w:val="ListParagraph"/>
              <w:numPr>
                <w:ilvl w:val="0"/>
                <w:numId w:val="2"/>
              </w:numPr>
            </w:pPr>
            <w:r>
              <w:t>RMR</w:t>
            </w:r>
          </w:p>
          <w:p w:rsidR="005D1EFA" w:rsidRDefault="005D1EFA" w:rsidP="00CF7B78">
            <w:pPr>
              <w:pStyle w:val="ListParagraph"/>
              <w:numPr>
                <w:ilvl w:val="0"/>
                <w:numId w:val="2"/>
              </w:numPr>
            </w:pPr>
            <w:r>
              <w:t>Physical activity</w:t>
            </w:r>
          </w:p>
          <w:p w:rsidR="005D1EFA" w:rsidRDefault="005D1EFA" w:rsidP="00CF7B78">
            <w:pPr>
              <w:pStyle w:val="ListParagraph"/>
              <w:numPr>
                <w:ilvl w:val="0"/>
                <w:numId w:val="2"/>
              </w:numPr>
            </w:pPr>
            <w:r>
              <w:t>Energy imbalance, deficiency and excess.</w:t>
            </w:r>
          </w:p>
          <w:p w:rsidR="00CF7B78" w:rsidRPr="00CF7B78" w:rsidRDefault="00CF7B78" w:rsidP="005D1EFA">
            <w:pPr>
              <w:pStyle w:val="ListParagraph"/>
              <w:numPr>
                <w:ilvl w:val="0"/>
                <w:numId w:val="2"/>
              </w:numPr>
            </w:pPr>
            <w:r>
              <w:t>Culinary Lab</w:t>
            </w:r>
          </w:p>
        </w:tc>
        <w:tc>
          <w:tcPr>
            <w:tcW w:w="2880" w:type="dxa"/>
            <w:vAlign w:val="center"/>
          </w:tcPr>
          <w:p w:rsidR="00A73EB8" w:rsidRPr="00DB305D" w:rsidRDefault="00A83D1C" w:rsidP="00A5565A">
            <w:pPr>
              <w:spacing w:after="120"/>
              <w:jc w:val="center"/>
              <w:rPr>
                <w:sz w:val="18"/>
              </w:rPr>
            </w:pPr>
            <w:r>
              <w:t>Combination of projects, quizzes, test, written work and labs.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554D7" w:rsidTr="008554D7">
        <w:tc>
          <w:tcPr>
            <w:tcW w:w="2785" w:type="dxa"/>
            <w:vAlign w:val="center"/>
          </w:tcPr>
          <w:p w:rsidR="008554D7" w:rsidRDefault="008554D7" w:rsidP="00983D60">
            <w:pPr>
              <w:pStyle w:val="ListParagraph"/>
              <w:numPr>
                <w:ilvl w:val="0"/>
                <w:numId w:val="15"/>
              </w:numPr>
            </w:pPr>
            <w:r>
              <w:t>Healthy Weight Management</w:t>
            </w:r>
          </w:p>
          <w:p w:rsidR="00983D60" w:rsidRDefault="00983D60" w:rsidP="00983D60">
            <w:pPr>
              <w:pStyle w:val="ListParagraph"/>
              <w:numPr>
                <w:ilvl w:val="0"/>
                <w:numId w:val="15"/>
              </w:numPr>
            </w:pPr>
            <w:r>
              <w:t>LEQ: Estimate your daily calorie needs and compare with your daily calorie intake.</w:t>
            </w:r>
          </w:p>
          <w:p w:rsidR="008554D7" w:rsidRPr="00DE5063" w:rsidRDefault="008554D7" w:rsidP="00BB145A">
            <w:pPr>
              <w:pStyle w:val="ListParagraph"/>
            </w:pPr>
          </w:p>
        </w:tc>
        <w:tc>
          <w:tcPr>
            <w:tcW w:w="1890" w:type="dxa"/>
            <w:vAlign w:val="center"/>
          </w:tcPr>
          <w:p w:rsidR="008554D7" w:rsidRDefault="008554D7" w:rsidP="00AB28F4">
            <w:pPr>
              <w:pStyle w:val="ListParagraph"/>
              <w:numPr>
                <w:ilvl w:val="0"/>
                <w:numId w:val="8"/>
              </w:numPr>
              <w:spacing w:after="160" w:line="259" w:lineRule="auto"/>
            </w:pPr>
            <w:r>
              <w:t>11.3.9.D</w:t>
            </w:r>
          </w:p>
          <w:p w:rsidR="008554D7" w:rsidRDefault="008554D7" w:rsidP="00AB28F4">
            <w:pPr>
              <w:pStyle w:val="ListParagraph"/>
              <w:numPr>
                <w:ilvl w:val="0"/>
                <w:numId w:val="8"/>
              </w:numPr>
              <w:spacing w:after="160" w:line="259" w:lineRule="auto"/>
            </w:pPr>
            <w:r>
              <w:t>11.3.9.E</w:t>
            </w:r>
          </w:p>
          <w:p w:rsidR="008554D7" w:rsidRDefault="008554D7" w:rsidP="00AB28F4">
            <w:pPr>
              <w:pStyle w:val="ListParagraph"/>
              <w:numPr>
                <w:ilvl w:val="0"/>
                <w:numId w:val="8"/>
              </w:numPr>
              <w:spacing w:after="160" w:line="259" w:lineRule="auto"/>
            </w:pPr>
            <w:r>
              <w:t>11.3.12.C</w:t>
            </w:r>
          </w:p>
          <w:p w:rsidR="008554D7" w:rsidRDefault="008554D7" w:rsidP="00AB28F4">
            <w:pPr>
              <w:pStyle w:val="ListParagraph"/>
              <w:numPr>
                <w:ilvl w:val="0"/>
                <w:numId w:val="8"/>
              </w:numPr>
            </w:pPr>
            <w:r>
              <w:t>11.3.12.D</w:t>
            </w:r>
          </w:p>
          <w:p w:rsidR="008554D7" w:rsidRPr="00A73EB8" w:rsidRDefault="008554D7" w:rsidP="00AB28F4">
            <w:pPr>
              <w:pStyle w:val="ListParagraph"/>
              <w:numPr>
                <w:ilvl w:val="0"/>
                <w:numId w:val="8"/>
              </w:numPr>
            </w:pPr>
            <w:r>
              <w:t>11.3.12.E</w:t>
            </w:r>
          </w:p>
        </w:tc>
        <w:tc>
          <w:tcPr>
            <w:tcW w:w="3420" w:type="dxa"/>
            <w:vAlign w:val="center"/>
          </w:tcPr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Environmental cue</w:t>
            </w:r>
          </w:p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Fad diet</w:t>
            </w:r>
          </w:p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Fasting</w:t>
            </w:r>
          </w:p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Habit</w:t>
            </w:r>
          </w:p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Metabolic syndrome</w:t>
            </w:r>
          </w:p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Weight cycling</w:t>
            </w:r>
          </w:p>
          <w:p w:rsidR="008554D7" w:rsidRPr="00A73EB8" w:rsidRDefault="008554D7" w:rsidP="00793D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Weight management</w:t>
            </w:r>
          </w:p>
        </w:tc>
        <w:tc>
          <w:tcPr>
            <w:tcW w:w="3420" w:type="dxa"/>
            <w:vAlign w:val="center"/>
          </w:tcPr>
          <w:p w:rsidR="000256BB" w:rsidRDefault="000256BB" w:rsidP="000256BB">
            <w:r>
              <w:t>Any or the combination of the following:</w:t>
            </w:r>
          </w:p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</w:pPr>
            <w:r>
              <w:t>Nutrition and wellness IQ pre-test</w:t>
            </w:r>
          </w:p>
          <w:p w:rsidR="008554D7" w:rsidRDefault="008554D7" w:rsidP="009D3482">
            <w:pPr>
              <w:pStyle w:val="ListParagraph"/>
              <w:numPr>
                <w:ilvl w:val="0"/>
                <w:numId w:val="2"/>
              </w:numPr>
            </w:pPr>
            <w:r>
              <w:t>Overweight and obesity health risks</w:t>
            </w:r>
          </w:p>
          <w:p w:rsidR="008554D7" w:rsidRDefault="008554D7" w:rsidP="009D3482">
            <w:pPr>
              <w:pStyle w:val="ListParagraph"/>
              <w:numPr>
                <w:ilvl w:val="0"/>
                <w:numId w:val="2"/>
              </w:numPr>
            </w:pPr>
            <w:r>
              <w:t>Underweight health risks</w:t>
            </w:r>
          </w:p>
          <w:p w:rsidR="008554D7" w:rsidRDefault="008554D7" w:rsidP="009D3482">
            <w:pPr>
              <w:pStyle w:val="ListParagraph"/>
              <w:numPr>
                <w:ilvl w:val="0"/>
                <w:numId w:val="2"/>
              </w:numPr>
            </w:pPr>
            <w:r>
              <w:t>Social and emotional health risks</w:t>
            </w:r>
          </w:p>
          <w:p w:rsidR="008554D7" w:rsidRDefault="008554D7" w:rsidP="009D3482">
            <w:pPr>
              <w:pStyle w:val="ListParagraph"/>
              <w:numPr>
                <w:ilvl w:val="0"/>
                <w:numId w:val="2"/>
              </w:numPr>
            </w:pPr>
            <w:r>
              <w:t>Heredity</w:t>
            </w:r>
          </w:p>
          <w:p w:rsidR="008554D7" w:rsidRDefault="008554D7" w:rsidP="009D3482">
            <w:pPr>
              <w:pStyle w:val="ListParagraph"/>
              <w:numPr>
                <w:ilvl w:val="0"/>
                <w:numId w:val="2"/>
              </w:numPr>
            </w:pPr>
            <w:r>
              <w:t>Eating habits</w:t>
            </w:r>
          </w:p>
          <w:p w:rsidR="008554D7" w:rsidRDefault="008554D7" w:rsidP="009D3482">
            <w:pPr>
              <w:pStyle w:val="ListParagraph"/>
              <w:numPr>
                <w:ilvl w:val="0"/>
                <w:numId w:val="2"/>
              </w:numPr>
            </w:pPr>
            <w:r>
              <w:t>Activity level</w:t>
            </w:r>
          </w:p>
          <w:p w:rsidR="008554D7" w:rsidRDefault="008554D7" w:rsidP="009D3482">
            <w:pPr>
              <w:pStyle w:val="ListParagraph"/>
              <w:numPr>
                <w:ilvl w:val="0"/>
                <w:numId w:val="2"/>
              </w:numPr>
            </w:pPr>
            <w:r>
              <w:lastRenderedPageBreak/>
              <w:t>Health status</w:t>
            </w:r>
          </w:p>
          <w:p w:rsidR="008554D7" w:rsidRDefault="008554D7" w:rsidP="009D3482">
            <w:pPr>
              <w:pStyle w:val="ListParagraph"/>
              <w:numPr>
                <w:ilvl w:val="0"/>
                <w:numId w:val="2"/>
              </w:numPr>
            </w:pPr>
            <w:r>
              <w:t>Age</w:t>
            </w:r>
          </w:p>
          <w:p w:rsidR="008554D7" w:rsidRDefault="008554D7" w:rsidP="009D3482">
            <w:pPr>
              <w:pStyle w:val="ListParagraph"/>
              <w:numPr>
                <w:ilvl w:val="0"/>
                <w:numId w:val="2"/>
              </w:numPr>
            </w:pPr>
            <w:r>
              <w:t>Motivation</w:t>
            </w:r>
          </w:p>
          <w:p w:rsidR="008554D7" w:rsidRDefault="008554D7" w:rsidP="009D3482">
            <w:pPr>
              <w:pStyle w:val="ListParagraph"/>
              <w:numPr>
                <w:ilvl w:val="0"/>
                <w:numId w:val="2"/>
              </w:numPr>
            </w:pPr>
            <w:r>
              <w:t>Support</w:t>
            </w:r>
          </w:p>
          <w:p w:rsidR="008554D7" w:rsidRDefault="008554D7" w:rsidP="009D3482">
            <w:pPr>
              <w:pStyle w:val="ListParagraph"/>
              <w:numPr>
                <w:ilvl w:val="0"/>
                <w:numId w:val="2"/>
              </w:numPr>
            </w:pPr>
            <w:r>
              <w:t>Math of losing weight</w:t>
            </w:r>
          </w:p>
          <w:p w:rsidR="008554D7" w:rsidRDefault="008554D7" w:rsidP="009D3482">
            <w:pPr>
              <w:pStyle w:val="ListParagraph"/>
              <w:numPr>
                <w:ilvl w:val="0"/>
                <w:numId w:val="2"/>
              </w:numPr>
            </w:pPr>
            <w:r>
              <w:t>Unsafe weight loss practices</w:t>
            </w:r>
          </w:p>
          <w:p w:rsidR="008554D7" w:rsidRDefault="008554D7" w:rsidP="009D3482">
            <w:pPr>
              <w:pStyle w:val="ListParagraph"/>
              <w:numPr>
                <w:ilvl w:val="0"/>
                <w:numId w:val="2"/>
              </w:numPr>
            </w:pPr>
            <w:r>
              <w:t xml:space="preserve">Safe weight loss guidelines </w:t>
            </w:r>
          </w:p>
          <w:p w:rsidR="008554D7" w:rsidRDefault="008554D7" w:rsidP="009D3482">
            <w:pPr>
              <w:pStyle w:val="ListParagraph"/>
              <w:numPr>
                <w:ilvl w:val="0"/>
                <w:numId w:val="2"/>
              </w:numPr>
            </w:pPr>
            <w:r>
              <w:t>Healthy weight gain</w:t>
            </w:r>
          </w:p>
          <w:p w:rsidR="008554D7" w:rsidRDefault="008554D7" w:rsidP="009D3482">
            <w:pPr>
              <w:pStyle w:val="ListParagraph"/>
              <w:numPr>
                <w:ilvl w:val="0"/>
                <w:numId w:val="2"/>
              </w:numPr>
            </w:pPr>
            <w:r>
              <w:t>Avoid unhealthy strategies</w:t>
            </w:r>
          </w:p>
          <w:p w:rsidR="008554D7" w:rsidRPr="00CF7B78" w:rsidRDefault="008554D7" w:rsidP="002F7957">
            <w:pPr>
              <w:pStyle w:val="ListParagraph"/>
              <w:numPr>
                <w:ilvl w:val="0"/>
                <w:numId w:val="2"/>
              </w:numPr>
            </w:pPr>
            <w:r>
              <w:t>Culinary Lab</w:t>
            </w:r>
          </w:p>
        </w:tc>
        <w:tc>
          <w:tcPr>
            <w:tcW w:w="2880" w:type="dxa"/>
            <w:vAlign w:val="center"/>
          </w:tcPr>
          <w:p w:rsidR="008554D7" w:rsidRPr="002F1426" w:rsidRDefault="008554D7" w:rsidP="00CF7B78">
            <w:pPr>
              <w:jc w:val="center"/>
              <w:rPr>
                <w:b/>
              </w:rPr>
            </w:pPr>
            <w:r>
              <w:lastRenderedPageBreak/>
              <w:t>Combination of projects, quizzes, test, written work and labs.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554D7" w:rsidTr="008554D7">
        <w:tc>
          <w:tcPr>
            <w:tcW w:w="2785" w:type="dxa"/>
            <w:vAlign w:val="center"/>
          </w:tcPr>
          <w:p w:rsidR="008554D7" w:rsidRDefault="008554D7" w:rsidP="00983D60">
            <w:pPr>
              <w:pStyle w:val="ListParagraph"/>
              <w:numPr>
                <w:ilvl w:val="0"/>
                <w:numId w:val="16"/>
              </w:numPr>
            </w:pPr>
            <w:r>
              <w:t>Nutrition across life</w:t>
            </w:r>
          </w:p>
          <w:p w:rsidR="004C46CC" w:rsidRDefault="004C46CC" w:rsidP="00983D60">
            <w:pPr>
              <w:pStyle w:val="ListParagraph"/>
              <w:numPr>
                <w:ilvl w:val="0"/>
                <w:numId w:val="16"/>
              </w:numPr>
            </w:pPr>
            <w:r>
              <w:t xml:space="preserve">LEQ: Explain how nutritional needs are different for people of various ages and activity levels. </w:t>
            </w:r>
          </w:p>
          <w:p w:rsidR="008554D7" w:rsidRPr="00DE5063" w:rsidRDefault="008554D7" w:rsidP="00BB145A">
            <w:pPr>
              <w:pStyle w:val="ListParagraph"/>
            </w:pPr>
          </w:p>
        </w:tc>
        <w:tc>
          <w:tcPr>
            <w:tcW w:w="1890" w:type="dxa"/>
            <w:vAlign w:val="center"/>
          </w:tcPr>
          <w:p w:rsidR="008554D7" w:rsidRDefault="008554D7" w:rsidP="00AB28F4">
            <w:pPr>
              <w:pStyle w:val="ListParagraph"/>
              <w:numPr>
                <w:ilvl w:val="0"/>
                <w:numId w:val="9"/>
              </w:numPr>
              <w:spacing w:after="160" w:line="259" w:lineRule="auto"/>
            </w:pPr>
            <w:r>
              <w:t>11.3.9.D</w:t>
            </w:r>
          </w:p>
          <w:p w:rsidR="008554D7" w:rsidRDefault="008554D7" w:rsidP="00AB28F4">
            <w:pPr>
              <w:pStyle w:val="ListParagraph"/>
              <w:numPr>
                <w:ilvl w:val="0"/>
                <w:numId w:val="9"/>
              </w:numPr>
              <w:spacing w:after="160" w:line="259" w:lineRule="auto"/>
            </w:pPr>
            <w:r>
              <w:t>11.3.9.E</w:t>
            </w:r>
          </w:p>
          <w:p w:rsidR="008554D7" w:rsidRDefault="008554D7" w:rsidP="00AB28F4">
            <w:pPr>
              <w:pStyle w:val="ListParagraph"/>
              <w:numPr>
                <w:ilvl w:val="0"/>
                <w:numId w:val="9"/>
              </w:numPr>
              <w:spacing w:after="160" w:line="259" w:lineRule="auto"/>
            </w:pPr>
            <w:r>
              <w:t>11.3.12.C</w:t>
            </w:r>
          </w:p>
          <w:p w:rsidR="008554D7" w:rsidRDefault="008554D7" w:rsidP="00AB28F4">
            <w:pPr>
              <w:pStyle w:val="ListParagraph"/>
              <w:numPr>
                <w:ilvl w:val="0"/>
                <w:numId w:val="9"/>
              </w:numPr>
            </w:pPr>
            <w:r>
              <w:t>11.3.12.D</w:t>
            </w:r>
          </w:p>
          <w:p w:rsidR="008554D7" w:rsidRPr="00A73EB8" w:rsidRDefault="008554D7" w:rsidP="00AB28F4">
            <w:pPr>
              <w:pStyle w:val="ListParagraph"/>
              <w:numPr>
                <w:ilvl w:val="0"/>
                <w:numId w:val="9"/>
              </w:numPr>
            </w:pPr>
            <w:r>
              <w:t>11.3.12.E</w:t>
            </w:r>
          </w:p>
        </w:tc>
        <w:tc>
          <w:tcPr>
            <w:tcW w:w="3420" w:type="dxa"/>
            <w:vAlign w:val="center"/>
          </w:tcPr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Adolescence </w:t>
            </w:r>
          </w:p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Congenital disability</w:t>
            </w:r>
          </w:p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FAS</w:t>
            </w:r>
          </w:p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Fetus</w:t>
            </w:r>
          </w:p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Growth spurt</w:t>
            </w:r>
          </w:p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Infant</w:t>
            </w:r>
          </w:p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Lactation</w:t>
            </w:r>
          </w:p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Life cycle</w:t>
            </w:r>
          </w:p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Low-birthweight baby</w:t>
            </w:r>
          </w:p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Menopause</w:t>
            </w:r>
          </w:p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Pica</w:t>
            </w:r>
          </w:p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Placenta</w:t>
            </w:r>
          </w:p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Premature baby</w:t>
            </w:r>
          </w:p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Puberty</w:t>
            </w:r>
          </w:p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Toddler</w:t>
            </w:r>
          </w:p>
          <w:p w:rsidR="008554D7" w:rsidRPr="00A73EB8" w:rsidRDefault="008554D7" w:rsidP="00CF7B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Trimester </w:t>
            </w:r>
          </w:p>
        </w:tc>
        <w:tc>
          <w:tcPr>
            <w:tcW w:w="3420" w:type="dxa"/>
            <w:vAlign w:val="center"/>
          </w:tcPr>
          <w:p w:rsidR="000256BB" w:rsidRDefault="000256BB" w:rsidP="000256BB">
            <w:r>
              <w:t>Any or the combination of the following:</w:t>
            </w:r>
          </w:p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</w:pPr>
            <w:r>
              <w:t>Nutrition and wellness IQ pre-test</w:t>
            </w:r>
          </w:p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</w:pPr>
            <w:r>
              <w:t>Health needs</w:t>
            </w:r>
          </w:p>
          <w:p w:rsidR="008554D7" w:rsidRDefault="008554D7" w:rsidP="00524818">
            <w:pPr>
              <w:pStyle w:val="ListParagraph"/>
              <w:numPr>
                <w:ilvl w:val="0"/>
                <w:numId w:val="2"/>
              </w:numPr>
            </w:pPr>
            <w:r>
              <w:t xml:space="preserve">Growth </w:t>
            </w:r>
          </w:p>
          <w:p w:rsidR="008554D7" w:rsidRDefault="008554D7" w:rsidP="00524818">
            <w:pPr>
              <w:pStyle w:val="ListParagraph"/>
              <w:numPr>
                <w:ilvl w:val="0"/>
                <w:numId w:val="2"/>
              </w:numPr>
            </w:pPr>
            <w:r>
              <w:t>Nutrients</w:t>
            </w:r>
          </w:p>
          <w:p w:rsidR="008554D7" w:rsidRDefault="008554D7" w:rsidP="00524818">
            <w:pPr>
              <w:pStyle w:val="ListParagraph"/>
              <w:numPr>
                <w:ilvl w:val="0"/>
                <w:numId w:val="2"/>
              </w:numPr>
            </w:pPr>
            <w:r>
              <w:t xml:space="preserve">Feeding /foods </w:t>
            </w:r>
          </w:p>
          <w:p w:rsidR="008554D7" w:rsidRDefault="008554D7" w:rsidP="00524818">
            <w:pPr>
              <w:pStyle w:val="ListParagraph"/>
              <w:numPr>
                <w:ilvl w:val="0"/>
                <w:numId w:val="2"/>
              </w:numPr>
            </w:pPr>
            <w:r>
              <w:t xml:space="preserve">Growth </w:t>
            </w:r>
          </w:p>
          <w:p w:rsidR="008554D7" w:rsidRDefault="008554D7" w:rsidP="00524818">
            <w:pPr>
              <w:pStyle w:val="ListParagraph"/>
              <w:numPr>
                <w:ilvl w:val="0"/>
                <w:numId w:val="2"/>
              </w:numPr>
            </w:pPr>
            <w:r>
              <w:t>Nutrients</w:t>
            </w:r>
          </w:p>
          <w:p w:rsidR="008554D7" w:rsidRDefault="008554D7" w:rsidP="00524818">
            <w:pPr>
              <w:pStyle w:val="ListParagraph"/>
              <w:numPr>
                <w:ilvl w:val="0"/>
                <w:numId w:val="2"/>
              </w:numPr>
            </w:pPr>
            <w:r>
              <w:t>Meals</w:t>
            </w:r>
          </w:p>
          <w:p w:rsidR="008554D7" w:rsidRDefault="008554D7" w:rsidP="00524818">
            <w:pPr>
              <w:pStyle w:val="ListParagraph"/>
              <w:numPr>
                <w:ilvl w:val="0"/>
                <w:numId w:val="2"/>
              </w:numPr>
            </w:pPr>
            <w:r>
              <w:t>Problems</w:t>
            </w:r>
          </w:p>
          <w:p w:rsidR="008554D7" w:rsidRDefault="008554D7" w:rsidP="00524818">
            <w:pPr>
              <w:pStyle w:val="ListParagraph"/>
              <w:numPr>
                <w:ilvl w:val="0"/>
                <w:numId w:val="2"/>
              </w:numPr>
            </w:pPr>
            <w:r>
              <w:t>Nutrients</w:t>
            </w:r>
          </w:p>
          <w:p w:rsidR="008554D7" w:rsidRDefault="008554D7" w:rsidP="00524818">
            <w:pPr>
              <w:pStyle w:val="ListParagraph"/>
              <w:numPr>
                <w:ilvl w:val="0"/>
                <w:numId w:val="2"/>
              </w:numPr>
            </w:pPr>
            <w:r>
              <w:t>Food choices</w:t>
            </w:r>
          </w:p>
          <w:p w:rsidR="008554D7" w:rsidRDefault="008554D7" w:rsidP="00DF7E59">
            <w:pPr>
              <w:pStyle w:val="ListParagraph"/>
              <w:numPr>
                <w:ilvl w:val="0"/>
                <w:numId w:val="2"/>
              </w:numPr>
            </w:pPr>
            <w:r>
              <w:t>Problems</w:t>
            </w:r>
          </w:p>
          <w:p w:rsidR="008554D7" w:rsidRPr="00CF7B78" w:rsidRDefault="008554D7" w:rsidP="002F7957">
            <w:pPr>
              <w:pStyle w:val="ListParagraph"/>
              <w:numPr>
                <w:ilvl w:val="0"/>
                <w:numId w:val="2"/>
              </w:numPr>
            </w:pPr>
            <w:r>
              <w:t>Culinary Lab</w:t>
            </w:r>
          </w:p>
        </w:tc>
        <w:tc>
          <w:tcPr>
            <w:tcW w:w="2880" w:type="dxa"/>
            <w:vAlign w:val="center"/>
          </w:tcPr>
          <w:p w:rsidR="008554D7" w:rsidRPr="002F1426" w:rsidRDefault="008554D7" w:rsidP="00CF7B78">
            <w:pPr>
              <w:jc w:val="center"/>
              <w:rPr>
                <w:b/>
              </w:rPr>
            </w:pPr>
            <w:r>
              <w:t>Combination of projects, quizzes, test, written work and labs.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554D7" w:rsidTr="008554D7">
        <w:tc>
          <w:tcPr>
            <w:tcW w:w="2785" w:type="dxa"/>
            <w:vAlign w:val="center"/>
          </w:tcPr>
          <w:p w:rsidR="008554D7" w:rsidRDefault="008554D7" w:rsidP="00983D60">
            <w:pPr>
              <w:pStyle w:val="ListParagraph"/>
              <w:numPr>
                <w:ilvl w:val="0"/>
                <w:numId w:val="17"/>
              </w:numPr>
            </w:pPr>
            <w:r>
              <w:t>Eating for sports performance</w:t>
            </w:r>
          </w:p>
          <w:p w:rsidR="004C46CC" w:rsidRDefault="004C46CC" w:rsidP="00983D60">
            <w:pPr>
              <w:pStyle w:val="ListParagraph"/>
              <w:numPr>
                <w:ilvl w:val="0"/>
                <w:numId w:val="17"/>
              </w:numPr>
            </w:pPr>
            <w:r>
              <w:t>LEQ: How to plan meals and snacks for an athlete in training.</w:t>
            </w:r>
          </w:p>
          <w:p w:rsidR="008554D7" w:rsidRPr="00DE5063" w:rsidRDefault="008554D7" w:rsidP="00BB145A">
            <w:pPr>
              <w:pStyle w:val="ListParagraph"/>
            </w:pPr>
          </w:p>
        </w:tc>
        <w:tc>
          <w:tcPr>
            <w:tcW w:w="1890" w:type="dxa"/>
            <w:vAlign w:val="center"/>
          </w:tcPr>
          <w:p w:rsidR="008554D7" w:rsidRDefault="008554D7" w:rsidP="00AB28F4">
            <w:pPr>
              <w:pStyle w:val="ListParagraph"/>
              <w:numPr>
                <w:ilvl w:val="0"/>
                <w:numId w:val="13"/>
              </w:numPr>
              <w:spacing w:after="160" w:line="259" w:lineRule="auto"/>
            </w:pPr>
            <w:r>
              <w:t>11.3.9.D</w:t>
            </w:r>
          </w:p>
          <w:p w:rsidR="008554D7" w:rsidRDefault="008554D7" w:rsidP="00AB28F4">
            <w:pPr>
              <w:pStyle w:val="ListParagraph"/>
              <w:numPr>
                <w:ilvl w:val="0"/>
                <w:numId w:val="13"/>
              </w:numPr>
              <w:spacing w:after="160" w:line="259" w:lineRule="auto"/>
            </w:pPr>
            <w:r>
              <w:t>11.3.9.E</w:t>
            </w:r>
          </w:p>
          <w:p w:rsidR="008554D7" w:rsidRDefault="008554D7" w:rsidP="00AB28F4">
            <w:pPr>
              <w:pStyle w:val="ListParagraph"/>
              <w:numPr>
                <w:ilvl w:val="0"/>
                <w:numId w:val="13"/>
              </w:numPr>
              <w:spacing w:after="160" w:line="259" w:lineRule="auto"/>
            </w:pPr>
            <w:r>
              <w:t>11.3.12.C</w:t>
            </w:r>
          </w:p>
          <w:p w:rsidR="008554D7" w:rsidRDefault="008554D7" w:rsidP="00AB28F4">
            <w:pPr>
              <w:pStyle w:val="ListParagraph"/>
              <w:numPr>
                <w:ilvl w:val="0"/>
                <w:numId w:val="13"/>
              </w:numPr>
            </w:pPr>
            <w:r>
              <w:t>11.3.12.D</w:t>
            </w:r>
          </w:p>
          <w:p w:rsidR="008554D7" w:rsidRPr="00A73EB8" w:rsidRDefault="008554D7" w:rsidP="00AB28F4">
            <w:pPr>
              <w:pStyle w:val="ListParagraph"/>
              <w:numPr>
                <w:ilvl w:val="0"/>
                <w:numId w:val="13"/>
              </w:numPr>
            </w:pPr>
            <w:r>
              <w:t>11.3.12.E</w:t>
            </w:r>
          </w:p>
        </w:tc>
        <w:tc>
          <w:tcPr>
            <w:tcW w:w="3420" w:type="dxa"/>
            <w:vAlign w:val="center"/>
          </w:tcPr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Aerobic</w:t>
            </w:r>
          </w:p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Anaerobic</w:t>
            </w:r>
          </w:p>
          <w:p w:rsidR="008554D7" w:rsidRDefault="008554D7" w:rsidP="001560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Carbohydrate loading</w:t>
            </w:r>
          </w:p>
          <w:p w:rsidR="008554D7" w:rsidRDefault="008554D7" w:rsidP="001560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Endurance athlete</w:t>
            </w:r>
          </w:p>
          <w:p w:rsidR="008554D7" w:rsidRDefault="008554D7" w:rsidP="001560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Lactic acid</w:t>
            </w:r>
          </w:p>
          <w:p w:rsidR="008554D7" w:rsidRPr="00A73EB8" w:rsidRDefault="008554D7" w:rsidP="001560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Recovery </w:t>
            </w:r>
          </w:p>
        </w:tc>
        <w:tc>
          <w:tcPr>
            <w:tcW w:w="3420" w:type="dxa"/>
            <w:vAlign w:val="center"/>
          </w:tcPr>
          <w:p w:rsidR="000256BB" w:rsidRDefault="000256BB" w:rsidP="000256BB">
            <w:r>
              <w:t>Any or the combination of the following:</w:t>
            </w:r>
          </w:p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</w:pPr>
            <w:r>
              <w:t>Nutrition and wellness IQ pre-test</w:t>
            </w:r>
          </w:p>
          <w:p w:rsidR="008554D7" w:rsidRDefault="008554D7" w:rsidP="006000C8">
            <w:pPr>
              <w:pStyle w:val="ListParagraph"/>
              <w:numPr>
                <w:ilvl w:val="0"/>
                <w:numId w:val="2"/>
              </w:numPr>
            </w:pPr>
            <w:r>
              <w:t>Energy production</w:t>
            </w:r>
          </w:p>
          <w:p w:rsidR="008554D7" w:rsidRDefault="008554D7" w:rsidP="006000C8">
            <w:pPr>
              <w:pStyle w:val="ListParagraph"/>
              <w:numPr>
                <w:ilvl w:val="0"/>
                <w:numId w:val="2"/>
              </w:numPr>
            </w:pPr>
            <w:r>
              <w:t>Improving energy</w:t>
            </w:r>
          </w:p>
          <w:p w:rsidR="008554D7" w:rsidRDefault="008554D7" w:rsidP="006000C8">
            <w:pPr>
              <w:pStyle w:val="ListParagraph"/>
              <w:numPr>
                <w:ilvl w:val="0"/>
                <w:numId w:val="2"/>
              </w:numPr>
            </w:pPr>
            <w:r>
              <w:t>Carbs</w:t>
            </w:r>
          </w:p>
          <w:p w:rsidR="008554D7" w:rsidRDefault="008554D7" w:rsidP="006000C8">
            <w:pPr>
              <w:pStyle w:val="ListParagraph"/>
              <w:numPr>
                <w:ilvl w:val="0"/>
                <w:numId w:val="2"/>
              </w:numPr>
            </w:pPr>
            <w:r>
              <w:t>Fat</w:t>
            </w:r>
          </w:p>
          <w:p w:rsidR="008554D7" w:rsidRDefault="008554D7" w:rsidP="006000C8">
            <w:pPr>
              <w:pStyle w:val="ListParagraph"/>
              <w:numPr>
                <w:ilvl w:val="0"/>
                <w:numId w:val="2"/>
              </w:numPr>
            </w:pPr>
            <w:r>
              <w:t>Protein</w:t>
            </w:r>
          </w:p>
          <w:p w:rsidR="008554D7" w:rsidRDefault="008554D7" w:rsidP="006000C8">
            <w:pPr>
              <w:pStyle w:val="ListParagraph"/>
              <w:numPr>
                <w:ilvl w:val="0"/>
                <w:numId w:val="2"/>
              </w:numPr>
            </w:pPr>
            <w:r>
              <w:t>Calories</w:t>
            </w:r>
          </w:p>
          <w:p w:rsidR="008554D7" w:rsidRDefault="008554D7" w:rsidP="006000C8">
            <w:pPr>
              <w:pStyle w:val="ListParagraph"/>
              <w:numPr>
                <w:ilvl w:val="0"/>
                <w:numId w:val="2"/>
              </w:numPr>
            </w:pPr>
            <w:r>
              <w:t xml:space="preserve">Maintenance eating patterns </w:t>
            </w:r>
          </w:p>
          <w:p w:rsidR="008554D7" w:rsidRDefault="008554D7" w:rsidP="006000C8">
            <w:pPr>
              <w:pStyle w:val="ListParagraph"/>
              <w:numPr>
                <w:ilvl w:val="0"/>
                <w:numId w:val="2"/>
              </w:numPr>
            </w:pPr>
            <w:r>
              <w:t xml:space="preserve">Meal management </w:t>
            </w:r>
          </w:p>
          <w:p w:rsidR="008554D7" w:rsidRDefault="008554D7" w:rsidP="006000C8">
            <w:pPr>
              <w:pStyle w:val="ListParagraph"/>
              <w:numPr>
                <w:ilvl w:val="0"/>
                <w:numId w:val="2"/>
              </w:numPr>
            </w:pPr>
            <w:r>
              <w:t>Eating away from home</w:t>
            </w:r>
          </w:p>
          <w:p w:rsidR="008554D7" w:rsidRDefault="008554D7" w:rsidP="006000C8">
            <w:pPr>
              <w:pStyle w:val="ListParagraph"/>
              <w:numPr>
                <w:ilvl w:val="0"/>
                <w:numId w:val="2"/>
              </w:numPr>
            </w:pPr>
            <w:r>
              <w:t>Loss</w:t>
            </w:r>
          </w:p>
          <w:p w:rsidR="008554D7" w:rsidRDefault="008554D7" w:rsidP="006000C8">
            <w:pPr>
              <w:pStyle w:val="ListParagraph"/>
              <w:numPr>
                <w:ilvl w:val="0"/>
                <w:numId w:val="2"/>
              </w:numPr>
            </w:pPr>
            <w:r>
              <w:t>Intake guidelines</w:t>
            </w:r>
          </w:p>
          <w:p w:rsidR="008554D7" w:rsidRDefault="008554D7" w:rsidP="006000C8">
            <w:pPr>
              <w:pStyle w:val="ListParagraph"/>
              <w:numPr>
                <w:ilvl w:val="0"/>
                <w:numId w:val="2"/>
              </w:numPr>
            </w:pPr>
            <w:r>
              <w:t>Sodium</w:t>
            </w:r>
          </w:p>
          <w:p w:rsidR="008554D7" w:rsidRDefault="008554D7" w:rsidP="006000C8">
            <w:pPr>
              <w:pStyle w:val="ListParagraph"/>
              <w:numPr>
                <w:ilvl w:val="0"/>
                <w:numId w:val="2"/>
              </w:numPr>
            </w:pPr>
            <w:r>
              <w:t>Losing weight for competition</w:t>
            </w:r>
          </w:p>
          <w:p w:rsidR="008554D7" w:rsidRDefault="008554D7" w:rsidP="006000C8">
            <w:pPr>
              <w:pStyle w:val="ListParagraph"/>
              <w:numPr>
                <w:ilvl w:val="0"/>
                <w:numId w:val="2"/>
              </w:numPr>
            </w:pPr>
            <w:r>
              <w:t xml:space="preserve">Gaining </w:t>
            </w:r>
          </w:p>
          <w:p w:rsidR="008554D7" w:rsidRPr="00CF7B78" w:rsidRDefault="008554D7" w:rsidP="002F7957">
            <w:pPr>
              <w:pStyle w:val="ListParagraph"/>
              <w:numPr>
                <w:ilvl w:val="0"/>
                <w:numId w:val="2"/>
              </w:numPr>
            </w:pPr>
            <w:r>
              <w:t>Culinary Lab</w:t>
            </w:r>
          </w:p>
        </w:tc>
        <w:tc>
          <w:tcPr>
            <w:tcW w:w="2880" w:type="dxa"/>
            <w:vAlign w:val="center"/>
          </w:tcPr>
          <w:p w:rsidR="008554D7" w:rsidRPr="002F1426" w:rsidRDefault="008554D7" w:rsidP="00CF7B78">
            <w:pPr>
              <w:jc w:val="center"/>
              <w:rPr>
                <w:b/>
              </w:rPr>
            </w:pPr>
            <w:r>
              <w:t>Combination of projects, quizzes, test, written work and labs.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554D7" w:rsidTr="008554D7">
        <w:tc>
          <w:tcPr>
            <w:tcW w:w="2785" w:type="dxa"/>
            <w:vAlign w:val="center"/>
          </w:tcPr>
          <w:p w:rsidR="008554D7" w:rsidRDefault="008554D7" w:rsidP="00983D60">
            <w:pPr>
              <w:pStyle w:val="ListParagraph"/>
              <w:numPr>
                <w:ilvl w:val="0"/>
                <w:numId w:val="18"/>
              </w:numPr>
            </w:pPr>
            <w:r>
              <w:t>Eating Disorders</w:t>
            </w:r>
          </w:p>
          <w:p w:rsidR="004C46CC" w:rsidRDefault="00B73657" w:rsidP="00983D60">
            <w:pPr>
              <w:pStyle w:val="ListParagraph"/>
              <w:numPr>
                <w:ilvl w:val="0"/>
                <w:numId w:val="18"/>
              </w:numPr>
            </w:pPr>
            <w:r>
              <w:t>LEQ: D</w:t>
            </w:r>
            <w:r w:rsidR="004C46CC">
              <w:t>ifferentiate between disordered eating and eating disorders.</w:t>
            </w:r>
          </w:p>
          <w:p w:rsidR="008554D7" w:rsidRPr="00DE5063" w:rsidRDefault="008554D7" w:rsidP="00BB145A">
            <w:pPr>
              <w:pStyle w:val="ListParagraph"/>
            </w:pPr>
          </w:p>
        </w:tc>
        <w:tc>
          <w:tcPr>
            <w:tcW w:w="1890" w:type="dxa"/>
            <w:vAlign w:val="center"/>
          </w:tcPr>
          <w:p w:rsidR="008554D7" w:rsidRDefault="008554D7" w:rsidP="00AB28F4">
            <w:pPr>
              <w:pStyle w:val="ListParagraph"/>
              <w:numPr>
                <w:ilvl w:val="0"/>
                <w:numId w:val="11"/>
              </w:numPr>
              <w:spacing w:after="160" w:line="259" w:lineRule="auto"/>
            </w:pPr>
            <w:r>
              <w:t>11.3.9.D</w:t>
            </w:r>
          </w:p>
          <w:p w:rsidR="008554D7" w:rsidRDefault="008554D7" w:rsidP="00AB28F4">
            <w:pPr>
              <w:pStyle w:val="ListParagraph"/>
              <w:numPr>
                <w:ilvl w:val="0"/>
                <w:numId w:val="11"/>
              </w:numPr>
              <w:spacing w:after="160" w:line="259" w:lineRule="auto"/>
            </w:pPr>
            <w:r>
              <w:t>11.3.9.E</w:t>
            </w:r>
          </w:p>
          <w:p w:rsidR="008554D7" w:rsidRDefault="008554D7" w:rsidP="00AB28F4">
            <w:pPr>
              <w:pStyle w:val="ListParagraph"/>
              <w:numPr>
                <w:ilvl w:val="0"/>
                <w:numId w:val="11"/>
              </w:numPr>
              <w:spacing w:after="160" w:line="259" w:lineRule="auto"/>
            </w:pPr>
            <w:r>
              <w:t>11.3.12.C</w:t>
            </w:r>
          </w:p>
          <w:p w:rsidR="008554D7" w:rsidRDefault="008554D7" w:rsidP="00AB28F4">
            <w:pPr>
              <w:pStyle w:val="ListParagraph"/>
              <w:numPr>
                <w:ilvl w:val="0"/>
                <w:numId w:val="11"/>
              </w:numPr>
            </w:pPr>
            <w:r>
              <w:t>11.3.12.D</w:t>
            </w:r>
          </w:p>
          <w:p w:rsidR="008554D7" w:rsidRPr="00A73EB8" w:rsidRDefault="008554D7" w:rsidP="00AB28F4">
            <w:pPr>
              <w:pStyle w:val="ListParagraph"/>
              <w:numPr>
                <w:ilvl w:val="0"/>
                <w:numId w:val="11"/>
              </w:numPr>
            </w:pPr>
            <w:r>
              <w:t>11.3.12.E</w:t>
            </w:r>
          </w:p>
        </w:tc>
        <w:tc>
          <w:tcPr>
            <w:tcW w:w="3420" w:type="dxa"/>
            <w:vAlign w:val="center"/>
          </w:tcPr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Anorexia nervosa</w:t>
            </w:r>
          </w:p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Antidepressant</w:t>
            </w:r>
          </w:p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Binge-eating disorder</w:t>
            </w:r>
          </w:p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Bingeing</w:t>
            </w:r>
          </w:p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Bulimia nervosa</w:t>
            </w:r>
          </w:p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Disorder eating</w:t>
            </w:r>
          </w:p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Eating disorder</w:t>
            </w:r>
          </w:p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Female athlete triad</w:t>
            </w:r>
          </w:p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Outpatient treatment</w:t>
            </w:r>
          </w:p>
          <w:p w:rsidR="008554D7" w:rsidRPr="00A73EB8" w:rsidRDefault="008554D7" w:rsidP="00AC379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Purging</w:t>
            </w:r>
          </w:p>
        </w:tc>
        <w:tc>
          <w:tcPr>
            <w:tcW w:w="3420" w:type="dxa"/>
            <w:vAlign w:val="center"/>
          </w:tcPr>
          <w:p w:rsidR="000256BB" w:rsidRDefault="000256BB" w:rsidP="000256BB">
            <w:r>
              <w:t>Any or the combination of the following:</w:t>
            </w:r>
          </w:p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</w:pPr>
            <w:r>
              <w:t>Nutrition and wellness IQ pre-test</w:t>
            </w:r>
          </w:p>
          <w:p w:rsidR="008554D7" w:rsidRDefault="008554D7" w:rsidP="006000C8">
            <w:pPr>
              <w:pStyle w:val="ListParagraph"/>
              <w:numPr>
                <w:ilvl w:val="0"/>
                <w:numId w:val="2"/>
              </w:numPr>
            </w:pPr>
            <w:r>
              <w:t>Anorexia</w:t>
            </w:r>
          </w:p>
          <w:p w:rsidR="008554D7" w:rsidRDefault="008554D7" w:rsidP="006000C8">
            <w:pPr>
              <w:pStyle w:val="ListParagraph"/>
              <w:numPr>
                <w:ilvl w:val="0"/>
                <w:numId w:val="2"/>
              </w:numPr>
            </w:pPr>
            <w:r>
              <w:t>Bulimia</w:t>
            </w:r>
          </w:p>
          <w:p w:rsidR="008554D7" w:rsidRDefault="008554D7" w:rsidP="006000C8">
            <w:pPr>
              <w:pStyle w:val="ListParagraph"/>
              <w:numPr>
                <w:ilvl w:val="0"/>
                <w:numId w:val="2"/>
              </w:numPr>
            </w:pPr>
            <w:r>
              <w:t>Binge eating</w:t>
            </w:r>
          </w:p>
          <w:p w:rsidR="008554D7" w:rsidRDefault="008554D7" w:rsidP="006000C8">
            <w:pPr>
              <w:pStyle w:val="ListParagraph"/>
              <w:numPr>
                <w:ilvl w:val="0"/>
                <w:numId w:val="2"/>
              </w:numPr>
            </w:pPr>
            <w:r>
              <w:t>Other</w:t>
            </w:r>
          </w:p>
          <w:p w:rsidR="008554D7" w:rsidRDefault="008554D7" w:rsidP="006000C8">
            <w:pPr>
              <w:pStyle w:val="ListParagraph"/>
              <w:numPr>
                <w:ilvl w:val="0"/>
                <w:numId w:val="2"/>
              </w:numPr>
            </w:pPr>
            <w:r>
              <w:t>Emotional</w:t>
            </w:r>
          </w:p>
          <w:p w:rsidR="008554D7" w:rsidRDefault="008554D7" w:rsidP="006000C8">
            <w:pPr>
              <w:pStyle w:val="ListParagraph"/>
              <w:numPr>
                <w:ilvl w:val="0"/>
                <w:numId w:val="2"/>
              </w:numPr>
            </w:pPr>
            <w:r>
              <w:t xml:space="preserve">Environment </w:t>
            </w:r>
          </w:p>
          <w:p w:rsidR="008554D7" w:rsidRDefault="008554D7" w:rsidP="006000C8">
            <w:pPr>
              <w:pStyle w:val="ListParagraph"/>
              <w:numPr>
                <w:ilvl w:val="0"/>
                <w:numId w:val="2"/>
              </w:numPr>
            </w:pPr>
            <w:r>
              <w:t xml:space="preserve">Genetic/Physiological </w:t>
            </w:r>
          </w:p>
          <w:p w:rsidR="008554D7" w:rsidRPr="00CF7B78" w:rsidRDefault="008554D7" w:rsidP="002F7957">
            <w:pPr>
              <w:pStyle w:val="ListParagraph"/>
              <w:numPr>
                <w:ilvl w:val="0"/>
                <w:numId w:val="2"/>
              </w:numPr>
            </w:pPr>
            <w:r>
              <w:t>Culinary Lab</w:t>
            </w:r>
          </w:p>
        </w:tc>
        <w:tc>
          <w:tcPr>
            <w:tcW w:w="2880" w:type="dxa"/>
            <w:vAlign w:val="center"/>
          </w:tcPr>
          <w:p w:rsidR="008554D7" w:rsidRPr="002F1426" w:rsidRDefault="008554D7" w:rsidP="00CF7B78">
            <w:pPr>
              <w:jc w:val="center"/>
              <w:rPr>
                <w:b/>
              </w:rPr>
            </w:pPr>
            <w:r>
              <w:t>Combination of projects, quizzes, test, written work and labs.</w:t>
            </w:r>
          </w:p>
        </w:tc>
      </w:tr>
      <w:tr w:rsidR="008554D7" w:rsidTr="008554D7">
        <w:tc>
          <w:tcPr>
            <w:tcW w:w="2785" w:type="dxa"/>
            <w:vAlign w:val="center"/>
          </w:tcPr>
          <w:p w:rsidR="008554D7" w:rsidRDefault="008554D7" w:rsidP="00983D60">
            <w:pPr>
              <w:pStyle w:val="ListParagraph"/>
              <w:numPr>
                <w:ilvl w:val="0"/>
                <w:numId w:val="19"/>
              </w:numPr>
            </w:pPr>
            <w:r>
              <w:t>Stress and Wellness</w:t>
            </w:r>
          </w:p>
          <w:p w:rsidR="004C46CC" w:rsidRDefault="004C46CC" w:rsidP="00983D60">
            <w:pPr>
              <w:pStyle w:val="ListParagraph"/>
              <w:numPr>
                <w:ilvl w:val="0"/>
                <w:numId w:val="19"/>
              </w:numPr>
            </w:pPr>
            <w:r>
              <w:t xml:space="preserve">LEQ: </w:t>
            </w:r>
            <w:r w:rsidR="00644C17">
              <w:t xml:space="preserve">Summarize the effects of stress on your health. </w:t>
            </w:r>
          </w:p>
          <w:p w:rsidR="008554D7" w:rsidRDefault="008554D7" w:rsidP="00BB145A"/>
        </w:tc>
        <w:tc>
          <w:tcPr>
            <w:tcW w:w="1890" w:type="dxa"/>
            <w:vAlign w:val="center"/>
          </w:tcPr>
          <w:p w:rsidR="008554D7" w:rsidRDefault="008554D7" w:rsidP="00AB28F4">
            <w:pPr>
              <w:pStyle w:val="ListParagraph"/>
              <w:numPr>
                <w:ilvl w:val="0"/>
                <w:numId w:val="12"/>
              </w:numPr>
              <w:spacing w:after="160" w:line="259" w:lineRule="auto"/>
            </w:pPr>
            <w:r>
              <w:t>11.3.9.D</w:t>
            </w:r>
          </w:p>
          <w:p w:rsidR="008554D7" w:rsidRDefault="008554D7" w:rsidP="00AB28F4">
            <w:pPr>
              <w:pStyle w:val="ListParagraph"/>
              <w:numPr>
                <w:ilvl w:val="0"/>
                <w:numId w:val="12"/>
              </w:numPr>
              <w:spacing w:after="160" w:line="259" w:lineRule="auto"/>
            </w:pPr>
            <w:r>
              <w:t>11.3.9.E</w:t>
            </w:r>
          </w:p>
          <w:p w:rsidR="008554D7" w:rsidRDefault="008554D7" w:rsidP="00AB28F4">
            <w:pPr>
              <w:pStyle w:val="ListParagraph"/>
              <w:numPr>
                <w:ilvl w:val="0"/>
                <w:numId w:val="12"/>
              </w:numPr>
              <w:spacing w:after="160" w:line="259" w:lineRule="auto"/>
            </w:pPr>
            <w:r>
              <w:t>11.3.12.C</w:t>
            </w:r>
          </w:p>
          <w:p w:rsidR="008554D7" w:rsidRDefault="008554D7" w:rsidP="00AB28F4">
            <w:pPr>
              <w:pStyle w:val="ListParagraph"/>
              <w:numPr>
                <w:ilvl w:val="0"/>
                <w:numId w:val="12"/>
              </w:numPr>
            </w:pPr>
            <w:r>
              <w:t>11.3.12.D</w:t>
            </w:r>
          </w:p>
          <w:p w:rsidR="008554D7" w:rsidRPr="00A73EB8" w:rsidRDefault="008554D7" w:rsidP="00AB28F4">
            <w:pPr>
              <w:pStyle w:val="ListParagraph"/>
              <w:numPr>
                <w:ilvl w:val="0"/>
                <w:numId w:val="12"/>
              </w:numPr>
            </w:pPr>
            <w:r>
              <w:t>11.3.12.E</w:t>
            </w:r>
          </w:p>
        </w:tc>
        <w:tc>
          <w:tcPr>
            <w:tcW w:w="3420" w:type="dxa"/>
            <w:vAlign w:val="center"/>
          </w:tcPr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Distress</w:t>
            </w:r>
          </w:p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Eustress</w:t>
            </w:r>
          </w:p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Fight-or-flight response</w:t>
            </w:r>
          </w:p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Progressive muscle relaxation</w:t>
            </w:r>
          </w:p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Self-talk</w:t>
            </w:r>
          </w:p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Stress</w:t>
            </w:r>
          </w:p>
          <w:p w:rsidR="008554D7" w:rsidRDefault="008554D7" w:rsidP="00AC379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Stressor</w:t>
            </w:r>
          </w:p>
          <w:p w:rsidR="008554D7" w:rsidRDefault="008554D7" w:rsidP="00AC379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Support system</w:t>
            </w:r>
          </w:p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Visualization </w:t>
            </w:r>
          </w:p>
        </w:tc>
        <w:tc>
          <w:tcPr>
            <w:tcW w:w="3420" w:type="dxa"/>
            <w:vAlign w:val="center"/>
          </w:tcPr>
          <w:p w:rsidR="000256BB" w:rsidRDefault="000256BB" w:rsidP="000256BB">
            <w:r>
              <w:t>Any or the combination of the following:</w:t>
            </w:r>
          </w:p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</w:pPr>
            <w:r>
              <w:t>Nutrition and wellness IQ pre-test</w:t>
            </w:r>
          </w:p>
          <w:p w:rsidR="008554D7" w:rsidRDefault="008554D7" w:rsidP="00CF7B78">
            <w:pPr>
              <w:pStyle w:val="ListParagraph"/>
              <w:numPr>
                <w:ilvl w:val="0"/>
                <w:numId w:val="2"/>
              </w:numPr>
            </w:pPr>
            <w:r>
              <w:t>Effects on health</w:t>
            </w:r>
          </w:p>
          <w:p w:rsidR="008554D7" w:rsidRPr="00CF7B78" w:rsidRDefault="008554D7" w:rsidP="002F7957">
            <w:pPr>
              <w:pStyle w:val="ListParagraph"/>
              <w:numPr>
                <w:ilvl w:val="0"/>
                <w:numId w:val="2"/>
              </w:numPr>
            </w:pPr>
            <w:r>
              <w:t>Culinary Lab</w:t>
            </w:r>
          </w:p>
        </w:tc>
        <w:tc>
          <w:tcPr>
            <w:tcW w:w="2880" w:type="dxa"/>
            <w:vAlign w:val="center"/>
          </w:tcPr>
          <w:p w:rsidR="008554D7" w:rsidRPr="00A73EB8" w:rsidRDefault="008554D7" w:rsidP="00CF7B78">
            <w:pPr>
              <w:jc w:val="center"/>
            </w:pPr>
            <w:r>
              <w:t>Combination of projects, quizzes, test, written work and labs.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24F05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51D0A"/>
    <w:multiLevelType w:val="hybridMultilevel"/>
    <w:tmpl w:val="95209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403C5"/>
    <w:multiLevelType w:val="hybridMultilevel"/>
    <w:tmpl w:val="97680B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7119C"/>
    <w:multiLevelType w:val="hybridMultilevel"/>
    <w:tmpl w:val="10305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762316"/>
    <w:multiLevelType w:val="hybridMultilevel"/>
    <w:tmpl w:val="959AA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C42D72"/>
    <w:multiLevelType w:val="hybridMultilevel"/>
    <w:tmpl w:val="59904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9E105D"/>
    <w:multiLevelType w:val="hybridMultilevel"/>
    <w:tmpl w:val="D1DA5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D82A0F"/>
    <w:multiLevelType w:val="hybridMultilevel"/>
    <w:tmpl w:val="80628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0B4F6D"/>
    <w:multiLevelType w:val="hybridMultilevel"/>
    <w:tmpl w:val="939A2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9D43D8"/>
    <w:multiLevelType w:val="hybridMultilevel"/>
    <w:tmpl w:val="05248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0657C3"/>
    <w:multiLevelType w:val="hybridMultilevel"/>
    <w:tmpl w:val="2C7CE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510346"/>
    <w:multiLevelType w:val="hybridMultilevel"/>
    <w:tmpl w:val="6D42F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3A55AC"/>
    <w:multiLevelType w:val="hybridMultilevel"/>
    <w:tmpl w:val="DD629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161A72"/>
    <w:multiLevelType w:val="hybridMultilevel"/>
    <w:tmpl w:val="6BC27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B76481"/>
    <w:multiLevelType w:val="hybridMultilevel"/>
    <w:tmpl w:val="DA160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C00ABF"/>
    <w:multiLevelType w:val="hybridMultilevel"/>
    <w:tmpl w:val="C4CEC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5C6B1F"/>
    <w:multiLevelType w:val="hybridMultilevel"/>
    <w:tmpl w:val="9F16BF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7C272F"/>
    <w:multiLevelType w:val="hybridMultilevel"/>
    <w:tmpl w:val="E236D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1"/>
  </w:num>
  <w:num w:numId="5">
    <w:abstractNumId w:val="2"/>
  </w:num>
  <w:num w:numId="6">
    <w:abstractNumId w:val="17"/>
  </w:num>
  <w:num w:numId="7">
    <w:abstractNumId w:val="14"/>
  </w:num>
  <w:num w:numId="8">
    <w:abstractNumId w:val="6"/>
  </w:num>
  <w:num w:numId="9">
    <w:abstractNumId w:val="11"/>
  </w:num>
  <w:num w:numId="10">
    <w:abstractNumId w:val="13"/>
  </w:num>
  <w:num w:numId="11">
    <w:abstractNumId w:val="10"/>
  </w:num>
  <w:num w:numId="12">
    <w:abstractNumId w:val="18"/>
  </w:num>
  <w:num w:numId="13">
    <w:abstractNumId w:val="4"/>
  </w:num>
  <w:num w:numId="14">
    <w:abstractNumId w:val="16"/>
  </w:num>
  <w:num w:numId="15">
    <w:abstractNumId w:val="12"/>
  </w:num>
  <w:num w:numId="16">
    <w:abstractNumId w:val="5"/>
  </w:num>
  <w:num w:numId="17">
    <w:abstractNumId w:val="8"/>
  </w:num>
  <w:num w:numId="18">
    <w:abstractNumId w:val="15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ttachedTemplate r:id="rId1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256BB"/>
    <w:rsid w:val="00032212"/>
    <w:rsid w:val="000850C2"/>
    <w:rsid w:val="00120692"/>
    <w:rsid w:val="00156089"/>
    <w:rsid w:val="001573D3"/>
    <w:rsid w:val="001951E8"/>
    <w:rsid w:val="001B47A2"/>
    <w:rsid w:val="001E06E5"/>
    <w:rsid w:val="001E1FF2"/>
    <w:rsid w:val="00242798"/>
    <w:rsid w:val="00243906"/>
    <w:rsid w:val="002717B6"/>
    <w:rsid w:val="002F1426"/>
    <w:rsid w:val="002F1966"/>
    <w:rsid w:val="002F7957"/>
    <w:rsid w:val="003154BD"/>
    <w:rsid w:val="003A1F67"/>
    <w:rsid w:val="00430277"/>
    <w:rsid w:val="004866F7"/>
    <w:rsid w:val="004960CF"/>
    <w:rsid w:val="004C46CC"/>
    <w:rsid w:val="004D4FCE"/>
    <w:rsid w:val="00501F66"/>
    <w:rsid w:val="00507ED9"/>
    <w:rsid w:val="00524818"/>
    <w:rsid w:val="00556061"/>
    <w:rsid w:val="005C78E1"/>
    <w:rsid w:val="005D1EFA"/>
    <w:rsid w:val="005E38FC"/>
    <w:rsid w:val="006000C8"/>
    <w:rsid w:val="00611B54"/>
    <w:rsid w:val="00644C17"/>
    <w:rsid w:val="007330D2"/>
    <w:rsid w:val="00750E44"/>
    <w:rsid w:val="00793D9D"/>
    <w:rsid w:val="007A147C"/>
    <w:rsid w:val="007F0C34"/>
    <w:rsid w:val="0080537B"/>
    <w:rsid w:val="008554D7"/>
    <w:rsid w:val="00857375"/>
    <w:rsid w:val="008668B6"/>
    <w:rsid w:val="008750CB"/>
    <w:rsid w:val="008902B0"/>
    <w:rsid w:val="00924C29"/>
    <w:rsid w:val="0095438A"/>
    <w:rsid w:val="00983D60"/>
    <w:rsid w:val="00990086"/>
    <w:rsid w:val="009A0FC1"/>
    <w:rsid w:val="009D3482"/>
    <w:rsid w:val="00A35642"/>
    <w:rsid w:val="00A457F7"/>
    <w:rsid w:val="00A73EB8"/>
    <w:rsid w:val="00A83D1C"/>
    <w:rsid w:val="00AB28F4"/>
    <w:rsid w:val="00AC2828"/>
    <w:rsid w:val="00AC379C"/>
    <w:rsid w:val="00B149C5"/>
    <w:rsid w:val="00B477DC"/>
    <w:rsid w:val="00B64276"/>
    <w:rsid w:val="00B73657"/>
    <w:rsid w:val="00B963EA"/>
    <w:rsid w:val="00BB145A"/>
    <w:rsid w:val="00BE4E1D"/>
    <w:rsid w:val="00BE53BF"/>
    <w:rsid w:val="00C94F98"/>
    <w:rsid w:val="00CA2CB2"/>
    <w:rsid w:val="00CF7B78"/>
    <w:rsid w:val="00D1748A"/>
    <w:rsid w:val="00D317DB"/>
    <w:rsid w:val="00D97955"/>
    <w:rsid w:val="00DB305D"/>
    <w:rsid w:val="00DE5063"/>
    <w:rsid w:val="00DF7E59"/>
    <w:rsid w:val="00E71C75"/>
    <w:rsid w:val="00EB4AF2"/>
    <w:rsid w:val="00EF07E5"/>
    <w:rsid w:val="00EF1B39"/>
    <w:rsid w:val="00EF2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07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7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B72855-939B-45CA-9258-59404D95E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4</Pages>
  <Words>576</Words>
  <Characters>3286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Brown, Barbara A</cp:lastModifiedBy>
  <cp:revision>2</cp:revision>
  <cp:lastPrinted>2019-09-27T17:21:00Z</cp:lastPrinted>
  <dcterms:created xsi:type="dcterms:W3CDTF">2023-09-01T13:20:00Z</dcterms:created>
  <dcterms:modified xsi:type="dcterms:W3CDTF">2023-09-01T13:20:00Z</dcterms:modified>
</cp:coreProperties>
</file>