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65FA2">
        <w:rPr>
          <w:u w:val="single"/>
        </w:rPr>
        <w:t>Design &amp; Textiles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740B6">
        <w:rPr>
          <w:u w:val="single"/>
        </w:rPr>
        <w:t>9</w:t>
      </w:r>
      <w:r w:rsidR="00265FA2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65FA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65FA2">
              <w:t>Clothing Care and Repair</w:t>
            </w:r>
            <w:r w:rsidR="00E740B6">
              <w:t xml:space="preserve"> </w:t>
            </w:r>
            <w:r w:rsidR="00265FA2">
              <w:t>- Unit 4</w:t>
            </w:r>
          </w:p>
        </w:tc>
        <w:tc>
          <w:tcPr>
            <w:tcW w:w="7920" w:type="dxa"/>
          </w:tcPr>
          <w:p w:rsidR="002F1426" w:rsidRDefault="002F1426" w:rsidP="008B7603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71B90">
              <w:t>4</w:t>
            </w:r>
            <w:r w:rsidR="008B7603">
              <w:t xml:space="preserve">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265FA2">
              <w:t>How can routine care keep clothing in good condition?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265FA2" w:rsidP="00A5565A">
            <w:pPr>
              <w:jc w:val="center"/>
            </w:pPr>
            <w:r>
              <w:t>Care</w:t>
            </w:r>
          </w:p>
          <w:p w:rsidR="000C54F6" w:rsidRDefault="000C54F6" w:rsidP="00A5565A">
            <w:pPr>
              <w:jc w:val="center"/>
            </w:pPr>
          </w:p>
          <w:p w:rsidR="00AC4724" w:rsidRPr="00DE5063" w:rsidRDefault="00AC4724" w:rsidP="00A5565A">
            <w:pPr>
              <w:jc w:val="center"/>
            </w:pPr>
            <w:r>
              <w:t>LEQ – How do you launder or care for clothing?</w:t>
            </w:r>
          </w:p>
        </w:tc>
        <w:tc>
          <w:tcPr>
            <w:tcW w:w="1890" w:type="dxa"/>
            <w:vAlign w:val="center"/>
          </w:tcPr>
          <w:p w:rsidR="00A73EB8" w:rsidRPr="00A73EB8" w:rsidRDefault="00265FA2" w:rsidP="00A5565A">
            <w:pPr>
              <w:jc w:val="center"/>
            </w:pPr>
            <w:r>
              <w:t>9.2.12.E</w:t>
            </w:r>
          </w:p>
        </w:tc>
        <w:tc>
          <w:tcPr>
            <w:tcW w:w="3420" w:type="dxa"/>
            <w:vAlign w:val="center"/>
          </w:tcPr>
          <w:p w:rsidR="00A73EB8" w:rsidRDefault="00265FA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dry cleaning</w:t>
            </w:r>
          </w:p>
          <w:p w:rsidR="00265FA2" w:rsidRDefault="00265FA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ironing</w:t>
            </w:r>
          </w:p>
          <w:p w:rsidR="00265FA2" w:rsidRDefault="00265FA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pressing</w:t>
            </w:r>
          </w:p>
          <w:p w:rsidR="00265FA2" w:rsidRDefault="00265FA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sorting</w:t>
            </w:r>
          </w:p>
          <w:p w:rsidR="00265FA2" w:rsidRDefault="00265FA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washing</w:t>
            </w:r>
          </w:p>
          <w:p w:rsidR="00265FA2" w:rsidRDefault="00265FA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 washing</w:t>
            </w:r>
          </w:p>
          <w:p w:rsidR="00265FA2" w:rsidRDefault="00265FA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detergent</w:t>
            </w:r>
          </w:p>
          <w:p w:rsidR="00265FA2" w:rsidRDefault="00265FA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 drying</w:t>
            </w:r>
          </w:p>
          <w:p w:rsidR="00265FA2" w:rsidRDefault="00265FA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bleach</w:t>
            </w:r>
          </w:p>
          <w:p w:rsidR="00265FA2" w:rsidRDefault="00265FA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drying</w:t>
            </w:r>
          </w:p>
          <w:p w:rsidR="00265FA2" w:rsidRDefault="00265FA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stain removal</w:t>
            </w:r>
          </w:p>
          <w:p w:rsidR="00265FA2" w:rsidRPr="00A73EB8" w:rsidRDefault="00265FA2" w:rsidP="00265FA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fabric softeners</w:t>
            </w:r>
          </w:p>
        </w:tc>
        <w:tc>
          <w:tcPr>
            <w:tcW w:w="3420" w:type="dxa"/>
            <w:vAlign w:val="center"/>
          </w:tcPr>
          <w:p w:rsidR="00A73EB8" w:rsidRPr="002F1426" w:rsidRDefault="008B7603" w:rsidP="00A5565A">
            <w:pPr>
              <w:jc w:val="center"/>
              <w:rPr>
                <w:b/>
              </w:rPr>
            </w:pPr>
            <w:r>
              <w:t xml:space="preserve">Any one or </w:t>
            </w:r>
            <w:r w:rsidR="00E740B6">
              <w:t xml:space="preserve">a </w:t>
            </w:r>
            <w:r>
              <w:t>combination of the following:  teacher made materials, demonstrations, videos, class discussions, projects, or group activities.</w:t>
            </w:r>
          </w:p>
        </w:tc>
        <w:tc>
          <w:tcPr>
            <w:tcW w:w="2880" w:type="dxa"/>
            <w:vAlign w:val="center"/>
          </w:tcPr>
          <w:p w:rsidR="00A73EB8" w:rsidRPr="00DB305D" w:rsidRDefault="005251ED" w:rsidP="00A5565A">
            <w:pPr>
              <w:spacing w:after="120"/>
              <w:jc w:val="center"/>
              <w:rPr>
                <w:sz w:val="18"/>
              </w:rPr>
            </w:pPr>
            <w:r>
              <w:t>Either or a combination of sewing labs, projects, or written evaluation.</w:t>
            </w:r>
          </w:p>
        </w:tc>
      </w:tr>
      <w:tr w:rsidR="005251ED" w:rsidTr="0080537B">
        <w:tc>
          <w:tcPr>
            <w:tcW w:w="2785" w:type="dxa"/>
            <w:vAlign w:val="center"/>
          </w:tcPr>
          <w:p w:rsidR="005251ED" w:rsidRDefault="005251ED" w:rsidP="005251ED">
            <w:pPr>
              <w:jc w:val="center"/>
            </w:pPr>
            <w:r>
              <w:t>Repair</w:t>
            </w:r>
          </w:p>
          <w:p w:rsidR="000C54F6" w:rsidRDefault="000C54F6" w:rsidP="005251ED">
            <w:pPr>
              <w:jc w:val="center"/>
            </w:pPr>
          </w:p>
          <w:p w:rsidR="00AC4724" w:rsidRPr="00DE5063" w:rsidRDefault="00AC4724" w:rsidP="005251ED">
            <w:pPr>
              <w:jc w:val="center"/>
            </w:pPr>
            <w:r>
              <w:t>LEQ – What are some common clothing repairs and how do you make them?</w:t>
            </w:r>
          </w:p>
        </w:tc>
        <w:tc>
          <w:tcPr>
            <w:tcW w:w="1890" w:type="dxa"/>
            <w:vAlign w:val="center"/>
          </w:tcPr>
          <w:p w:rsidR="005251ED" w:rsidRPr="00A73EB8" w:rsidRDefault="005251ED" w:rsidP="005251ED">
            <w:pPr>
              <w:jc w:val="center"/>
            </w:pPr>
            <w:r>
              <w:t>9.2.12.E</w:t>
            </w:r>
          </w:p>
        </w:tc>
        <w:tc>
          <w:tcPr>
            <w:tcW w:w="3420" w:type="dxa"/>
            <w:vAlign w:val="center"/>
          </w:tcPr>
          <w:p w:rsidR="005251ED" w:rsidRDefault="005251ED" w:rsidP="005251E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 sewing</w:t>
            </w:r>
          </w:p>
          <w:p w:rsidR="005251ED" w:rsidRDefault="005251ED" w:rsidP="005251E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machine sewing</w:t>
            </w:r>
          </w:p>
          <w:p w:rsidR="005251ED" w:rsidRDefault="005251ED" w:rsidP="005251E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patching</w:t>
            </w:r>
          </w:p>
          <w:p w:rsidR="005251ED" w:rsidRDefault="005251ED" w:rsidP="005251E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hems</w:t>
            </w:r>
          </w:p>
          <w:p w:rsidR="005251ED" w:rsidRPr="00A73EB8" w:rsidRDefault="005251ED" w:rsidP="005251E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fasteners</w:t>
            </w:r>
          </w:p>
        </w:tc>
        <w:tc>
          <w:tcPr>
            <w:tcW w:w="3420" w:type="dxa"/>
            <w:vAlign w:val="center"/>
          </w:tcPr>
          <w:p w:rsidR="005251ED" w:rsidRPr="002F1426" w:rsidRDefault="005251ED" w:rsidP="005251ED">
            <w:pPr>
              <w:jc w:val="center"/>
              <w:rPr>
                <w:b/>
              </w:rPr>
            </w:pPr>
            <w:r>
              <w:t xml:space="preserve">Any one or </w:t>
            </w:r>
            <w:r w:rsidR="00E740B6">
              <w:t xml:space="preserve">a </w:t>
            </w:r>
            <w:r>
              <w:t>combination of the following:  teacher made materials, demonstrations, videos, class discussions, projects, or group activities.</w:t>
            </w:r>
          </w:p>
        </w:tc>
        <w:tc>
          <w:tcPr>
            <w:tcW w:w="2880" w:type="dxa"/>
            <w:vAlign w:val="center"/>
          </w:tcPr>
          <w:p w:rsidR="005251ED" w:rsidRPr="00DB305D" w:rsidRDefault="005251ED" w:rsidP="005251ED">
            <w:pPr>
              <w:spacing w:after="120"/>
              <w:jc w:val="center"/>
              <w:rPr>
                <w:sz w:val="18"/>
              </w:rPr>
            </w:pPr>
            <w:r>
              <w:t>Either or a combination of sewing labs, projects, or written evaluation.</w:t>
            </w:r>
          </w:p>
        </w:tc>
      </w:tr>
      <w:tr w:rsidR="005251ED" w:rsidTr="0080537B">
        <w:tc>
          <w:tcPr>
            <w:tcW w:w="2785" w:type="dxa"/>
            <w:vAlign w:val="center"/>
          </w:tcPr>
          <w:p w:rsidR="005251ED" w:rsidRDefault="005251ED" w:rsidP="005251ED">
            <w:pPr>
              <w:jc w:val="center"/>
            </w:pPr>
            <w:r>
              <w:t>Alterations</w:t>
            </w:r>
          </w:p>
          <w:p w:rsidR="000C54F6" w:rsidRDefault="000C54F6" w:rsidP="005251ED">
            <w:pPr>
              <w:jc w:val="center"/>
            </w:pPr>
            <w:bookmarkStart w:id="0" w:name="_GoBack"/>
            <w:bookmarkEnd w:id="0"/>
          </w:p>
          <w:p w:rsidR="00AC4724" w:rsidRPr="00DE5063" w:rsidRDefault="00AC4724" w:rsidP="005251ED">
            <w:pPr>
              <w:jc w:val="center"/>
            </w:pPr>
            <w:r>
              <w:t>LEQ – What are the basic clothing alterations and how do you make them?</w:t>
            </w:r>
          </w:p>
        </w:tc>
        <w:tc>
          <w:tcPr>
            <w:tcW w:w="1890" w:type="dxa"/>
            <w:vAlign w:val="center"/>
          </w:tcPr>
          <w:p w:rsidR="005251ED" w:rsidRPr="00A73EB8" w:rsidRDefault="005251ED" w:rsidP="005251ED">
            <w:pPr>
              <w:jc w:val="center"/>
            </w:pPr>
            <w:r>
              <w:t>9.2.12.E</w:t>
            </w:r>
          </w:p>
        </w:tc>
        <w:tc>
          <w:tcPr>
            <w:tcW w:w="3420" w:type="dxa"/>
            <w:vAlign w:val="center"/>
          </w:tcPr>
          <w:p w:rsidR="005251ED" w:rsidRDefault="005251ED" w:rsidP="005251E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 sewing</w:t>
            </w:r>
          </w:p>
          <w:p w:rsidR="005251ED" w:rsidRDefault="005251ED" w:rsidP="005251E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hemming</w:t>
            </w:r>
          </w:p>
          <w:p w:rsidR="005251ED" w:rsidRDefault="005251ED" w:rsidP="005251E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zippers</w:t>
            </w:r>
          </w:p>
          <w:p w:rsidR="005251ED" w:rsidRDefault="005251ED" w:rsidP="005251E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fitting</w:t>
            </w:r>
          </w:p>
          <w:p w:rsidR="005251ED" w:rsidRDefault="005251ED" w:rsidP="005251E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seams</w:t>
            </w:r>
          </w:p>
          <w:p w:rsidR="005251ED" w:rsidRDefault="005251ED" w:rsidP="005251E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elastic</w:t>
            </w:r>
          </w:p>
          <w:p w:rsidR="005251ED" w:rsidRPr="00A73EB8" w:rsidRDefault="005251ED" w:rsidP="005251E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buttons</w:t>
            </w:r>
          </w:p>
        </w:tc>
        <w:tc>
          <w:tcPr>
            <w:tcW w:w="3420" w:type="dxa"/>
            <w:vAlign w:val="center"/>
          </w:tcPr>
          <w:p w:rsidR="005251ED" w:rsidRPr="002F1426" w:rsidRDefault="005251ED" w:rsidP="005251ED">
            <w:pPr>
              <w:jc w:val="center"/>
              <w:rPr>
                <w:b/>
              </w:rPr>
            </w:pPr>
            <w:r>
              <w:t xml:space="preserve">Any one or </w:t>
            </w:r>
            <w:r w:rsidR="00E740B6">
              <w:t xml:space="preserve">a </w:t>
            </w:r>
            <w:r>
              <w:t>combination of the following:  teacher made materials, demonstrations, videos, class discussions, projects, or group activities.</w:t>
            </w:r>
          </w:p>
        </w:tc>
        <w:tc>
          <w:tcPr>
            <w:tcW w:w="2880" w:type="dxa"/>
            <w:vAlign w:val="center"/>
          </w:tcPr>
          <w:p w:rsidR="005251ED" w:rsidRPr="00DB305D" w:rsidRDefault="005251ED" w:rsidP="005251ED">
            <w:pPr>
              <w:spacing w:after="120"/>
              <w:jc w:val="center"/>
              <w:rPr>
                <w:sz w:val="18"/>
              </w:rPr>
            </w:pPr>
            <w:r>
              <w:t>Either or a combination of sewing labs, projects, or written evaluation.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C54F6"/>
    <w:rsid w:val="001951E8"/>
    <w:rsid w:val="001E1FF2"/>
    <w:rsid w:val="00243906"/>
    <w:rsid w:val="00265FA2"/>
    <w:rsid w:val="002717B6"/>
    <w:rsid w:val="002F1426"/>
    <w:rsid w:val="002F1966"/>
    <w:rsid w:val="005251ED"/>
    <w:rsid w:val="005A7FFC"/>
    <w:rsid w:val="005E38FC"/>
    <w:rsid w:val="00611B54"/>
    <w:rsid w:val="007A147C"/>
    <w:rsid w:val="007F0C34"/>
    <w:rsid w:val="0080537B"/>
    <w:rsid w:val="008902B0"/>
    <w:rsid w:val="008B7603"/>
    <w:rsid w:val="009A0FC1"/>
    <w:rsid w:val="00A73EB8"/>
    <w:rsid w:val="00AC2828"/>
    <w:rsid w:val="00AC4724"/>
    <w:rsid w:val="00B477DC"/>
    <w:rsid w:val="00B963EA"/>
    <w:rsid w:val="00C94F98"/>
    <w:rsid w:val="00D71B90"/>
    <w:rsid w:val="00DB305D"/>
    <w:rsid w:val="00DE5063"/>
    <w:rsid w:val="00E740B6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4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0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6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6C5F7-CD87-48E2-9241-F95DBCB95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14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9</cp:revision>
  <cp:lastPrinted>2017-09-22T12:30:00Z</cp:lastPrinted>
  <dcterms:created xsi:type="dcterms:W3CDTF">2017-01-30T19:38:00Z</dcterms:created>
  <dcterms:modified xsi:type="dcterms:W3CDTF">2017-09-22T18:23:00Z</dcterms:modified>
</cp:coreProperties>
</file>