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A21BA">
        <w:rPr>
          <w:u w:val="single"/>
        </w:rPr>
        <w:t>Design &amp; Textiles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70B72">
        <w:rPr>
          <w:u w:val="single"/>
        </w:rPr>
        <w:t>9</w:t>
      </w:r>
      <w:r w:rsidR="00DA21B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A21B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A21BA">
              <w:t>Sewing Construction</w:t>
            </w:r>
            <w:r w:rsidR="00570B72">
              <w:t xml:space="preserve"> </w:t>
            </w:r>
            <w:r w:rsidR="00DA21BA">
              <w:t>- Unit 5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1595">
              <w:t>72</w:t>
            </w:r>
            <w:r w:rsidR="008D77D2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A21BA">
              <w:t>Why is it important to know how to use a pattern, operate a sewing machine</w:t>
            </w:r>
            <w:r w:rsidR="00570B72">
              <w:t>,</w:t>
            </w:r>
            <w:r w:rsidR="00DA21BA">
              <w:t xml:space="preserve"> and understand techniques to complete a sewing project?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DA21BA" w:rsidP="00A5565A">
            <w:pPr>
              <w:jc w:val="center"/>
            </w:pPr>
            <w:r>
              <w:t>Patterns</w:t>
            </w:r>
          </w:p>
          <w:p w:rsidR="00372923" w:rsidRDefault="00372923" w:rsidP="00A5565A">
            <w:pPr>
              <w:jc w:val="center"/>
            </w:pPr>
          </w:p>
          <w:p w:rsidR="00244FF0" w:rsidRPr="00DE5063" w:rsidRDefault="00244FF0" w:rsidP="00A5565A">
            <w:pPr>
              <w:jc w:val="center"/>
            </w:pPr>
            <w:r>
              <w:t>LEQs – How do you use the pattern envelope to help you purchase the supplies to make a project?  What information does a commercial pattern tell you?  How do y</w:t>
            </w:r>
            <w:r w:rsidR="00042728">
              <w:t>ou use your pattern to cut out the fabric?</w:t>
            </w:r>
          </w:p>
        </w:tc>
        <w:tc>
          <w:tcPr>
            <w:tcW w:w="1890" w:type="dxa"/>
            <w:vAlign w:val="center"/>
          </w:tcPr>
          <w:p w:rsidR="00A73EB8" w:rsidRDefault="00DA21BA" w:rsidP="00A5565A">
            <w:pPr>
              <w:jc w:val="center"/>
            </w:pPr>
            <w:r>
              <w:t>F&amp;CS: 11.1.12.F, 11.2.12.E</w:t>
            </w:r>
          </w:p>
          <w:p w:rsidR="00DA21BA" w:rsidRDefault="00570B72" w:rsidP="00A5565A">
            <w:pPr>
              <w:jc w:val="center"/>
            </w:pPr>
            <w:r>
              <w:t>Art: 9.1.12.B, 9.1.12.H</w:t>
            </w:r>
          </w:p>
          <w:p w:rsidR="00DA21BA" w:rsidRPr="00A73EB8" w:rsidRDefault="00DA21BA" w:rsidP="00A5565A">
            <w:pPr>
              <w:jc w:val="center"/>
            </w:pPr>
            <w:r>
              <w:t>Math: 2.3.11.A</w:t>
            </w:r>
          </w:p>
        </w:tc>
        <w:tc>
          <w:tcPr>
            <w:tcW w:w="3420" w:type="dxa"/>
            <w:vAlign w:val="center"/>
          </w:tcPr>
          <w:p w:rsidR="00A73EB8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grainline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raw edge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edge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selvage</w:t>
            </w:r>
          </w:p>
          <w:p w:rsidR="00DA21BA" w:rsidRDefault="00DA21BA" w:rsidP="00570B7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pattern markings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cutting line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size lines</w:t>
            </w:r>
          </w:p>
          <w:p w:rsidR="00DA21BA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matching dots</w:t>
            </w:r>
          </w:p>
          <w:p w:rsidR="00DA21BA" w:rsidRPr="00A73EB8" w:rsidRDefault="00DA21B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dart lines</w:t>
            </w:r>
          </w:p>
        </w:tc>
        <w:tc>
          <w:tcPr>
            <w:tcW w:w="3420" w:type="dxa"/>
            <w:vAlign w:val="center"/>
          </w:tcPr>
          <w:p w:rsidR="00A73EB8" w:rsidRPr="002F1426" w:rsidRDefault="008D77D2" w:rsidP="00A5565A">
            <w:pPr>
              <w:jc w:val="center"/>
              <w:rPr>
                <w:b/>
              </w:rPr>
            </w:pPr>
            <w:r>
              <w:t xml:space="preserve">Any one or </w:t>
            </w:r>
            <w:r w:rsidR="00570B72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A73EB8" w:rsidRPr="00DB305D" w:rsidRDefault="00CC320A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CC320A" w:rsidTr="0080537B">
        <w:tc>
          <w:tcPr>
            <w:tcW w:w="2785" w:type="dxa"/>
            <w:vAlign w:val="center"/>
          </w:tcPr>
          <w:p w:rsidR="00CC320A" w:rsidRDefault="00CC320A" w:rsidP="00CC320A">
            <w:pPr>
              <w:jc w:val="center"/>
            </w:pPr>
            <w:r>
              <w:t>Sizing</w:t>
            </w:r>
          </w:p>
          <w:p w:rsidR="00372923" w:rsidRDefault="00372923" w:rsidP="00CC320A">
            <w:pPr>
              <w:jc w:val="center"/>
            </w:pPr>
          </w:p>
          <w:p w:rsidR="00244FF0" w:rsidRPr="00DE5063" w:rsidRDefault="00244FF0" w:rsidP="00CC320A">
            <w:pPr>
              <w:jc w:val="center"/>
            </w:pPr>
            <w:r>
              <w:t>LEQ – How do you determine the proper pattern size?</w:t>
            </w:r>
          </w:p>
        </w:tc>
        <w:tc>
          <w:tcPr>
            <w:tcW w:w="1890" w:type="dxa"/>
            <w:vAlign w:val="center"/>
          </w:tcPr>
          <w:p w:rsidR="00CC320A" w:rsidRDefault="00CC320A" w:rsidP="00CC320A">
            <w:pPr>
              <w:jc w:val="center"/>
            </w:pPr>
            <w:r>
              <w:t>F&amp;CS: 11.1.12.F, 11.2.12.E</w:t>
            </w:r>
          </w:p>
          <w:p w:rsidR="00CC320A" w:rsidRDefault="00570B72" w:rsidP="00CC320A">
            <w:pPr>
              <w:jc w:val="center"/>
            </w:pPr>
            <w:r>
              <w:t>Art: 9.1.12.B, 9.1.12.H</w:t>
            </w:r>
          </w:p>
          <w:p w:rsidR="00CC320A" w:rsidRPr="00A73EB8" w:rsidRDefault="00CC320A" w:rsidP="00CC320A">
            <w:pPr>
              <w:jc w:val="center"/>
            </w:pPr>
            <w:r>
              <w:t>Math: 2.3.11.A</w:t>
            </w:r>
          </w:p>
        </w:tc>
        <w:tc>
          <w:tcPr>
            <w:tcW w:w="3420" w:type="dxa"/>
            <w:vAlign w:val="center"/>
          </w:tcPr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waistline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bust line/chest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hip measurement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waist length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 length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</w:t>
            </w:r>
          </w:p>
          <w:p w:rsidR="00CC320A" w:rsidRPr="00A73EB8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tape measure</w:t>
            </w:r>
          </w:p>
        </w:tc>
        <w:tc>
          <w:tcPr>
            <w:tcW w:w="3420" w:type="dxa"/>
            <w:vAlign w:val="center"/>
          </w:tcPr>
          <w:p w:rsidR="00CC320A" w:rsidRPr="002F1426" w:rsidRDefault="00CC320A" w:rsidP="00CC320A">
            <w:pPr>
              <w:jc w:val="center"/>
              <w:rPr>
                <w:b/>
              </w:rPr>
            </w:pPr>
            <w:r>
              <w:t xml:space="preserve">Any one or </w:t>
            </w:r>
            <w:r w:rsidR="00570B72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CC320A" w:rsidRPr="00DB305D" w:rsidRDefault="00CC320A" w:rsidP="00CC320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CC320A" w:rsidTr="0080537B">
        <w:tc>
          <w:tcPr>
            <w:tcW w:w="2785" w:type="dxa"/>
            <w:vAlign w:val="center"/>
          </w:tcPr>
          <w:p w:rsidR="00CC320A" w:rsidRDefault="00CC320A" w:rsidP="00CC320A">
            <w:pPr>
              <w:jc w:val="center"/>
            </w:pPr>
            <w:r>
              <w:t>Sewing Machine Operation</w:t>
            </w:r>
          </w:p>
          <w:p w:rsidR="00372923" w:rsidRDefault="00372923" w:rsidP="00CC320A">
            <w:pPr>
              <w:jc w:val="center"/>
            </w:pPr>
          </w:p>
          <w:p w:rsidR="00244FF0" w:rsidRPr="00DE5063" w:rsidRDefault="00244FF0" w:rsidP="00CC320A">
            <w:pPr>
              <w:jc w:val="center"/>
            </w:pPr>
            <w:r>
              <w:t>LEQ – What are the parts of the sewing machine and what are their functions?</w:t>
            </w:r>
          </w:p>
        </w:tc>
        <w:tc>
          <w:tcPr>
            <w:tcW w:w="1890" w:type="dxa"/>
            <w:vAlign w:val="center"/>
          </w:tcPr>
          <w:p w:rsidR="00CC320A" w:rsidRDefault="00CC320A" w:rsidP="00CC320A">
            <w:pPr>
              <w:jc w:val="center"/>
            </w:pPr>
            <w:r>
              <w:t>F&amp;CS: 11.1.12.F, 11.2.12.E</w:t>
            </w:r>
          </w:p>
          <w:p w:rsidR="00CC320A" w:rsidRDefault="00570B72" w:rsidP="00CC320A">
            <w:pPr>
              <w:jc w:val="center"/>
            </w:pPr>
            <w:r>
              <w:t>Art: 9.1.12.B, 9.1.12.H</w:t>
            </w:r>
          </w:p>
          <w:p w:rsidR="00CC320A" w:rsidRPr="00A73EB8" w:rsidRDefault="00CC320A" w:rsidP="00CC320A">
            <w:pPr>
              <w:jc w:val="center"/>
            </w:pPr>
            <w:r>
              <w:t>Math: 2.3.11.A</w:t>
            </w:r>
          </w:p>
        </w:tc>
        <w:tc>
          <w:tcPr>
            <w:tcW w:w="3420" w:type="dxa"/>
            <w:vAlign w:val="center"/>
          </w:tcPr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presser foot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needle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foot pedal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throat plate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 dogs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tension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take-up lever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bobbin case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bobbin winder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bobbin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spool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wheel</w:t>
            </w:r>
          </w:p>
          <w:p w:rsidR="00CC320A" w:rsidRDefault="00570B72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stitch width</w:t>
            </w:r>
          </w:p>
          <w:p w:rsidR="00570B72" w:rsidRPr="00A73EB8" w:rsidRDefault="00570B72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stitch length</w:t>
            </w:r>
          </w:p>
        </w:tc>
        <w:tc>
          <w:tcPr>
            <w:tcW w:w="3420" w:type="dxa"/>
            <w:vAlign w:val="center"/>
          </w:tcPr>
          <w:p w:rsidR="00CC320A" w:rsidRPr="002F1426" w:rsidRDefault="00CC320A" w:rsidP="00CC320A">
            <w:pPr>
              <w:jc w:val="center"/>
              <w:rPr>
                <w:b/>
              </w:rPr>
            </w:pPr>
            <w:r>
              <w:lastRenderedPageBreak/>
              <w:t xml:space="preserve">Any one or </w:t>
            </w:r>
            <w:r w:rsidR="00570B72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CC320A" w:rsidRPr="00DB305D" w:rsidRDefault="00CC320A" w:rsidP="00CC320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  <w:tr w:rsidR="00CC320A" w:rsidTr="0080537B">
        <w:tc>
          <w:tcPr>
            <w:tcW w:w="2785" w:type="dxa"/>
            <w:vAlign w:val="center"/>
          </w:tcPr>
          <w:p w:rsidR="00CC320A" w:rsidRDefault="00CC320A" w:rsidP="00CC320A">
            <w:pPr>
              <w:jc w:val="center"/>
            </w:pPr>
            <w:r>
              <w:lastRenderedPageBreak/>
              <w:t>Sewing Construction and Techniques</w:t>
            </w:r>
          </w:p>
          <w:p w:rsidR="00372923" w:rsidRDefault="00372923" w:rsidP="00CC320A">
            <w:pPr>
              <w:jc w:val="center"/>
            </w:pPr>
            <w:bookmarkStart w:id="0" w:name="_GoBack"/>
            <w:bookmarkEnd w:id="0"/>
          </w:p>
          <w:p w:rsidR="00042728" w:rsidRDefault="00042728" w:rsidP="00CC320A">
            <w:pPr>
              <w:jc w:val="center"/>
            </w:pPr>
            <w:r>
              <w:t>LEQ</w:t>
            </w:r>
            <w:r w:rsidR="003C5EE2">
              <w:t>s</w:t>
            </w:r>
            <w:r>
              <w:t xml:space="preserve"> – What are the various seams, how are they constructed, and when would you use them?</w:t>
            </w:r>
          </w:p>
          <w:p w:rsidR="003C5EE2" w:rsidRPr="00DE5063" w:rsidRDefault="00C4675C" w:rsidP="00CC320A">
            <w:pPr>
              <w:jc w:val="center"/>
            </w:pPr>
            <w:r>
              <w:t>How do you take a flat piece of fabric and construct something with it?</w:t>
            </w:r>
          </w:p>
        </w:tc>
        <w:tc>
          <w:tcPr>
            <w:tcW w:w="1890" w:type="dxa"/>
            <w:vAlign w:val="center"/>
          </w:tcPr>
          <w:p w:rsidR="00CC320A" w:rsidRDefault="00CC320A" w:rsidP="00CC320A">
            <w:pPr>
              <w:jc w:val="center"/>
            </w:pPr>
            <w:r>
              <w:t>F&amp;CS: 11.1.12.F, 11.2.12.E</w:t>
            </w:r>
          </w:p>
          <w:p w:rsidR="00CC320A" w:rsidRDefault="00570B72" w:rsidP="00CC320A">
            <w:pPr>
              <w:jc w:val="center"/>
            </w:pPr>
            <w:r>
              <w:t>Art: 9.1.12.B, 9.1.12.H</w:t>
            </w:r>
          </w:p>
          <w:p w:rsidR="00CC320A" w:rsidRPr="00A73EB8" w:rsidRDefault="00CC320A" w:rsidP="00CC320A">
            <w:pPr>
              <w:jc w:val="center"/>
            </w:pPr>
            <w:r>
              <w:t>Math: 2.3.11.A</w:t>
            </w:r>
          </w:p>
        </w:tc>
        <w:tc>
          <w:tcPr>
            <w:tcW w:w="3420" w:type="dxa"/>
            <w:vAlign w:val="center"/>
          </w:tcPr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stitch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zigzag</w:t>
            </w:r>
          </w:p>
          <w:p w:rsidR="00F63C69" w:rsidRDefault="00F63C69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overlock</w:t>
            </w:r>
            <w:r w:rsidR="007C7902">
              <w:t xml:space="preserve"> seam</w:t>
            </w:r>
          </w:p>
          <w:p w:rsidR="007C7902" w:rsidRDefault="00076B62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serger</w:t>
            </w:r>
            <w:proofErr w:type="spellEnd"/>
          </w:p>
          <w:p w:rsidR="00F63C69" w:rsidRDefault="00F63C69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French seam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pressing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 allowance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stitch</w:t>
            </w:r>
          </w:p>
          <w:p w:rsidR="00CC320A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 gauge</w:t>
            </w:r>
          </w:p>
          <w:p w:rsidR="00CC320A" w:rsidRPr="00A73EB8" w:rsidRDefault="00CC320A" w:rsidP="00CC320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 gauge</w:t>
            </w:r>
          </w:p>
        </w:tc>
        <w:tc>
          <w:tcPr>
            <w:tcW w:w="3420" w:type="dxa"/>
            <w:vAlign w:val="center"/>
          </w:tcPr>
          <w:p w:rsidR="00CC320A" w:rsidRPr="002F1426" w:rsidRDefault="00CC320A" w:rsidP="00CC320A">
            <w:pPr>
              <w:jc w:val="center"/>
              <w:rPr>
                <w:b/>
              </w:rPr>
            </w:pPr>
            <w:r>
              <w:t xml:space="preserve">Any one or </w:t>
            </w:r>
            <w:r w:rsidR="00570B72">
              <w:t xml:space="preserve">a </w:t>
            </w:r>
            <w:r>
              <w:t>combination of the following:  teacher made materials, demonstrations, videos, class discussions, projects, or group activities.</w:t>
            </w:r>
          </w:p>
        </w:tc>
        <w:tc>
          <w:tcPr>
            <w:tcW w:w="2880" w:type="dxa"/>
            <w:vAlign w:val="center"/>
          </w:tcPr>
          <w:p w:rsidR="00CC320A" w:rsidRPr="00DB305D" w:rsidRDefault="00CC320A" w:rsidP="00CC320A">
            <w:pPr>
              <w:spacing w:after="120"/>
              <w:jc w:val="center"/>
              <w:rPr>
                <w:sz w:val="18"/>
              </w:rPr>
            </w:pPr>
            <w:r>
              <w:t>Either or a combination of sewing labs, projects,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2728"/>
    <w:rsid w:val="00076B62"/>
    <w:rsid w:val="000850C2"/>
    <w:rsid w:val="001951E8"/>
    <w:rsid w:val="001E1FF2"/>
    <w:rsid w:val="00243906"/>
    <w:rsid w:val="00244FF0"/>
    <w:rsid w:val="002717B6"/>
    <w:rsid w:val="002F1426"/>
    <w:rsid w:val="002F1966"/>
    <w:rsid w:val="00372923"/>
    <w:rsid w:val="003C5EE2"/>
    <w:rsid w:val="00570B72"/>
    <w:rsid w:val="005E38FC"/>
    <w:rsid w:val="00611B54"/>
    <w:rsid w:val="007A147C"/>
    <w:rsid w:val="007C7902"/>
    <w:rsid w:val="007F0C34"/>
    <w:rsid w:val="0080537B"/>
    <w:rsid w:val="008902B0"/>
    <w:rsid w:val="008D77D2"/>
    <w:rsid w:val="009A0FC1"/>
    <w:rsid w:val="00A73EB8"/>
    <w:rsid w:val="00AC2828"/>
    <w:rsid w:val="00B477DC"/>
    <w:rsid w:val="00B963EA"/>
    <w:rsid w:val="00C4675C"/>
    <w:rsid w:val="00C94F98"/>
    <w:rsid w:val="00CA2072"/>
    <w:rsid w:val="00CC320A"/>
    <w:rsid w:val="00DA21BA"/>
    <w:rsid w:val="00DB305D"/>
    <w:rsid w:val="00DE5063"/>
    <w:rsid w:val="00EF1B39"/>
    <w:rsid w:val="00F63C69"/>
    <w:rsid w:val="00F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1F3BF-14B0-42D3-B90A-43A05C19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37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13</cp:revision>
  <cp:lastPrinted>2017-09-22T18:19:00Z</cp:lastPrinted>
  <dcterms:created xsi:type="dcterms:W3CDTF">2017-01-30T19:42:00Z</dcterms:created>
  <dcterms:modified xsi:type="dcterms:W3CDTF">2017-09-22T18:23:00Z</dcterms:modified>
</cp:coreProperties>
</file>