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E4051">
        <w:rPr>
          <w:b/>
        </w:rPr>
        <w:t xml:space="preserve"> Advanced Public Speaking and Broadcast Journalism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BE4051">
              <w:t>Beyond the News: Sports and Opinions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E4051">
              <w:t xml:space="preserve"> 5 –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BE4051">
            <w:pPr>
              <w:ind w:left="720" w:firstLine="45"/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E4051">
              <w:rPr>
                <w:rFonts w:ascii="Arial" w:eastAsia="Times New Roman" w:hAnsi="Arial" w:cs="Times New Roman"/>
                <w:sz w:val="24"/>
                <w:szCs w:val="20"/>
              </w:rPr>
              <w:t>What is the difference between a news story and sports story or opinion piece?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E4051" w:rsidP="00A5565A">
            <w:pPr>
              <w:jc w:val="center"/>
            </w:pPr>
            <w:r>
              <w:t>News</w:t>
            </w:r>
          </w:p>
        </w:tc>
        <w:tc>
          <w:tcPr>
            <w:tcW w:w="1890" w:type="dxa"/>
            <w:vAlign w:val="center"/>
          </w:tcPr>
          <w:p w:rsidR="00A73EB8" w:rsidRPr="00A73EB8" w:rsidRDefault="00BE4051" w:rsidP="00A5565A">
            <w:pPr>
              <w:jc w:val="center"/>
            </w:pPr>
            <w:r>
              <w:t>1.5.9-10&amp;11-12D</w:t>
            </w:r>
          </w:p>
        </w:tc>
        <w:tc>
          <w:tcPr>
            <w:tcW w:w="3420" w:type="dxa"/>
            <w:vAlign w:val="center"/>
          </w:tcPr>
          <w:p w:rsidR="00430277" w:rsidRPr="00A73EB8" w:rsidRDefault="00BE405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 Box; Press Row</w:t>
            </w:r>
          </w:p>
        </w:tc>
        <w:tc>
          <w:tcPr>
            <w:tcW w:w="3420" w:type="dxa"/>
            <w:vAlign w:val="center"/>
          </w:tcPr>
          <w:p w:rsidR="00A73EB8" w:rsidRPr="002F1426" w:rsidRDefault="00BE4051" w:rsidP="00A5565A">
            <w:pPr>
              <w:jc w:val="center"/>
              <w:rPr>
                <w:b/>
              </w:rPr>
            </w:pPr>
            <w:r>
              <w:t>View news stories and watch sport segments from various media outlets; discussion and analysis</w:t>
            </w:r>
          </w:p>
        </w:tc>
        <w:tc>
          <w:tcPr>
            <w:tcW w:w="2880" w:type="dxa"/>
            <w:vAlign w:val="center"/>
          </w:tcPr>
          <w:p w:rsidR="00A73EB8" w:rsidRPr="00DB305D" w:rsidRDefault="00BE4051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Write critiques of news or sports segments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E4051" w:rsidP="00A5565A">
            <w:pPr>
              <w:jc w:val="center"/>
            </w:pPr>
            <w:r>
              <w:t>Sports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E405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Cliches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BE4051" w:rsidP="00A5565A">
            <w:pPr>
              <w:jc w:val="center"/>
              <w:rPr>
                <w:b/>
              </w:rPr>
            </w:pPr>
            <w:r>
              <w:t>Have students find best examples and share</w:t>
            </w:r>
          </w:p>
        </w:tc>
        <w:tc>
          <w:tcPr>
            <w:tcW w:w="2880" w:type="dxa"/>
            <w:vAlign w:val="center"/>
          </w:tcPr>
          <w:p w:rsidR="0080537B" w:rsidRPr="00DB305D" w:rsidRDefault="00BE4051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Present findings and create list of attributes for a good news/sports program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E4051" w:rsidP="00A5565A">
            <w:pPr>
              <w:jc w:val="center"/>
            </w:pPr>
            <w:r>
              <w:t>Debate/Opinion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E40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Affirmative/Negative; Rebuttal; Cross Examination; Proposition</w:t>
            </w:r>
          </w:p>
        </w:tc>
        <w:tc>
          <w:tcPr>
            <w:tcW w:w="3420" w:type="dxa"/>
            <w:vAlign w:val="center"/>
          </w:tcPr>
          <w:p w:rsidR="0080537B" w:rsidRPr="002F1426" w:rsidRDefault="00BE4051" w:rsidP="00A5565A">
            <w:pPr>
              <w:jc w:val="center"/>
              <w:rPr>
                <w:b/>
              </w:rPr>
            </w:pPr>
            <w:r>
              <w:t>Utilize debate study packet; read samples of debates; view samples</w:t>
            </w:r>
          </w:p>
        </w:tc>
        <w:tc>
          <w:tcPr>
            <w:tcW w:w="2880" w:type="dxa"/>
            <w:vAlign w:val="center"/>
          </w:tcPr>
          <w:p w:rsidR="0080537B" w:rsidRPr="00DB305D" w:rsidRDefault="00BE4051" w:rsidP="00A5565A">
            <w:pPr>
              <w:spacing w:after="120"/>
              <w:jc w:val="center"/>
              <w:rPr>
                <w:sz w:val="18"/>
              </w:rPr>
            </w:pPr>
            <w:r>
              <w:t>Quiz on debate/opinion information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E40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Backgrounding</w:t>
            </w:r>
          </w:p>
        </w:tc>
        <w:tc>
          <w:tcPr>
            <w:tcW w:w="3420" w:type="dxa"/>
            <w:vAlign w:val="center"/>
          </w:tcPr>
          <w:p w:rsidR="002717B6" w:rsidRDefault="00BE4051" w:rsidP="00A5565A">
            <w:pPr>
              <w:jc w:val="center"/>
            </w:pPr>
            <w:r>
              <w:t>Perform practice exercises and role-playing as sportscaster or</w:t>
            </w:r>
          </w:p>
          <w:p w:rsidR="00BE4051" w:rsidRPr="002F1426" w:rsidRDefault="00BE4051" w:rsidP="00A5565A">
            <w:pPr>
              <w:jc w:val="center"/>
              <w:rPr>
                <w:b/>
              </w:rPr>
            </w:pPr>
            <w:r>
              <w:t>Opinion reporter</w:t>
            </w:r>
          </w:p>
        </w:tc>
        <w:tc>
          <w:tcPr>
            <w:tcW w:w="2880" w:type="dxa"/>
            <w:vAlign w:val="center"/>
          </w:tcPr>
          <w:p w:rsidR="002717B6" w:rsidRPr="00DB305D" w:rsidRDefault="00BE4051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Create a segment for use on FBC (school </w:t>
            </w:r>
            <w:proofErr w:type="spellStart"/>
            <w:r>
              <w:rPr>
                <w:sz w:val="18"/>
              </w:rPr>
              <w:t>Youtube</w:t>
            </w:r>
            <w:proofErr w:type="spellEnd"/>
            <w:r>
              <w:rPr>
                <w:sz w:val="18"/>
              </w:rPr>
              <w:t xml:space="preserve"> Channel)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E40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Advances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31E3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77106"/>
    <w:rsid w:val="00AC2828"/>
    <w:rsid w:val="00B149C5"/>
    <w:rsid w:val="00B477DC"/>
    <w:rsid w:val="00B963EA"/>
    <w:rsid w:val="00BE4051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3EF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D5787-8340-4491-BC6C-9A386342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dcterms:created xsi:type="dcterms:W3CDTF">2017-07-17T02:46:00Z</dcterms:created>
  <dcterms:modified xsi:type="dcterms:W3CDTF">2017-07-17T02:46:00Z</dcterms:modified>
</cp:coreProperties>
</file>