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2B60">
        <w:rPr>
          <w:u w:val="single"/>
        </w:rPr>
        <w:t>Family Relations &amp; Independent Living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22B6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311C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311C3">
              <w:rPr>
                <w:b/>
              </w:rPr>
              <w:t xml:space="preserve"> Unit 6: </w:t>
            </w:r>
            <w:r w:rsidR="00C311C3">
              <w:t>Housing Decisions</w:t>
            </w:r>
          </w:p>
        </w:tc>
        <w:tc>
          <w:tcPr>
            <w:tcW w:w="7920" w:type="dxa"/>
          </w:tcPr>
          <w:p w:rsidR="00F12140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12140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311C3">
              <w:t>What factors should you consider when deciding on housing?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6C3E99" w:rsidRDefault="00C311C3" w:rsidP="00A5565A">
            <w:pPr>
              <w:jc w:val="center"/>
            </w:pPr>
            <w:r>
              <w:t>Renting</w:t>
            </w:r>
          </w:p>
          <w:p w:rsidR="00C311C3" w:rsidRDefault="00C311C3" w:rsidP="00A5565A">
            <w:pPr>
              <w:jc w:val="center"/>
            </w:pPr>
          </w:p>
          <w:p w:rsidR="00C311C3" w:rsidRDefault="00C311C3" w:rsidP="00A5565A">
            <w:pPr>
              <w:jc w:val="center"/>
            </w:pPr>
            <w:r>
              <w:t>LEQ:  What are the pros and cons of renting a place to live?</w:t>
            </w:r>
          </w:p>
          <w:p w:rsidR="00A22B60" w:rsidRPr="00DE5063" w:rsidRDefault="00A22B60" w:rsidP="00A22B60"/>
        </w:tc>
        <w:tc>
          <w:tcPr>
            <w:tcW w:w="1890" w:type="dxa"/>
            <w:vAlign w:val="center"/>
          </w:tcPr>
          <w:p w:rsidR="00A73EB8" w:rsidRPr="00A73EB8" w:rsidRDefault="006C3E99" w:rsidP="00C311C3">
            <w:pPr>
              <w:jc w:val="center"/>
            </w:pPr>
            <w:r>
              <w:t>11.2.12 A</w:t>
            </w:r>
            <w:r w:rsidR="00C311C3">
              <w:t>,B,D,E</w:t>
            </w:r>
          </w:p>
        </w:tc>
        <w:tc>
          <w:tcPr>
            <w:tcW w:w="3420" w:type="dxa"/>
            <w:vAlign w:val="center"/>
          </w:tcPr>
          <w:p w:rsidR="006C3E99" w:rsidRDefault="00C311C3" w:rsidP="00A22B60">
            <w:pPr>
              <w:pStyle w:val="ListParagraph"/>
              <w:numPr>
                <w:ilvl w:val="0"/>
                <w:numId w:val="3"/>
              </w:numPr>
            </w:pPr>
            <w:r>
              <w:t>Security Deposit</w:t>
            </w:r>
          </w:p>
          <w:p w:rsidR="00C311C3" w:rsidRDefault="00C311C3" w:rsidP="00A22B60">
            <w:pPr>
              <w:pStyle w:val="ListParagraph"/>
              <w:numPr>
                <w:ilvl w:val="0"/>
                <w:numId w:val="3"/>
              </w:numPr>
            </w:pPr>
            <w:r>
              <w:t>Landlord</w:t>
            </w:r>
          </w:p>
          <w:p w:rsidR="00C311C3" w:rsidRDefault="00C311C3" w:rsidP="00A22B60">
            <w:pPr>
              <w:pStyle w:val="ListParagraph"/>
              <w:numPr>
                <w:ilvl w:val="0"/>
                <w:numId w:val="3"/>
              </w:numPr>
            </w:pPr>
            <w:r>
              <w:t>Lease</w:t>
            </w:r>
          </w:p>
          <w:p w:rsidR="00C311C3" w:rsidRDefault="00C311C3" w:rsidP="00A22B60">
            <w:pPr>
              <w:pStyle w:val="ListParagraph"/>
              <w:numPr>
                <w:ilvl w:val="0"/>
                <w:numId w:val="3"/>
              </w:numPr>
            </w:pPr>
            <w:r>
              <w:t>Tenant</w:t>
            </w:r>
          </w:p>
          <w:p w:rsidR="00C311C3" w:rsidRDefault="00C311C3" w:rsidP="00C311C3">
            <w:pPr>
              <w:pStyle w:val="ListParagraph"/>
            </w:pPr>
          </w:p>
          <w:p w:rsidR="00A22B60" w:rsidRDefault="00A22B60" w:rsidP="00A22B60"/>
          <w:p w:rsidR="00A22B60" w:rsidRPr="00A73EB8" w:rsidRDefault="00A22B60" w:rsidP="00A22B60"/>
        </w:tc>
        <w:tc>
          <w:tcPr>
            <w:tcW w:w="3420" w:type="dxa"/>
            <w:vAlign w:val="center"/>
          </w:tcPr>
          <w:p w:rsidR="00A73EB8" w:rsidRPr="002F1426" w:rsidRDefault="00EA77A0" w:rsidP="00A5565A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A73EB8" w:rsidRPr="00DB305D" w:rsidRDefault="00786EFD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681313" w:rsidTr="0080537B">
        <w:tc>
          <w:tcPr>
            <w:tcW w:w="2785" w:type="dxa"/>
            <w:vAlign w:val="center"/>
          </w:tcPr>
          <w:p w:rsidR="00681313" w:rsidRDefault="00681313" w:rsidP="00681313">
            <w:pPr>
              <w:jc w:val="center"/>
            </w:pPr>
            <w:r>
              <w:t xml:space="preserve">Buying a House </w:t>
            </w:r>
          </w:p>
          <w:p w:rsidR="00681313" w:rsidRDefault="00681313" w:rsidP="00681313">
            <w:pPr>
              <w:jc w:val="center"/>
            </w:pPr>
          </w:p>
          <w:p w:rsidR="00681313" w:rsidRPr="00DE5063" w:rsidRDefault="00681313" w:rsidP="00681313">
            <w:pPr>
              <w:jc w:val="center"/>
            </w:pPr>
            <w:r>
              <w:t>LEQ:  What are the advantages and disadvantages of purchasing a home?</w:t>
            </w:r>
          </w:p>
        </w:tc>
        <w:tc>
          <w:tcPr>
            <w:tcW w:w="1890" w:type="dxa"/>
            <w:vAlign w:val="center"/>
          </w:tcPr>
          <w:p w:rsidR="00681313" w:rsidRPr="00A73EB8" w:rsidRDefault="00681313" w:rsidP="00681313">
            <w:pPr>
              <w:jc w:val="center"/>
            </w:pPr>
            <w:r>
              <w:t>11.2.12 A,B,C,D,E,F,G</w:t>
            </w:r>
          </w:p>
        </w:tc>
        <w:tc>
          <w:tcPr>
            <w:tcW w:w="3420" w:type="dxa"/>
            <w:vAlign w:val="center"/>
          </w:tcPr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Mortgage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 payment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Closing costs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 rates</w:t>
            </w:r>
          </w:p>
          <w:p w:rsidR="00681313" w:rsidRPr="00A73EB8" w:rsidRDefault="00681313" w:rsidP="0068131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81313" w:rsidRPr="002F1426" w:rsidRDefault="00EA77A0" w:rsidP="00681313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681313" w:rsidRPr="006C21F3" w:rsidRDefault="00681313" w:rsidP="00681313">
            <w:pPr>
              <w:jc w:val="center"/>
            </w:pPr>
            <w:r>
              <w:t>Any one or combination of projects, personal reflections, class participation, or written evaluations.</w:t>
            </w:r>
          </w:p>
        </w:tc>
      </w:tr>
      <w:tr w:rsidR="00681313" w:rsidTr="0080537B">
        <w:tc>
          <w:tcPr>
            <w:tcW w:w="2785" w:type="dxa"/>
            <w:vAlign w:val="center"/>
          </w:tcPr>
          <w:p w:rsidR="00681313" w:rsidRDefault="00681313" w:rsidP="00681313">
            <w:pPr>
              <w:jc w:val="center"/>
            </w:pPr>
            <w:r>
              <w:t>Types of Housing</w:t>
            </w:r>
          </w:p>
          <w:p w:rsidR="00681313" w:rsidRDefault="00681313" w:rsidP="00681313">
            <w:pPr>
              <w:jc w:val="center"/>
            </w:pPr>
          </w:p>
          <w:p w:rsidR="00681313" w:rsidRPr="00DE5063" w:rsidRDefault="00681313" w:rsidP="00681313">
            <w:pPr>
              <w:jc w:val="center"/>
            </w:pPr>
            <w:r>
              <w:t>LEQ:  What should you consider in types of structures and types of ownership?</w:t>
            </w:r>
          </w:p>
        </w:tc>
        <w:tc>
          <w:tcPr>
            <w:tcW w:w="1890" w:type="dxa"/>
            <w:vAlign w:val="center"/>
          </w:tcPr>
          <w:p w:rsidR="00681313" w:rsidRPr="00A73EB8" w:rsidRDefault="00681313" w:rsidP="00681313">
            <w:pPr>
              <w:jc w:val="center"/>
            </w:pPr>
            <w:r>
              <w:t>11.2.12 A,E,F,G</w:t>
            </w:r>
          </w:p>
        </w:tc>
        <w:tc>
          <w:tcPr>
            <w:tcW w:w="3420" w:type="dxa"/>
            <w:vAlign w:val="center"/>
          </w:tcPr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Single-Family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Loft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Townhouse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Apartment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Manufactured home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Duplex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Triplex</w:t>
            </w:r>
          </w:p>
          <w:p w:rsidR="00681313" w:rsidRDefault="009404F4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Fourp</w:t>
            </w:r>
            <w:r w:rsidR="00681313">
              <w:t>lex</w:t>
            </w:r>
            <w:bookmarkStart w:id="0" w:name="_GoBack"/>
            <w:bookmarkEnd w:id="0"/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Condominium</w:t>
            </w:r>
          </w:p>
          <w:p w:rsidR="00681313" w:rsidRDefault="00681313" w:rsidP="0068131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Cooperative</w:t>
            </w:r>
          </w:p>
          <w:p w:rsidR="00681313" w:rsidRDefault="00681313" w:rsidP="00681313">
            <w:pPr>
              <w:pStyle w:val="ListParagraph"/>
              <w:ind w:left="360"/>
            </w:pPr>
          </w:p>
          <w:p w:rsidR="00681313" w:rsidRPr="00A73EB8" w:rsidRDefault="00681313" w:rsidP="0068131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81313" w:rsidRPr="002F1426" w:rsidRDefault="00EA77A0" w:rsidP="00681313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681313" w:rsidRPr="002F1426" w:rsidRDefault="00681313" w:rsidP="00681313">
            <w:pPr>
              <w:jc w:val="center"/>
              <w:rPr>
                <w:b/>
              </w:rPr>
            </w:pPr>
            <w:r>
              <w:t>Any one or combination of projects, personal reflections, class participation, or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Default="00786EFD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Abstract thinking</w:t>
      </w:r>
    </w:p>
    <w:p w:rsidR="00786EFD" w:rsidRPr="001951E8" w:rsidRDefault="00786EFD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4146D"/>
    <w:multiLevelType w:val="hybridMultilevel"/>
    <w:tmpl w:val="9BBAA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E485C"/>
    <w:rsid w:val="002F1426"/>
    <w:rsid w:val="002F1966"/>
    <w:rsid w:val="003154BD"/>
    <w:rsid w:val="003A1F67"/>
    <w:rsid w:val="00430277"/>
    <w:rsid w:val="004D4FCE"/>
    <w:rsid w:val="005E38FC"/>
    <w:rsid w:val="00611B54"/>
    <w:rsid w:val="00681313"/>
    <w:rsid w:val="006C21F3"/>
    <w:rsid w:val="006C3E99"/>
    <w:rsid w:val="00721E65"/>
    <w:rsid w:val="00786EFD"/>
    <w:rsid w:val="007A147C"/>
    <w:rsid w:val="007F0C34"/>
    <w:rsid w:val="0080537B"/>
    <w:rsid w:val="008668B6"/>
    <w:rsid w:val="008902B0"/>
    <w:rsid w:val="009404F4"/>
    <w:rsid w:val="00990086"/>
    <w:rsid w:val="009A0FC1"/>
    <w:rsid w:val="00A22B60"/>
    <w:rsid w:val="00A73EB8"/>
    <w:rsid w:val="00AC2828"/>
    <w:rsid w:val="00B149C5"/>
    <w:rsid w:val="00B477DC"/>
    <w:rsid w:val="00B963EA"/>
    <w:rsid w:val="00BE53BF"/>
    <w:rsid w:val="00C311C3"/>
    <w:rsid w:val="00C94F98"/>
    <w:rsid w:val="00D97955"/>
    <w:rsid w:val="00DB276E"/>
    <w:rsid w:val="00DB2F97"/>
    <w:rsid w:val="00DB305D"/>
    <w:rsid w:val="00DE5063"/>
    <w:rsid w:val="00EA08F8"/>
    <w:rsid w:val="00EA77A0"/>
    <w:rsid w:val="00EF1B39"/>
    <w:rsid w:val="00F1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B7881-2869-48D1-9579-E04A58038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7</cp:revision>
  <dcterms:created xsi:type="dcterms:W3CDTF">2017-07-31T20:30:00Z</dcterms:created>
  <dcterms:modified xsi:type="dcterms:W3CDTF">2017-09-22T16:57:00Z</dcterms:modified>
</cp:coreProperties>
</file>