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22B60">
        <w:rPr>
          <w:u w:val="single"/>
        </w:rPr>
        <w:t>Family Relations &amp; Independent Living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A22B60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C562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6645F">
              <w:rPr>
                <w:b/>
              </w:rPr>
              <w:t xml:space="preserve">Unit 5 </w:t>
            </w:r>
            <w:r w:rsidR="003C5626">
              <w:t>Managing Your Money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8698A">
              <w:t>50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C5626">
              <w:t>How do your finances affect other areas of your life?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6C3E99" w:rsidRDefault="003C5626" w:rsidP="00A5565A">
            <w:pPr>
              <w:jc w:val="center"/>
            </w:pPr>
            <w:r>
              <w:t>Paychecks</w:t>
            </w:r>
          </w:p>
          <w:p w:rsidR="003C5626" w:rsidRDefault="003C5626" w:rsidP="00A5565A">
            <w:pPr>
              <w:jc w:val="center"/>
            </w:pPr>
          </w:p>
          <w:p w:rsidR="003C5626" w:rsidRDefault="003C5626" w:rsidP="00A5565A">
            <w:pPr>
              <w:jc w:val="center"/>
            </w:pPr>
            <w:r>
              <w:t>LEQ: What does all the information on a paycheck mean?</w:t>
            </w:r>
          </w:p>
          <w:p w:rsidR="00A22B60" w:rsidRPr="00DE5063" w:rsidRDefault="00A22B60" w:rsidP="00A22B60"/>
        </w:tc>
        <w:tc>
          <w:tcPr>
            <w:tcW w:w="1890" w:type="dxa"/>
            <w:vAlign w:val="center"/>
          </w:tcPr>
          <w:p w:rsidR="00A73EB8" w:rsidRPr="00A73EB8" w:rsidRDefault="003C5626" w:rsidP="00A5565A">
            <w:pPr>
              <w:jc w:val="center"/>
            </w:pPr>
            <w:r>
              <w:t>11.1</w:t>
            </w:r>
            <w:r w:rsidR="006C3E99">
              <w:t>.12 A,</w:t>
            </w:r>
            <w:r>
              <w:t>E,</w:t>
            </w:r>
          </w:p>
        </w:tc>
        <w:tc>
          <w:tcPr>
            <w:tcW w:w="3420" w:type="dxa"/>
            <w:vAlign w:val="center"/>
          </w:tcPr>
          <w:p w:rsidR="006C3E99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Hourly rate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Salary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W-2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W-4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Check Card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Gross Pay</w:t>
            </w:r>
            <w:bookmarkStart w:id="0" w:name="_GoBack"/>
            <w:bookmarkEnd w:id="0"/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 xml:space="preserve">Net Pay 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Deduction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Interest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Reconcile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Debit Card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Double Time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Time-and-a-Half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Direct Deposit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Medicare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Social Security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Benefits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Withholding Allowance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Exemptions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PYF</w:t>
            </w:r>
          </w:p>
          <w:p w:rsidR="003C5626" w:rsidRDefault="003C5626" w:rsidP="00A22B60">
            <w:pPr>
              <w:pStyle w:val="ListParagraph"/>
              <w:numPr>
                <w:ilvl w:val="0"/>
                <w:numId w:val="3"/>
              </w:numPr>
            </w:pPr>
            <w:r>
              <w:t>Endorsement</w:t>
            </w:r>
          </w:p>
          <w:p w:rsidR="003C5626" w:rsidRDefault="003C5626" w:rsidP="003C5626">
            <w:pPr>
              <w:pStyle w:val="ListParagraph"/>
            </w:pPr>
          </w:p>
          <w:p w:rsidR="00A22B60" w:rsidRDefault="00A22B60" w:rsidP="00A22B60"/>
          <w:p w:rsidR="00A22B60" w:rsidRPr="00A73EB8" w:rsidRDefault="00A22B60" w:rsidP="00A22B60"/>
        </w:tc>
        <w:tc>
          <w:tcPr>
            <w:tcW w:w="3420" w:type="dxa"/>
            <w:vAlign w:val="center"/>
          </w:tcPr>
          <w:p w:rsidR="00A73EB8" w:rsidRPr="002F1426" w:rsidRDefault="0016645F" w:rsidP="00A5565A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A73EB8" w:rsidRPr="00DB305D" w:rsidRDefault="00786EFD" w:rsidP="00A5565A">
            <w:pPr>
              <w:spacing w:after="120"/>
              <w:jc w:val="center"/>
              <w:rPr>
                <w:sz w:val="18"/>
              </w:rPr>
            </w:pPr>
            <w:r>
              <w:t>Any one or combination of projects, personal reflections, class participation, or written evaluations.</w:t>
            </w:r>
          </w:p>
        </w:tc>
      </w:tr>
      <w:tr w:rsidR="00434D90" w:rsidTr="0080537B">
        <w:tc>
          <w:tcPr>
            <w:tcW w:w="2785" w:type="dxa"/>
            <w:vAlign w:val="center"/>
          </w:tcPr>
          <w:p w:rsidR="00434D90" w:rsidRDefault="00434D90" w:rsidP="00434D90">
            <w:pPr>
              <w:jc w:val="center"/>
            </w:pPr>
            <w:r>
              <w:t>Protecting Your Assets</w:t>
            </w:r>
          </w:p>
          <w:p w:rsidR="00434D90" w:rsidRDefault="00434D90" w:rsidP="00434D90">
            <w:pPr>
              <w:jc w:val="center"/>
            </w:pPr>
          </w:p>
          <w:p w:rsidR="00434D90" w:rsidRPr="00DE5063" w:rsidRDefault="0016645F" w:rsidP="00434D90">
            <w:pPr>
              <w:jc w:val="center"/>
            </w:pPr>
            <w:r>
              <w:lastRenderedPageBreak/>
              <w:t>LEQ: H</w:t>
            </w:r>
            <w:r w:rsidR="00434D90">
              <w:t>ow can you protect yourself against financial loss or risk?</w:t>
            </w:r>
          </w:p>
        </w:tc>
        <w:tc>
          <w:tcPr>
            <w:tcW w:w="1890" w:type="dxa"/>
            <w:vAlign w:val="center"/>
          </w:tcPr>
          <w:p w:rsidR="00434D90" w:rsidRPr="00A73EB8" w:rsidRDefault="00434D90" w:rsidP="00434D90">
            <w:pPr>
              <w:jc w:val="center"/>
            </w:pPr>
            <w:r>
              <w:lastRenderedPageBreak/>
              <w:t>11.1.12 B,C,F,G</w:t>
            </w:r>
          </w:p>
        </w:tc>
        <w:tc>
          <w:tcPr>
            <w:tcW w:w="3420" w:type="dxa"/>
            <w:vAlign w:val="center"/>
          </w:tcPr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Insurance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Asset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401K Plan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IRA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Investment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CD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Copay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Co-insurance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Bodily injury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Comprehensive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Collison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 life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Term life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Deductible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Premium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Medical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Renters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Uninsured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Underinsured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PPO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HMO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Disability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Cash Value</w:t>
            </w:r>
          </w:p>
          <w:p w:rsidR="00434D90" w:rsidRPr="00A73EB8" w:rsidRDefault="00434D90" w:rsidP="00434D9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434D90" w:rsidRPr="002F1426" w:rsidRDefault="0016645F" w:rsidP="0016645F">
            <w:pPr>
              <w:jc w:val="center"/>
              <w:rPr>
                <w:b/>
              </w:rPr>
            </w:pPr>
            <w:r>
              <w:lastRenderedPageBreak/>
              <w:t xml:space="preserve">Any one or combination of teacher-made materials, class discussions, group work, projects, web </w:t>
            </w:r>
            <w:r>
              <w:lastRenderedPageBreak/>
              <w:t>research, observations, and presentations.</w:t>
            </w:r>
          </w:p>
        </w:tc>
        <w:tc>
          <w:tcPr>
            <w:tcW w:w="2880" w:type="dxa"/>
            <w:vAlign w:val="center"/>
          </w:tcPr>
          <w:p w:rsidR="00434D90" w:rsidRPr="006C21F3" w:rsidRDefault="00434D90" w:rsidP="00434D90">
            <w:pPr>
              <w:jc w:val="center"/>
            </w:pPr>
            <w:r>
              <w:lastRenderedPageBreak/>
              <w:t>Any one or combination of projects, personal reflections, class participation, or written evaluations.</w:t>
            </w:r>
          </w:p>
        </w:tc>
      </w:tr>
      <w:tr w:rsidR="00434D90" w:rsidTr="0080537B">
        <w:tc>
          <w:tcPr>
            <w:tcW w:w="2785" w:type="dxa"/>
            <w:vAlign w:val="center"/>
          </w:tcPr>
          <w:p w:rsidR="00434D90" w:rsidRDefault="00434D90" w:rsidP="00434D90">
            <w:pPr>
              <w:jc w:val="center"/>
            </w:pPr>
            <w:r>
              <w:lastRenderedPageBreak/>
              <w:t>Understanding Credit</w:t>
            </w:r>
          </w:p>
          <w:p w:rsidR="00434D90" w:rsidRDefault="00434D90" w:rsidP="00434D90">
            <w:pPr>
              <w:jc w:val="center"/>
            </w:pPr>
          </w:p>
          <w:p w:rsidR="00434D90" w:rsidRPr="00DE5063" w:rsidRDefault="00434D90" w:rsidP="00434D90">
            <w:pPr>
              <w:jc w:val="center"/>
            </w:pPr>
            <w:r>
              <w:t>LEQ: How can credit be a valuable tool?</w:t>
            </w:r>
          </w:p>
        </w:tc>
        <w:tc>
          <w:tcPr>
            <w:tcW w:w="1890" w:type="dxa"/>
            <w:vAlign w:val="center"/>
          </w:tcPr>
          <w:p w:rsidR="00434D90" w:rsidRPr="00A73EB8" w:rsidRDefault="00434D90" w:rsidP="00434D90">
            <w:pPr>
              <w:jc w:val="center"/>
            </w:pPr>
            <w:r>
              <w:t>11.1.12 ,B,C,F,G</w:t>
            </w:r>
          </w:p>
        </w:tc>
        <w:tc>
          <w:tcPr>
            <w:tcW w:w="3420" w:type="dxa"/>
            <w:vAlign w:val="center"/>
          </w:tcPr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Credit 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Creditor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Finance Charge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 Report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 Score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Annual Percentage Rate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Cash Advance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Minimum Payment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Credit Limit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Grace Period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Bankruptcy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Interest</w:t>
            </w:r>
          </w:p>
          <w:p w:rsidR="00434D90" w:rsidRDefault="00434D90" w:rsidP="00434D90">
            <w:pPr>
              <w:pStyle w:val="ListParagraph"/>
              <w:ind w:left="360"/>
            </w:pPr>
          </w:p>
          <w:p w:rsidR="00434D90" w:rsidRPr="00A73EB8" w:rsidRDefault="00434D90" w:rsidP="00434D90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434D90" w:rsidRPr="002F1426" w:rsidRDefault="0016645F" w:rsidP="00434D90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434D90" w:rsidRPr="002F1426" w:rsidRDefault="00434D90" w:rsidP="00434D90">
            <w:pPr>
              <w:jc w:val="center"/>
              <w:rPr>
                <w:b/>
              </w:rPr>
            </w:pPr>
            <w:r>
              <w:t>Any one or combination of projects, personal reflections, class participation, or written evaluations.</w:t>
            </w:r>
          </w:p>
        </w:tc>
      </w:tr>
      <w:tr w:rsidR="00434D90" w:rsidTr="0080537B">
        <w:tc>
          <w:tcPr>
            <w:tcW w:w="2785" w:type="dxa"/>
            <w:vAlign w:val="center"/>
          </w:tcPr>
          <w:p w:rsidR="00434D90" w:rsidRDefault="00434D90" w:rsidP="00434D90">
            <w:pPr>
              <w:jc w:val="center"/>
            </w:pPr>
            <w:r>
              <w:t>Creating a Budget</w:t>
            </w:r>
          </w:p>
          <w:p w:rsidR="00434D90" w:rsidRDefault="00434D90" w:rsidP="00434D90">
            <w:pPr>
              <w:jc w:val="center"/>
            </w:pPr>
          </w:p>
          <w:p w:rsidR="00434D90" w:rsidRDefault="0016645F" w:rsidP="00434D90">
            <w:pPr>
              <w:jc w:val="center"/>
            </w:pPr>
            <w:r>
              <w:t>LEQ: H</w:t>
            </w:r>
            <w:r w:rsidR="00434D90">
              <w:t xml:space="preserve">ow can using a budget help you manage </w:t>
            </w:r>
            <w:r w:rsidR="00434D90">
              <w:lastRenderedPageBreak/>
              <w:t>your money and achieve financial goals?</w:t>
            </w:r>
          </w:p>
          <w:p w:rsidR="00434D90" w:rsidRPr="00DE5063" w:rsidRDefault="00434D90" w:rsidP="00434D90">
            <w:pPr>
              <w:jc w:val="center"/>
            </w:pPr>
          </w:p>
        </w:tc>
        <w:tc>
          <w:tcPr>
            <w:tcW w:w="1890" w:type="dxa"/>
            <w:vAlign w:val="center"/>
          </w:tcPr>
          <w:p w:rsidR="00434D90" w:rsidRPr="00A73EB8" w:rsidRDefault="00434D90" w:rsidP="00434D90">
            <w:pPr>
              <w:jc w:val="center"/>
            </w:pPr>
            <w:r>
              <w:lastRenderedPageBreak/>
              <w:t>11.2.12 G,H</w:t>
            </w:r>
          </w:p>
        </w:tc>
        <w:tc>
          <w:tcPr>
            <w:tcW w:w="3420" w:type="dxa"/>
            <w:vAlign w:val="center"/>
          </w:tcPr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Budget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Income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Expenses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Fixed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Flexible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Occasional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Liabilities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Assets</w:t>
            </w:r>
          </w:p>
          <w:p w:rsidR="00434D90" w:rsidRPr="00A73EB8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434D90" w:rsidRPr="002F1426" w:rsidRDefault="0016645F" w:rsidP="00434D90">
            <w:pPr>
              <w:jc w:val="center"/>
              <w:rPr>
                <w:b/>
              </w:rPr>
            </w:pPr>
            <w:r>
              <w:lastRenderedPageBreak/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434D90" w:rsidRPr="00DB305D" w:rsidRDefault="00434D90" w:rsidP="00434D90">
            <w:pPr>
              <w:spacing w:after="120"/>
              <w:jc w:val="center"/>
              <w:rPr>
                <w:sz w:val="18"/>
              </w:rPr>
            </w:pPr>
            <w:r>
              <w:t>Any one or combination of projects, personal reflections, class participation, or written evaluations.</w:t>
            </w:r>
          </w:p>
        </w:tc>
      </w:tr>
      <w:tr w:rsidR="00434D90" w:rsidTr="0080537B">
        <w:tc>
          <w:tcPr>
            <w:tcW w:w="2785" w:type="dxa"/>
            <w:vAlign w:val="center"/>
          </w:tcPr>
          <w:p w:rsidR="00434D90" w:rsidRDefault="00434D90" w:rsidP="00434D90">
            <w:pPr>
              <w:jc w:val="center"/>
            </w:pPr>
            <w:r>
              <w:lastRenderedPageBreak/>
              <w:t>Purchasing a Car</w:t>
            </w:r>
          </w:p>
          <w:p w:rsidR="00434D90" w:rsidRDefault="00434D90" w:rsidP="00434D90">
            <w:pPr>
              <w:jc w:val="center"/>
            </w:pPr>
          </w:p>
          <w:p w:rsidR="00434D90" w:rsidRPr="00DE5063" w:rsidRDefault="00434D90" w:rsidP="00434D90">
            <w:pPr>
              <w:jc w:val="center"/>
            </w:pPr>
            <w:r>
              <w:t>LEQ: What information would you need to consider before purchasing a car?</w:t>
            </w:r>
          </w:p>
        </w:tc>
        <w:tc>
          <w:tcPr>
            <w:tcW w:w="1890" w:type="dxa"/>
            <w:vAlign w:val="center"/>
          </w:tcPr>
          <w:p w:rsidR="00434D90" w:rsidRPr="00A73EB8" w:rsidRDefault="00434D90" w:rsidP="00434D90">
            <w:pPr>
              <w:jc w:val="center"/>
            </w:pPr>
            <w:r>
              <w:t>11.1.12 A,B,D,E,F,G</w:t>
            </w:r>
          </w:p>
        </w:tc>
        <w:tc>
          <w:tcPr>
            <w:tcW w:w="3420" w:type="dxa"/>
            <w:vAlign w:val="center"/>
          </w:tcPr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Repairs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Insurance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Down payment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Depreciation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Sticker price/MSRP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Trade-in Value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Rebates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Warranties</w:t>
            </w:r>
          </w:p>
          <w:p w:rsidR="00434D90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Co-signer</w:t>
            </w:r>
          </w:p>
          <w:p w:rsidR="00434D90" w:rsidRPr="00A73EB8" w:rsidRDefault="00434D90" w:rsidP="00434D90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Lemon law</w:t>
            </w:r>
          </w:p>
        </w:tc>
        <w:tc>
          <w:tcPr>
            <w:tcW w:w="3420" w:type="dxa"/>
            <w:vAlign w:val="center"/>
          </w:tcPr>
          <w:p w:rsidR="00434D90" w:rsidRPr="002F1426" w:rsidRDefault="00425ADE" w:rsidP="00434D90">
            <w:pPr>
              <w:jc w:val="center"/>
              <w:rPr>
                <w:b/>
              </w:rPr>
            </w:pPr>
            <w:r>
              <w:t>Any one or combination of teacher-made materials, class discussions, group work, projects, web research, observations, and presentations.</w:t>
            </w:r>
          </w:p>
        </w:tc>
        <w:tc>
          <w:tcPr>
            <w:tcW w:w="2880" w:type="dxa"/>
            <w:vAlign w:val="center"/>
          </w:tcPr>
          <w:p w:rsidR="00434D90" w:rsidRPr="00DB305D" w:rsidRDefault="00434D90" w:rsidP="00434D90">
            <w:pPr>
              <w:spacing w:after="120"/>
              <w:jc w:val="center"/>
              <w:rPr>
                <w:sz w:val="18"/>
              </w:rPr>
            </w:pPr>
            <w:r>
              <w:t>Any one or combination of projects, personal reflections, class participation, or written evaluations.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Default="00786EFD" w:rsidP="007A147C">
      <w:pPr>
        <w:spacing w:after="0"/>
        <w:rPr>
          <w:sz w:val="4"/>
          <w:szCs w:val="4"/>
        </w:rPr>
      </w:pPr>
      <w:r>
        <w:rPr>
          <w:sz w:val="4"/>
          <w:szCs w:val="4"/>
        </w:rPr>
        <w:t>Abstract thinking</w:t>
      </w:r>
    </w:p>
    <w:p w:rsidR="00786EFD" w:rsidRPr="001951E8" w:rsidRDefault="00786EFD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84146D"/>
    <w:multiLevelType w:val="hybridMultilevel"/>
    <w:tmpl w:val="9BBAA3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6645F"/>
    <w:rsid w:val="001951E8"/>
    <w:rsid w:val="001E06E5"/>
    <w:rsid w:val="001E1FF2"/>
    <w:rsid w:val="002406E8"/>
    <w:rsid w:val="00243906"/>
    <w:rsid w:val="002717B6"/>
    <w:rsid w:val="002E485C"/>
    <w:rsid w:val="002F1426"/>
    <w:rsid w:val="002F1966"/>
    <w:rsid w:val="003154BD"/>
    <w:rsid w:val="003A1F67"/>
    <w:rsid w:val="003C5626"/>
    <w:rsid w:val="00425ADE"/>
    <w:rsid w:val="00430277"/>
    <w:rsid w:val="00434D90"/>
    <w:rsid w:val="004C40A7"/>
    <w:rsid w:val="004D4FCE"/>
    <w:rsid w:val="005E38FC"/>
    <w:rsid w:val="00611B54"/>
    <w:rsid w:val="006C21F3"/>
    <w:rsid w:val="006C3E99"/>
    <w:rsid w:val="00721E65"/>
    <w:rsid w:val="00786EFD"/>
    <w:rsid w:val="007A147C"/>
    <w:rsid w:val="007F0C34"/>
    <w:rsid w:val="0080537B"/>
    <w:rsid w:val="008668B6"/>
    <w:rsid w:val="0088698A"/>
    <w:rsid w:val="008902B0"/>
    <w:rsid w:val="00990086"/>
    <w:rsid w:val="009A0FC1"/>
    <w:rsid w:val="00A22B60"/>
    <w:rsid w:val="00A73EB8"/>
    <w:rsid w:val="00AC2828"/>
    <w:rsid w:val="00B149C5"/>
    <w:rsid w:val="00B477DC"/>
    <w:rsid w:val="00B963EA"/>
    <w:rsid w:val="00BE53BF"/>
    <w:rsid w:val="00C94F98"/>
    <w:rsid w:val="00D97955"/>
    <w:rsid w:val="00DB276E"/>
    <w:rsid w:val="00DB305D"/>
    <w:rsid w:val="00DD56BB"/>
    <w:rsid w:val="00DE5063"/>
    <w:rsid w:val="00EA08F8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1618E4-7A51-441B-B8F2-8B374C72D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3</Pages>
  <Words>432</Words>
  <Characters>2467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Gozur, Brittany M.</cp:lastModifiedBy>
  <cp:revision>8</cp:revision>
  <dcterms:created xsi:type="dcterms:W3CDTF">2017-07-31T20:22:00Z</dcterms:created>
  <dcterms:modified xsi:type="dcterms:W3CDTF">2017-09-22T16:56:00Z</dcterms:modified>
</cp:coreProperties>
</file>