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2B60">
        <w:rPr>
          <w:u w:val="single"/>
        </w:rPr>
        <w:t>Family Relations &amp; Independent Living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22B60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C62A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43505">
              <w:rPr>
                <w:b/>
              </w:rPr>
              <w:t xml:space="preserve">Unit 4 </w:t>
            </w:r>
            <w:r w:rsidR="009C62A0">
              <w:t>Extending Relationships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835B6">
              <w:t>40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C62A0">
              <w:t>How do strong relationships contribute to personal happiness?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6C3E99" w:rsidRDefault="009C62A0" w:rsidP="00A5565A">
            <w:pPr>
              <w:jc w:val="center"/>
            </w:pPr>
            <w:r>
              <w:t>Friend Relationships</w:t>
            </w:r>
          </w:p>
          <w:p w:rsidR="009C62A0" w:rsidRDefault="009C62A0" w:rsidP="00A5565A">
            <w:pPr>
              <w:jc w:val="center"/>
            </w:pPr>
          </w:p>
          <w:p w:rsidR="009C62A0" w:rsidRDefault="009C62A0" w:rsidP="00A5565A">
            <w:pPr>
              <w:jc w:val="center"/>
            </w:pPr>
            <w:r w:rsidRPr="009C62A0">
              <w:rPr>
                <w:b/>
              </w:rPr>
              <w:t>LEQ</w:t>
            </w:r>
            <w:r>
              <w:t>: How do maturity and friendship lay the foundation for a love relationship?</w:t>
            </w:r>
          </w:p>
          <w:p w:rsidR="009C62A0" w:rsidRDefault="009C62A0" w:rsidP="00A5565A">
            <w:pPr>
              <w:jc w:val="center"/>
            </w:pPr>
            <w:r>
              <w:t>Why is strengthening and maintaining friend relationships important?</w:t>
            </w:r>
          </w:p>
          <w:p w:rsidR="00A22B60" w:rsidRPr="00DE5063" w:rsidRDefault="00A22B60" w:rsidP="00A22B60"/>
        </w:tc>
        <w:tc>
          <w:tcPr>
            <w:tcW w:w="1890" w:type="dxa"/>
            <w:vAlign w:val="center"/>
          </w:tcPr>
          <w:p w:rsidR="00A73EB8" w:rsidRPr="00A73EB8" w:rsidRDefault="009C62A0" w:rsidP="00A5565A">
            <w:pPr>
              <w:jc w:val="center"/>
            </w:pPr>
            <w:r>
              <w:t xml:space="preserve">11.2.12 </w:t>
            </w:r>
            <w:r w:rsidR="00A22B60">
              <w:t>F,H</w:t>
            </w:r>
          </w:p>
        </w:tc>
        <w:tc>
          <w:tcPr>
            <w:tcW w:w="3420" w:type="dxa"/>
            <w:vAlign w:val="center"/>
          </w:tcPr>
          <w:p w:rsidR="006C3E99" w:rsidRDefault="009C62A0" w:rsidP="00A22B60">
            <w:pPr>
              <w:pStyle w:val="ListParagraph"/>
              <w:numPr>
                <w:ilvl w:val="0"/>
                <w:numId w:val="3"/>
              </w:numPr>
            </w:pPr>
            <w:r>
              <w:t>Peer Pressure</w:t>
            </w:r>
          </w:p>
          <w:p w:rsidR="009C62A0" w:rsidRDefault="009C62A0" w:rsidP="00A22B60">
            <w:pPr>
              <w:pStyle w:val="ListParagraph"/>
              <w:numPr>
                <w:ilvl w:val="0"/>
                <w:numId w:val="3"/>
              </w:numPr>
            </w:pPr>
            <w:r>
              <w:t>Reciprocity</w:t>
            </w:r>
          </w:p>
          <w:p w:rsidR="009C62A0" w:rsidRDefault="0035630D" w:rsidP="00A22B60">
            <w:pPr>
              <w:pStyle w:val="ListParagraph"/>
              <w:numPr>
                <w:ilvl w:val="0"/>
                <w:numId w:val="3"/>
              </w:numPr>
            </w:pPr>
            <w:r>
              <w:t>Adaptability</w:t>
            </w:r>
          </w:p>
          <w:p w:rsidR="009C62A0" w:rsidRDefault="009C62A0" w:rsidP="009C62A0">
            <w:pPr>
              <w:pStyle w:val="ListParagraph"/>
            </w:pPr>
          </w:p>
          <w:p w:rsidR="00A22B60" w:rsidRDefault="00A22B60" w:rsidP="00A22B60"/>
          <w:p w:rsidR="00A22B60" w:rsidRPr="00A73EB8" w:rsidRDefault="00A22B60" w:rsidP="00A22B60"/>
        </w:tc>
        <w:tc>
          <w:tcPr>
            <w:tcW w:w="3420" w:type="dxa"/>
            <w:vAlign w:val="center"/>
          </w:tcPr>
          <w:p w:rsidR="00A73EB8" w:rsidRPr="002F1426" w:rsidRDefault="001B0197" w:rsidP="00A5565A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A73EB8" w:rsidRPr="00DB305D" w:rsidRDefault="00786EFD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E6607D" w:rsidTr="0080537B">
        <w:tc>
          <w:tcPr>
            <w:tcW w:w="2785" w:type="dxa"/>
            <w:vAlign w:val="center"/>
          </w:tcPr>
          <w:p w:rsidR="00E6607D" w:rsidRDefault="00E6607D" w:rsidP="00E6607D">
            <w:pPr>
              <w:jc w:val="center"/>
            </w:pPr>
            <w:r>
              <w:t>Stages of Learning to Love</w:t>
            </w:r>
          </w:p>
          <w:p w:rsidR="00E6607D" w:rsidRDefault="00E6607D" w:rsidP="00E6607D">
            <w:pPr>
              <w:jc w:val="center"/>
            </w:pPr>
          </w:p>
          <w:p w:rsidR="00E6607D" w:rsidRDefault="00E6607D" w:rsidP="00E6607D">
            <w:pPr>
              <w:jc w:val="center"/>
            </w:pPr>
            <w:r w:rsidRPr="009C62A0">
              <w:rPr>
                <w:b/>
              </w:rPr>
              <w:t>LEQ</w:t>
            </w:r>
            <w:r>
              <w:t>: In what stages do people learn to love?</w:t>
            </w:r>
          </w:p>
          <w:p w:rsidR="00E6607D" w:rsidRPr="00DE5063" w:rsidRDefault="00E6607D" w:rsidP="00E6607D">
            <w:pPr>
              <w:jc w:val="center"/>
            </w:pPr>
            <w:r>
              <w:t>How does a relationship develop when two people become a couple?</w:t>
            </w:r>
          </w:p>
        </w:tc>
        <w:tc>
          <w:tcPr>
            <w:tcW w:w="1890" w:type="dxa"/>
            <w:vAlign w:val="center"/>
          </w:tcPr>
          <w:p w:rsidR="00E6607D" w:rsidRPr="00A73EB8" w:rsidRDefault="00E6607D" w:rsidP="00E6607D">
            <w:pPr>
              <w:jc w:val="center"/>
            </w:pPr>
            <w:r>
              <w:t>11.2.12 F,H</w:t>
            </w:r>
          </w:p>
        </w:tc>
        <w:tc>
          <w:tcPr>
            <w:tcW w:w="3420" w:type="dxa"/>
            <w:vAlign w:val="center"/>
          </w:tcPr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Conditional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Intimacy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Genuine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Compatible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Dating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Independence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Interdependence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Bonding</w:t>
            </w:r>
          </w:p>
          <w:p w:rsidR="00E6607D" w:rsidRDefault="00E6607D" w:rsidP="00E6607D">
            <w:pPr>
              <w:pStyle w:val="ListParagraph"/>
              <w:ind w:left="360"/>
            </w:pPr>
          </w:p>
          <w:p w:rsidR="00E6607D" w:rsidRPr="00A73EB8" w:rsidRDefault="00E6607D" w:rsidP="00E6607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E6607D" w:rsidRPr="002F1426" w:rsidRDefault="001B0197" w:rsidP="00E6607D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E6607D" w:rsidRPr="006C21F3" w:rsidRDefault="00E6607D" w:rsidP="00E6607D">
            <w:pPr>
              <w:jc w:val="center"/>
            </w:pPr>
            <w:r>
              <w:t>Any one or combination of projects, personal reflections, class participation, or written evaluations.</w:t>
            </w:r>
          </w:p>
        </w:tc>
      </w:tr>
      <w:tr w:rsidR="00E6607D" w:rsidTr="0080537B">
        <w:tc>
          <w:tcPr>
            <w:tcW w:w="2785" w:type="dxa"/>
            <w:vAlign w:val="center"/>
          </w:tcPr>
          <w:p w:rsidR="00E6607D" w:rsidRDefault="00E6607D" w:rsidP="00E6607D">
            <w:pPr>
              <w:jc w:val="center"/>
            </w:pPr>
            <w:r>
              <w:t>Mature Love</w:t>
            </w:r>
          </w:p>
          <w:p w:rsidR="00E6607D" w:rsidRDefault="00E6607D" w:rsidP="00E6607D">
            <w:pPr>
              <w:jc w:val="center"/>
            </w:pPr>
          </w:p>
          <w:p w:rsidR="00E6607D" w:rsidRDefault="00E6607D" w:rsidP="00E6607D">
            <w:pPr>
              <w:jc w:val="center"/>
            </w:pPr>
            <w:r w:rsidRPr="009C62A0">
              <w:rPr>
                <w:b/>
              </w:rPr>
              <w:t>LEQ</w:t>
            </w:r>
            <w:r w:rsidR="00043505">
              <w:t>: H</w:t>
            </w:r>
            <w:r>
              <w:t>ow can love be identified as mature love versus infatuation?</w:t>
            </w:r>
          </w:p>
          <w:p w:rsidR="00E6607D" w:rsidRDefault="00E6607D" w:rsidP="00E6607D">
            <w:pPr>
              <w:jc w:val="center"/>
            </w:pPr>
          </w:p>
          <w:p w:rsidR="00E6607D" w:rsidRPr="00DE5063" w:rsidRDefault="00E6607D" w:rsidP="00E6607D">
            <w:pPr>
              <w:jc w:val="center"/>
            </w:pPr>
            <w:r>
              <w:lastRenderedPageBreak/>
              <w:t>How do theories of attraction affect real-life relationships?</w:t>
            </w:r>
          </w:p>
        </w:tc>
        <w:tc>
          <w:tcPr>
            <w:tcW w:w="1890" w:type="dxa"/>
            <w:vAlign w:val="center"/>
          </w:tcPr>
          <w:p w:rsidR="00E6607D" w:rsidRPr="00A73EB8" w:rsidRDefault="00E6607D" w:rsidP="00E6607D">
            <w:pPr>
              <w:jc w:val="center"/>
            </w:pPr>
            <w:r>
              <w:lastRenderedPageBreak/>
              <w:t>11.2.12 F,H</w:t>
            </w:r>
          </w:p>
        </w:tc>
        <w:tc>
          <w:tcPr>
            <w:tcW w:w="3420" w:type="dxa"/>
            <w:vAlign w:val="center"/>
          </w:tcPr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Maturity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Infatuation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Mature Love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Chemistry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Eros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Agape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Homogamy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Propinquity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Complementary Needs</w:t>
            </w:r>
          </w:p>
          <w:p w:rsidR="00E6607D" w:rsidRPr="00A73EB8" w:rsidRDefault="00E6607D" w:rsidP="00043505"/>
        </w:tc>
        <w:tc>
          <w:tcPr>
            <w:tcW w:w="3420" w:type="dxa"/>
            <w:vAlign w:val="center"/>
          </w:tcPr>
          <w:p w:rsidR="00E6607D" w:rsidRPr="002F1426" w:rsidRDefault="001B0197" w:rsidP="00E6607D">
            <w:pPr>
              <w:jc w:val="center"/>
              <w:rPr>
                <w:b/>
              </w:rPr>
            </w:pPr>
            <w:r>
              <w:lastRenderedPageBreak/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E6607D" w:rsidRPr="002F1426" w:rsidRDefault="00E6607D" w:rsidP="00E6607D">
            <w:pPr>
              <w:jc w:val="center"/>
              <w:rPr>
                <w:b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E6607D" w:rsidTr="0080537B">
        <w:tc>
          <w:tcPr>
            <w:tcW w:w="2785" w:type="dxa"/>
            <w:vAlign w:val="center"/>
          </w:tcPr>
          <w:p w:rsidR="00E6607D" w:rsidRDefault="00E6607D" w:rsidP="00E6607D">
            <w:pPr>
              <w:jc w:val="center"/>
            </w:pPr>
            <w:r>
              <w:lastRenderedPageBreak/>
              <w:t>Ending Relationships</w:t>
            </w:r>
          </w:p>
          <w:p w:rsidR="00E6607D" w:rsidRDefault="00E6607D" w:rsidP="00E6607D">
            <w:pPr>
              <w:jc w:val="center"/>
            </w:pPr>
          </w:p>
          <w:p w:rsidR="00E6607D" w:rsidRDefault="00E6607D" w:rsidP="00E6607D">
            <w:pPr>
              <w:jc w:val="center"/>
            </w:pPr>
            <w:r w:rsidRPr="005A735A">
              <w:rPr>
                <w:b/>
              </w:rPr>
              <w:t>LEQ</w:t>
            </w:r>
            <w:r>
              <w:t>: How can you cope with the end of a relationship?</w:t>
            </w:r>
          </w:p>
          <w:p w:rsidR="00E6607D" w:rsidRDefault="00E6607D" w:rsidP="00E6607D">
            <w:pPr>
              <w:jc w:val="center"/>
            </w:pPr>
          </w:p>
          <w:p w:rsidR="00E6607D" w:rsidRPr="00DE5063" w:rsidRDefault="00E6607D" w:rsidP="00E6607D">
            <w:pPr>
              <w:jc w:val="center"/>
            </w:pPr>
            <w:r>
              <w:t>What signs might show that a relationship is not healthy and strong?</w:t>
            </w: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E6607D" w:rsidRPr="00A73EB8" w:rsidRDefault="00E6607D" w:rsidP="00E6607D">
            <w:pPr>
              <w:jc w:val="center"/>
            </w:pPr>
            <w:r>
              <w:t>11.2.12 F,H</w:t>
            </w:r>
          </w:p>
        </w:tc>
        <w:tc>
          <w:tcPr>
            <w:tcW w:w="3420" w:type="dxa"/>
            <w:vAlign w:val="center"/>
          </w:tcPr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Self-doubt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Expectations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Watchfulness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Abuse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Cycle of Abuse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Intimate Partner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Minimize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Humiliate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Assault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Domestic violence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Sexual Assault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Honeymoon Stage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Battery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Rape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Coerce</w:t>
            </w:r>
          </w:p>
          <w:p w:rsidR="00E6607D" w:rsidRDefault="00E6607D" w:rsidP="00E6607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Stalk</w:t>
            </w:r>
          </w:p>
          <w:p w:rsidR="00E6607D" w:rsidRDefault="00E6607D" w:rsidP="00E6607D">
            <w:pPr>
              <w:pStyle w:val="ListParagraph"/>
              <w:ind w:left="360"/>
            </w:pPr>
          </w:p>
          <w:p w:rsidR="00E6607D" w:rsidRPr="00A73EB8" w:rsidRDefault="00E6607D" w:rsidP="00E6607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E6607D" w:rsidRPr="002F1426" w:rsidRDefault="001B0197" w:rsidP="00E6607D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E6607D" w:rsidRPr="00DB305D" w:rsidRDefault="00E6607D" w:rsidP="00E6607D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Default="00786EFD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Abstract thinking</w:t>
      </w:r>
    </w:p>
    <w:p w:rsidR="00786EFD" w:rsidRPr="001951E8" w:rsidRDefault="00786EFD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4146D"/>
    <w:multiLevelType w:val="hybridMultilevel"/>
    <w:tmpl w:val="9BBAA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3505"/>
    <w:rsid w:val="000850C2"/>
    <w:rsid w:val="00120692"/>
    <w:rsid w:val="001951E8"/>
    <w:rsid w:val="001B0197"/>
    <w:rsid w:val="001E06E5"/>
    <w:rsid w:val="001E1FF2"/>
    <w:rsid w:val="00243906"/>
    <w:rsid w:val="002717B6"/>
    <w:rsid w:val="002835B6"/>
    <w:rsid w:val="002E485C"/>
    <w:rsid w:val="002F1426"/>
    <w:rsid w:val="002F1966"/>
    <w:rsid w:val="003154BD"/>
    <w:rsid w:val="0035630D"/>
    <w:rsid w:val="003A1F67"/>
    <w:rsid w:val="00430277"/>
    <w:rsid w:val="004D4FCE"/>
    <w:rsid w:val="005A735A"/>
    <w:rsid w:val="005E38FC"/>
    <w:rsid w:val="00611B54"/>
    <w:rsid w:val="006C21F3"/>
    <w:rsid w:val="006C3E99"/>
    <w:rsid w:val="00721E65"/>
    <w:rsid w:val="00786EFD"/>
    <w:rsid w:val="007A147C"/>
    <w:rsid w:val="007F0C34"/>
    <w:rsid w:val="0080537B"/>
    <w:rsid w:val="008668B6"/>
    <w:rsid w:val="008902B0"/>
    <w:rsid w:val="00990086"/>
    <w:rsid w:val="009A0FC1"/>
    <w:rsid w:val="009C62A0"/>
    <w:rsid w:val="00A22B60"/>
    <w:rsid w:val="00A73EB8"/>
    <w:rsid w:val="00AC2828"/>
    <w:rsid w:val="00B149C5"/>
    <w:rsid w:val="00B477DC"/>
    <w:rsid w:val="00B963EA"/>
    <w:rsid w:val="00BE53BF"/>
    <w:rsid w:val="00C94F98"/>
    <w:rsid w:val="00D97955"/>
    <w:rsid w:val="00DB276E"/>
    <w:rsid w:val="00DB305D"/>
    <w:rsid w:val="00DE5063"/>
    <w:rsid w:val="00DF1F50"/>
    <w:rsid w:val="00E6607D"/>
    <w:rsid w:val="00EA08F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63391-1019-4E97-9370-8FFDC03E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37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2017-07-31T20:06:00Z</dcterms:created>
  <dcterms:modified xsi:type="dcterms:W3CDTF">2017-09-22T16:54:00Z</dcterms:modified>
</cp:coreProperties>
</file>