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B1144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8779D"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B114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B1144">
              <w:t>Delivery and Visual Aids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779D">
              <w:t>5 to 15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1144">
              <w:t xml:space="preserve"> What are the elements of speech delivery</w:t>
            </w:r>
            <w:r w:rsidR="000D5338">
              <w:t>,</w:t>
            </w:r>
            <w:bookmarkStart w:id="0" w:name="_GoBack"/>
            <w:bookmarkEnd w:id="0"/>
            <w:r w:rsidR="00AB1144">
              <w:t xml:space="preserve"> and what strategies </w:t>
            </w:r>
            <w:proofErr w:type="gramStart"/>
            <w:r w:rsidR="00AB1144">
              <w:t>can be used</w:t>
            </w:r>
            <w:proofErr w:type="gramEnd"/>
            <w:r w:rsidR="00AB1144">
              <w:t xml:space="preserve"> to improve delivery? How </w:t>
            </w:r>
            <w:proofErr w:type="gramStart"/>
            <w:r w:rsidR="00AB1144">
              <w:t>can visual aids be used</w:t>
            </w:r>
            <w:proofErr w:type="gramEnd"/>
            <w:r w:rsidR="00AB1144">
              <w:t xml:space="preserve"> appropriately to enhance a presentation?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B1144" w:rsidP="00A5565A">
            <w:pPr>
              <w:jc w:val="center"/>
            </w:pPr>
            <w:r>
              <w:t>Delivery</w:t>
            </w:r>
          </w:p>
        </w:tc>
        <w:tc>
          <w:tcPr>
            <w:tcW w:w="1890" w:type="dxa"/>
            <w:vAlign w:val="center"/>
          </w:tcPr>
          <w:p w:rsidR="00A73EB8" w:rsidRPr="00A73EB8" w:rsidRDefault="00AB1144" w:rsidP="00A5565A">
            <w:pPr>
              <w:jc w:val="center"/>
            </w:pPr>
            <w:r>
              <w:t>CC.1.5.9-12.D, CC.1.5.9-12.G</w:t>
            </w:r>
          </w:p>
        </w:tc>
        <w:tc>
          <w:tcPr>
            <w:tcW w:w="3420" w:type="dxa"/>
            <w:vAlign w:val="center"/>
          </w:tcPr>
          <w:p w:rsidR="00BE53BF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conversational quality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inflection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monotone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vocalized pause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vocal variety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pronunciation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dialect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nonverbal communication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kinesics</w:t>
            </w:r>
          </w:p>
          <w:p w:rsidR="00AB1144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contact</w:t>
            </w:r>
          </w:p>
          <w:p w:rsidR="00AB1144" w:rsidRPr="00A73EB8" w:rsidRDefault="00AB114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gestures</w:t>
            </w:r>
          </w:p>
        </w:tc>
        <w:tc>
          <w:tcPr>
            <w:tcW w:w="3420" w:type="dxa"/>
            <w:vAlign w:val="center"/>
          </w:tcPr>
          <w:p w:rsidR="00A73EB8" w:rsidRDefault="00907635" w:rsidP="00A5565A">
            <w:pPr>
              <w:jc w:val="center"/>
            </w:pPr>
            <w:r>
              <w:t>Textbook</w:t>
            </w:r>
            <w:r w:rsidRPr="007A7D45">
              <w:rPr>
                <w:i/>
              </w:rPr>
              <w:t>: The Art of Public Speaking</w:t>
            </w:r>
            <w:r w:rsidR="00E0662B">
              <w:t>, Chapter</w:t>
            </w:r>
            <w:r w:rsidR="007A7D45">
              <w:t xml:space="preserve"> 13 </w:t>
            </w:r>
          </w:p>
          <w:p w:rsidR="007A7D45" w:rsidRDefault="007A7D45" w:rsidP="00A5565A">
            <w:pPr>
              <w:jc w:val="center"/>
            </w:pPr>
            <w:r>
              <w:t>Discussion</w:t>
            </w:r>
          </w:p>
          <w:p w:rsidR="007A7D45" w:rsidRDefault="007A7D45" w:rsidP="00A5565A">
            <w:pPr>
              <w:jc w:val="center"/>
            </w:pPr>
            <w:r>
              <w:t>“Guess-</w:t>
            </w:r>
            <w:proofErr w:type="spellStart"/>
            <w:r>
              <w:t>tures</w:t>
            </w:r>
            <w:proofErr w:type="spellEnd"/>
            <w:r>
              <w:t>” game</w:t>
            </w:r>
          </w:p>
          <w:p w:rsidR="007A7D45" w:rsidRDefault="007A7D45" w:rsidP="00A5565A">
            <w:pPr>
              <w:jc w:val="center"/>
            </w:pPr>
            <w:proofErr w:type="spellStart"/>
            <w:r>
              <w:t>Youtube</w:t>
            </w:r>
            <w:proofErr w:type="spellEnd"/>
            <w:r>
              <w:t>: “Great Speakers”</w:t>
            </w:r>
          </w:p>
          <w:p w:rsidR="007A7D45" w:rsidRDefault="007A7D45" w:rsidP="00A5565A">
            <w:pPr>
              <w:jc w:val="center"/>
            </w:pPr>
            <w:r>
              <w:t>Ted Talks</w:t>
            </w:r>
          </w:p>
          <w:p w:rsidR="007A7D45" w:rsidRDefault="007A7D45" w:rsidP="00A5565A">
            <w:pPr>
              <w:jc w:val="center"/>
            </w:pPr>
            <w:r w:rsidRPr="007A7D45">
              <w:rPr>
                <w:i/>
              </w:rPr>
              <w:t>The Art of Public Speaking</w:t>
            </w:r>
            <w:r>
              <w:t xml:space="preserve"> online resources and DVD</w:t>
            </w:r>
          </w:p>
          <w:p w:rsidR="007A7D45" w:rsidRDefault="007A7D45" w:rsidP="00A5565A">
            <w:pPr>
              <w:jc w:val="center"/>
            </w:pPr>
            <w:r>
              <w:t>Voice lab: stations for voice practice exercises, paired activity</w:t>
            </w:r>
          </w:p>
          <w:p w:rsidR="00E0662B" w:rsidRDefault="00E0662B" w:rsidP="00A5565A">
            <w:pPr>
              <w:jc w:val="center"/>
            </w:pPr>
            <w:r>
              <w:t>TV or online show evaluation (no sound) delivery analysis</w:t>
            </w:r>
          </w:p>
          <w:p w:rsidR="007A7D45" w:rsidRDefault="007A7D45" w:rsidP="00A5565A">
            <w:pPr>
              <w:jc w:val="center"/>
            </w:pPr>
          </w:p>
          <w:p w:rsidR="007A7D45" w:rsidRPr="002F1426" w:rsidRDefault="007A7D4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7A7D45" w:rsidP="00A5565A">
            <w:pPr>
              <w:spacing w:after="120"/>
              <w:jc w:val="center"/>
            </w:pPr>
            <w:r>
              <w:t>Speech presentation</w:t>
            </w:r>
            <w:r w:rsidR="0008779D">
              <w:t xml:space="preserve"> (1 to 2 minutes)</w:t>
            </w:r>
          </w:p>
          <w:p w:rsidR="007A7D45" w:rsidRDefault="007A7D45" w:rsidP="00A5565A">
            <w:pPr>
              <w:spacing w:after="120"/>
              <w:jc w:val="center"/>
            </w:pPr>
            <w:r>
              <w:t>Impromptu speeches on various topics</w:t>
            </w:r>
          </w:p>
          <w:p w:rsidR="007A7D45" w:rsidRDefault="00E0662B" w:rsidP="00A5565A">
            <w:pPr>
              <w:spacing w:after="120"/>
              <w:jc w:val="center"/>
            </w:pPr>
            <w:r>
              <w:t>Quiz on c</w:t>
            </w:r>
            <w:r w:rsidR="007A7D45">
              <w:t>hapter topics</w:t>
            </w:r>
          </w:p>
          <w:p w:rsidR="007A7D45" w:rsidRDefault="007A7D45" w:rsidP="007A7D45">
            <w:pPr>
              <w:spacing w:after="120"/>
              <w:jc w:val="center"/>
            </w:pPr>
            <w:r>
              <w:t>Teacher/Peer evaluation of voice, speech, non-</w:t>
            </w:r>
            <w:proofErr w:type="spellStart"/>
            <w:r>
              <w:t>verbals</w:t>
            </w:r>
            <w:proofErr w:type="spellEnd"/>
            <w:r>
              <w:t>, etc.</w:t>
            </w:r>
          </w:p>
          <w:p w:rsidR="007A7D45" w:rsidRDefault="007A7D45" w:rsidP="007A7D45">
            <w:pPr>
              <w:spacing w:after="120"/>
              <w:jc w:val="center"/>
            </w:pPr>
            <w:r>
              <w:t>Poetry</w:t>
            </w:r>
            <w:r w:rsidR="00E0662B">
              <w:t>/Lyrics readings – oral interpretation</w:t>
            </w:r>
          </w:p>
          <w:p w:rsidR="00E0662B" w:rsidRPr="007A7D45" w:rsidRDefault="00E0662B" w:rsidP="007A7D45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B1144" w:rsidP="00A5565A">
            <w:pPr>
              <w:jc w:val="center"/>
            </w:pPr>
            <w:r>
              <w:t>Visual Aids</w:t>
            </w:r>
          </w:p>
        </w:tc>
        <w:tc>
          <w:tcPr>
            <w:tcW w:w="1890" w:type="dxa"/>
            <w:vAlign w:val="center"/>
          </w:tcPr>
          <w:p w:rsidR="0080537B" w:rsidRPr="00A73EB8" w:rsidRDefault="00AB1144" w:rsidP="00AB1144">
            <w:pPr>
              <w:jc w:val="center"/>
            </w:pPr>
            <w:r>
              <w:t>CC.1.5.9-12.C, CC.1.5.9-12.F</w:t>
            </w:r>
          </w:p>
        </w:tc>
        <w:tc>
          <w:tcPr>
            <w:tcW w:w="3420" w:type="dxa"/>
            <w:vAlign w:val="center"/>
          </w:tcPr>
          <w:p w:rsidR="00990086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 (line, pie, and bar)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chart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computer-generated graphic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Photoshop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scanner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Smartboard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font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LED</w:t>
            </w:r>
          </w:p>
          <w:p w:rsidR="00AB1144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Internet images</w:t>
            </w:r>
          </w:p>
          <w:p w:rsidR="00AB1144" w:rsidRPr="00A73EB8" w:rsidRDefault="00AB11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 for borrowed visuals</w:t>
            </w:r>
          </w:p>
        </w:tc>
        <w:tc>
          <w:tcPr>
            <w:tcW w:w="3420" w:type="dxa"/>
            <w:vAlign w:val="center"/>
          </w:tcPr>
          <w:p w:rsidR="0080537B" w:rsidRDefault="00E0662B" w:rsidP="00A5565A">
            <w:pPr>
              <w:jc w:val="center"/>
            </w:pPr>
            <w:r>
              <w:t>Textbook</w:t>
            </w:r>
            <w:r w:rsidRPr="000D5338">
              <w:rPr>
                <w:i/>
              </w:rPr>
              <w:t>: The Art of Public Speaking</w:t>
            </w:r>
            <w:r>
              <w:t>, Chapter 14</w:t>
            </w:r>
          </w:p>
          <w:p w:rsidR="00E0662B" w:rsidRDefault="00E0662B" w:rsidP="00E0662B">
            <w:pPr>
              <w:jc w:val="center"/>
            </w:pPr>
            <w:r>
              <w:t>Exercises in Chapter 14, page 261</w:t>
            </w:r>
          </w:p>
          <w:p w:rsidR="00E0662B" w:rsidRDefault="00E0662B" w:rsidP="00E0662B">
            <w:pPr>
              <w:jc w:val="center"/>
            </w:pPr>
            <w:r>
              <w:t>View cooking shows or DIY (Do-It-Yourself) shows and analyze use of visuals to aid understanding</w:t>
            </w:r>
          </w:p>
          <w:p w:rsidR="00E0662B" w:rsidRDefault="00E0662B" w:rsidP="00E0662B">
            <w:pPr>
              <w:jc w:val="center"/>
            </w:pPr>
            <w:r>
              <w:t>Show samples of exceptional student produced media aids/visuals</w:t>
            </w:r>
          </w:p>
          <w:p w:rsidR="00E0662B" w:rsidRDefault="00E0662B" w:rsidP="00E0662B">
            <w:pPr>
              <w:jc w:val="center"/>
            </w:pPr>
          </w:p>
          <w:p w:rsidR="00E0662B" w:rsidRPr="00E0662B" w:rsidRDefault="00E0662B" w:rsidP="00E0662B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Default="00E0662B" w:rsidP="00A5565A">
            <w:pPr>
              <w:spacing w:after="120"/>
              <w:jc w:val="center"/>
            </w:pPr>
            <w:r>
              <w:t>Demonstration speech</w:t>
            </w:r>
            <w:r w:rsidR="0008779D">
              <w:t xml:space="preserve"> (2 to 4 minutes)</w:t>
            </w:r>
          </w:p>
          <w:p w:rsidR="00E0662B" w:rsidRDefault="00E0662B" w:rsidP="00A5565A">
            <w:pPr>
              <w:spacing w:after="120"/>
              <w:jc w:val="center"/>
            </w:pPr>
            <w:r>
              <w:t>Quiz on chapter topics</w:t>
            </w:r>
          </w:p>
          <w:p w:rsidR="00E0662B" w:rsidRDefault="00E0662B" w:rsidP="00E0662B">
            <w:pPr>
              <w:spacing w:after="120"/>
              <w:jc w:val="center"/>
            </w:pPr>
            <w:r>
              <w:t>Teacher evaluation of speech and visuals</w:t>
            </w:r>
          </w:p>
          <w:p w:rsidR="00E0662B" w:rsidRPr="00E0662B" w:rsidRDefault="0008779D" w:rsidP="00E0662B">
            <w:pPr>
              <w:spacing w:after="120"/>
              <w:jc w:val="center"/>
            </w:pPr>
            <w:r>
              <w:t>Student-created multi-media presentation (4 to 6 minutes)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779D"/>
    <w:rsid w:val="000D5338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A7D45"/>
    <w:rsid w:val="007F0C34"/>
    <w:rsid w:val="0080537B"/>
    <w:rsid w:val="008902B0"/>
    <w:rsid w:val="00907635"/>
    <w:rsid w:val="00990086"/>
    <w:rsid w:val="009A0FC1"/>
    <w:rsid w:val="00A73EB8"/>
    <w:rsid w:val="00AB1144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662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A42C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8791-8BD7-494C-99BF-321EA607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4</cp:revision>
  <cp:lastPrinted>2017-09-22T19:27:00Z</cp:lastPrinted>
  <dcterms:created xsi:type="dcterms:W3CDTF">2017-02-13T16:19:00Z</dcterms:created>
  <dcterms:modified xsi:type="dcterms:W3CDTF">2017-09-22T19:28:00Z</dcterms:modified>
</cp:coreProperties>
</file>