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3212E6">
        <w:rPr>
          <w:b/>
        </w:rPr>
        <w:t xml:space="preserve"> </w:t>
      </w:r>
      <w:r w:rsidR="005E38FC">
        <w:rPr>
          <w:b/>
        </w:rPr>
        <w:t xml:space="preserve"> </w:t>
      </w:r>
      <w:r w:rsidR="0016145E" w:rsidRPr="003212E6">
        <w:t>Business Law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212E6">
        <w:rPr>
          <w:b/>
        </w:rPr>
        <w:t xml:space="preserve"> </w:t>
      </w:r>
      <w:r w:rsidR="0016145E" w:rsidRPr="003212E6">
        <w:t>11</w:t>
      </w:r>
      <w:r w:rsidR="003212E6" w:rsidRPr="003212E6">
        <w:rPr>
          <w:vertAlign w:val="superscript"/>
        </w:rPr>
        <w:t>th</w:t>
      </w:r>
      <w:r w:rsidR="003212E6">
        <w:t xml:space="preserve"> – </w:t>
      </w:r>
      <w:r w:rsidR="0016145E" w:rsidRPr="003212E6">
        <w:t>12</w:t>
      </w:r>
      <w:r w:rsidR="003212E6" w:rsidRPr="003212E6">
        <w:rPr>
          <w:vertAlign w:val="superscript"/>
        </w:rPr>
        <w:t>th</w:t>
      </w:r>
      <w:r w:rsidR="003212E6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6145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6145E">
              <w:t>Unit 4</w:t>
            </w:r>
            <w:r w:rsidR="00AF0559">
              <w:t xml:space="preserve"> </w:t>
            </w:r>
            <w:bookmarkStart w:id="0" w:name="_GoBack"/>
            <w:bookmarkEnd w:id="0"/>
            <w:r w:rsidR="0016145E">
              <w:t>- Court System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212E6">
              <w:t>12</w:t>
            </w:r>
            <w:r w:rsidR="008C5918">
              <w:t xml:space="preserve">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8C5918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8C5918">
              <w:t xml:space="preserve"> </w:t>
            </w:r>
            <w:r w:rsidR="008C5918" w:rsidRPr="008C5918">
              <w:rPr>
                <w:b/>
              </w:rPr>
              <w:t>Unit</w:t>
            </w:r>
            <w:r w:rsidR="008C5918">
              <w:t xml:space="preserve">:  </w:t>
            </w:r>
            <w:r w:rsidR="0016145E" w:rsidRPr="008C5918">
              <w:t>What</w:t>
            </w:r>
            <w:r w:rsidR="0016145E">
              <w:t xml:space="preserve"> are your choices if you are ever faced with a legal situation?</w:t>
            </w:r>
            <w:r w:rsidR="008C5918">
              <w:t xml:space="preserve">  </w:t>
            </w:r>
            <w:r w:rsidR="008C5918">
              <w:rPr>
                <w:b/>
              </w:rPr>
              <w:t>Lesson</w:t>
            </w:r>
            <w:r w:rsidR="008C5918">
              <w:t xml:space="preserve">:  What are the differences between trial and appellate courts?  </w:t>
            </w:r>
            <w:r w:rsidR="008C5918">
              <w:rPr>
                <w:b/>
              </w:rPr>
              <w:t>Lesson</w:t>
            </w:r>
            <w:r w:rsidR="008C5918">
              <w:t xml:space="preserve">:  How do they determine if a case is tried at the state vs. the federal level?  </w:t>
            </w:r>
            <w:r w:rsidR="008C5918">
              <w:rPr>
                <w:b/>
              </w:rPr>
              <w:t>Lesson</w:t>
            </w:r>
            <w:r w:rsidR="008C5918">
              <w:t>:  How and where are legal issues resolved in our court system?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6145E" w:rsidP="00A5565A">
            <w:pPr>
              <w:jc w:val="center"/>
            </w:pPr>
            <w:r>
              <w:t>Levels of Court System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3EB8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trial courts</w:t>
            </w:r>
          </w:p>
          <w:p w:rsidR="0016145E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appellate courts</w:t>
            </w:r>
          </w:p>
          <w:p w:rsidR="0016145E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appellate briefs</w:t>
            </w:r>
          </w:p>
          <w:p w:rsidR="0016145E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transcripts</w:t>
            </w:r>
          </w:p>
          <w:p w:rsidR="0016145E" w:rsidRPr="00A73EB8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verdict</w:t>
            </w:r>
          </w:p>
        </w:tc>
        <w:tc>
          <w:tcPr>
            <w:tcW w:w="3420" w:type="dxa"/>
            <w:vAlign w:val="center"/>
          </w:tcPr>
          <w:p w:rsidR="00A73EB8" w:rsidRDefault="00CF3264" w:rsidP="00A5565A">
            <w:pPr>
              <w:jc w:val="center"/>
            </w:pPr>
            <w:r>
              <w:t>Textbook</w:t>
            </w:r>
          </w:p>
          <w:p w:rsidR="00CF3264" w:rsidRPr="002F1426" w:rsidRDefault="00CF3264" w:rsidP="00A5565A">
            <w:pPr>
              <w:jc w:val="center"/>
              <w:rPr>
                <w:b/>
              </w:rPr>
            </w:pPr>
            <w:r>
              <w:t>Note guides</w:t>
            </w:r>
          </w:p>
        </w:tc>
        <w:tc>
          <w:tcPr>
            <w:tcW w:w="2880" w:type="dxa"/>
            <w:vAlign w:val="center"/>
          </w:tcPr>
          <w:p w:rsidR="00A73EB8" w:rsidRPr="00DB305D" w:rsidRDefault="00CF3264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6145E" w:rsidP="00A5565A">
            <w:pPr>
              <w:jc w:val="center"/>
            </w:pPr>
            <w:r>
              <w:t>State vs. Federal Systems</w:t>
            </w:r>
          </w:p>
        </w:tc>
        <w:tc>
          <w:tcPr>
            <w:tcW w:w="1890" w:type="dxa"/>
            <w:vAlign w:val="center"/>
          </w:tcPr>
          <w:p w:rsidR="0080537B" w:rsidRDefault="008C5918" w:rsidP="00A5565A">
            <w:pPr>
              <w:jc w:val="center"/>
            </w:pPr>
            <w:r>
              <w:t>5.3.12</w:t>
            </w:r>
          </w:p>
          <w:p w:rsidR="008C5918" w:rsidRPr="00A73EB8" w:rsidRDefault="008C5918" w:rsidP="00A5565A">
            <w:pPr>
              <w:jc w:val="center"/>
            </w:pPr>
            <w:r>
              <w:t>5.1.12.D.</w:t>
            </w:r>
          </w:p>
        </w:tc>
        <w:tc>
          <w:tcPr>
            <w:tcW w:w="3420" w:type="dxa"/>
            <w:vAlign w:val="center"/>
          </w:tcPr>
          <w:p w:rsidR="0080537B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supreme courts</w:t>
            </w:r>
          </w:p>
          <w:p w:rsidR="0016145E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district courts</w:t>
            </w:r>
          </w:p>
          <w:p w:rsidR="0016145E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appellate courts</w:t>
            </w:r>
          </w:p>
          <w:p w:rsidR="0016145E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USSC-FDC-FCA</w:t>
            </w:r>
          </w:p>
          <w:p w:rsidR="0016145E" w:rsidRPr="00A73EB8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specialized jurisdiction courts: associate circuit, municipal, small claims, probate, juvenile</w:t>
            </w:r>
          </w:p>
        </w:tc>
        <w:tc>
          <w:tcPr>
            <w:tcW w:w="3420" w:type="dxa"/>
            <w:vAlign w:val="center"/>
          </w:tcPr>
          <w:p w:rsidR="00CF3264" w:rsidRDefault="00CF3264" w:rsidP="00CF3264">
            <w:pPr>
              <w:jc w:val="center"/>
            </w:pPr>
            <w:r>
              <w:t>Textbook</w:t>
            </w:r>
          </w:p>
          <w:p w:rsidR="00CF3264" w:rsidRPr="00CF3264" w:rsidRDefault="00CF3264" w:rsidP="00CF3264">
            <w:pPr>
              <w:jc w:val="center"/>
            </w:pPr>
            <w:r>
              <w:t>Graphic organizer</w:t>
            </w:r>
          </w:p>
        </w:tc>
        <w:tc>
          <w:tcPr>
            <w:tcW w:w="2880" w:type="dxa"/>
            <w:vAlign w:val="center"/>
          </w:tcPr>
          <w:p w:rsidR="00CF3264" w:rsidRDefault="00CF3264" w:rsidP="00A5565A">
            <w:pPr>
              <w:spacing w:after="120"/>
              <w:jc w:val="center"/>
            </w:pPr>
            <w:r>
              <w:t>Practice test—Ticket in/out</w:t>
            </w:r>
          </w:p>
          <w:p w:rsidR="0080537B" w:rsidRDefault="00CF3264" w:rsidP="00A5565A">
            <w:pPr>
              <w:spacing w:after="120"/>
              <w:jc w:val="center"/>
            </w:pPr>
            <w:r>
              <w:t>Card activity</w:t>
            </w:r>
          </w:p>
          <w:p w:rsidR="00CF3264" w:rsidRPr="00DB305D" w:rsidRDefault="00CF3264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6145E" w:rsidP="00A5565A">
            <w:pPr>
              <w:jc w:val="center"/>
            </w:pPr>
            <w:r>
              <w:t>Dispute Resolution</w:t>
            </w:r>
          </w:p>
        </w:tc>
        <w:tc>
          <w:tcPr>
            <w:tcW w:w="1890" w:type="dxa"/>
            <w:vAlign w:val="center"/>
          </w:tcPr>
          <w:p w:rsidR="0080537B" w:rsidRPr="00A73EB8" w:rsidRDefault="00CF3264" w:rsidP="00A5565A">
            <w:pPr>
              <w:jc w:val="center"/>
            </w:pPr>
            <w:r>
              <w:t>5.2.12.B.</w:t>
            </w:r>
          </w:p>
        </w:tc>
        <w:tc>
          <w:tcPr>
            <w:tcW w:w="3420" w:type="dxa"/>
            <w:vAlign w:val="center"/>
          </w:tcPr>
          <w:p w:rsidR="0080537B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mediation</w:t>
            </w:r>
          </w:p>
          <w:p w:rsidR="0016145E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arbitration</w:t>
            </w:r>
          </w:p>
          <w:p w:rsidR="0016145E" w:rsidRPr="00A73EB8" w:rsidRDefault="0016145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litigation</w:t>
            </w:r>
          </w:p>
        </w:tc>
        <w:tc>
          <w:tcPr>
            <w:tcW w:w="3420" w:type="dxa"/>
            <w:vAlign w:val="center"/>
          </w:tcPr>
          <w:p w:rsidR="0080537B" w:rsidRDefault="00CF3264" w:rsidP="00A5565A">
            <w:pPr>
              <w:jc w:val="center"/>
            </w:pPr>
            <w:r>
              <w:t>Textbook</w:t>
            </w:r>
          </w:p>
          <w:p w:rsidR="00CF3264" w:rsidRDefault="00CF3264" w:rsidP="00A5565A">
            <w:pPr>
              <w:jc w:val="center"/>
            </w:pPr>
            <w:r>
              <w:t>Examples where companies state arbitration resolution</w:t>
            </w:r>
          </w:p>
          <w:p w:rsidR="00CF3264" w:rsidRPr="002F1426" w:rsidRDefault="00CF3264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CF3264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6145E"/>
    <w:rsid w:val="001951E8"/>
    <w:rsid w:val="001E1FF2"/>
    <w:rsid w:val="00243906"/>
    <w:rsid w:val="002717B6"/>
    <w:rsid w:val="002F1426"/>
    <w:rsid w:val="002F1966"/>
    <w:rsid w:val="003212E6"/>
    <w:rsid w:val="005E38FC"/>
    <w:rsid w:val="00611B54"/>
    <w:rsid w:val="007A147C"/>
    <w:rsid w:val="007F0C34"/>
    <w:rsid w:val="0080537B"/>
    <w:rsid w:val="008902B0"/>
    <w:rsid w:val="008C5918"/>
    <w:rsid w:val="009A0FC1"/>
    <w:rsid w:val="00A73EB8"/>
    <w:rsid w:val="00AC2828"/>
    <w:rsid w:val="00AF0559"/>
    <w:rsid w:val="00B477DC"/>
    <w:rsid w:val="00B963EA"/>
    <w:rsid w:val="00C94F98"/>
    <w:rsid w:val="00CF3264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E544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868ED-7332-4F3E-B8F7-ADEA846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5</cp:revision>
  <dcterms:created xsi:type="dcterms:W3CDTF">2017-01-30T16:44:00Z</dcterms:created>
  <dcterms:modified xsi:type="dcterms:W3CDTF">2017-09-22T17:06:00Z</dcterms:modified>
</cp:coreProperties>
</file>