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031A8">
        <w:rPr>
          <w:b/>
        </w:rPr>
        <w:t xml:space="preserve"> </w:t>
      </w:r>
      <w:r w:rsidR="00C63452" w:rsidRPr="00B031A8">
        <w:t>Business Law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031A8">
        <w:rPr>
          <w:b/>
        </w:rPr>
        <w:t xml:space="preserve"> </w:t>
      </w:r>
      <w:r w:rsidR="00C63452" w:rsidRPr="00B031A8">
        <w:t>11</w:t>
      </w:r>
      <w:r w:rsidR="00B031A8" w:rsidRPr="00B031A8">
        <w:rPr>
          <w:vertAlign w:val="superscript"/>
        </w:rPr>
        <w:t>th</w:t>
      </w:r>
      <w:r w:rsidR="00B031A8">
        <w:t xml:space="preserve"> – </w:t>
      </w:r>
      <w:r w:rsidR="00C63452" w:rsidRPr="00B031A8">
        <w:t>12</w:t>
      </w:r>
      <w:r w:rsidR="00B031A8" w:rsidRPr="00B031A8">
        <w:rPr>
          <w:vertAlign w:val="superscript"/>
        </w:rPr>
        <w:t>th</w:t>
      </w:r>
      <w:r w:rsidR="00B031A8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6345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22311">
              <w:t xml:space="preserve">Unit 3 </w:t>
            </w:r>
            <w:bookmarkStart w:id="0" w:name="_GoBack"/>
            <w:bookmarkEnd w:id="0"/>
            <w:r w:rsidR="00C63452">
              <w:t>- Internet Law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031A8">
              <w:t>8</w:t>
            </w:r>
            <w:r w:rsidR="003901A8">
              <w:t xml:space="preserve">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3077DA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3077DA">
              <w:rPr>
                <w:b/>
              </w:rPr>
              <w:t xml:space="preserve">Unit:  </w:t>
            </w:r>
            <w:r w:rsidR="00C63452">
              <w:t>What constitutional law issues are involved in the use of internet communication?</w:t>
            </w:r>
            <w:r w:rsidR="003077DA">
              <w:t xml:space="preserve">  </w:t>
            </w:r>
            <w:r w:rsidR="003077DA">
              <w:rPr>
                <w:b/>
              </w:rPr>
              <w:t>Lesson</w:t>
            </w:r>
            <w:r w:rsidR="003077DA">
              <w:t xml:space="preserve">:  Almost everyone uses the internet, but how many of you know how it came into being?  </w:t>
            </w:r>
            <w:r w:rsidR="003077DA">
              <w:rPr>
                <w:b/>
              </w:rPr>
              <w:t>Lesson</w:t>
            </w:r>
            <w:r w:rsidR="003077DA">
              <w:t xml:space="preserve">:  What characteristics of the internet make expressing legal control nearly impossible?  </w:t>
            </w:r>
            <w:r w:rsidR="003077DA">
              <w:rPr>
                <w:b/>
              </w:rPr>
              <w:t>Lesson</w:t>
            </w:r>
            <w:r w:rsidR="003077DA">
              <w:t xml:space="preserve">:  What are the constitutional issues related to the use of the internet?  </w:t>
            </w:r>
            <w:r w:rsidR="003077DA">
              <w:rPr>
                <w:b/>
              </w:rPr>
              <w:t xml:space="preserve">Lesson:  </w:t>
            </w:r>
            <w:r w:rsidR="003077DA">
              <w:t xml:space="preserve">What Acts have been put in place to protect internet users?  </w:t>
            </w:r>
            <w:r w:rsidR="003077DA">
              <w:rPr>
                <w:b/>
              </w:rPr>
              <w:t>Lesson</w:t>
            </w:r>
            <w:r w:rsidR="003077DA">
              <w:t>:  Where can you go to find out the latest scams on the internet?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63452" w:rsidP="00A5565A">
            <w:pPr>
              <w:jc w:val="center"/>
            </w:pPr>
            <w:r>
              <w:t>Birth of the Internet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73EB8" w:rsidRDefault="00C6345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cyber law</w:t>
            </w:r>
          </w:p>
          <w:p w:rsidR="00C63452" w:rsidRDefault="00C6345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Tim Berners Lee </w:t>
            </w:r>
          </w:p>
          <w:p w:rsidR="00C63452" w:rsidRDefault="00C6345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WWW (Word Wide Web)</w:t>
            </w:r>
          </w:p>
          <w:p w:rsidR="00C63452" w:rsidRDefault="00C6345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Cold War</w:t>
            </w:r>
          </w:p>
          <w:p w:rsidR="00C63452" w:rsidRPr="00A73EB8" w:rsidRDefault="00C6345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NSA</w:t>
            </w:r>
          </w:p>
        </w:tc>
        <w:tc>
          <w:tcPr>
            <w:tcW w:w="3420" w:type="dxa"/>
            <w:vAlign w:val="center"/>
          </w:tcPr>
          <w:p w:rsidR="00A73EB8" w:rsidRDefault="003077DA" w:rsidP="00A5565A">
            <w:pPr>
              <w:jc w:val="center"/>
            </w:pPr>
            <w:r>
              <w:t>Textbook</w:t>
            </w:r>
          </w:p>
          <w:p w:rsidR="003077DA" w:rsidRDefault="003077DA" w:rsidP="00A5565A">
            <w:pPr>
              <w:jc w:val="center"/>
            </w:pPr>
            <w:r>
              <w:t>Graphic organizer</w:t>
            </w:r>
          </w:p>
          <w:p w:rsidR="003077DA" w:rsidRPr="002F1426" w:rsidRDefault="003077DA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7D47F8" w:rsidP="00A5565A">
            <w:pPr>
              <w:spacing w:after="120"/>
              <w:jc w:val="center"/>
              <w:rPr>
                <w:sz w:val="18"/>
              </w:rPr>
            </w:pPr>
            <w:r>
              <w:t>Completed organizer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63452" w:rsidP="00A5565A">
            <w:pPr>
              <w:jc w:val="center"/>
            </w:pPr>
            <w:r>
              <w:t>Legal/Constitutional Issues in Cyberspace</w:t>
            </w:r>
          </w:p>
        </w:tc>
        <w:tc>
          <w:tcPr>
            <w:tcW w:w="1890" w:type="dxa"/>
            <w:vAlign w:val="center"/>
          </w:tcPr>
          <w:p w:rsidR="0080537B" w:rsidRPr="00A73EB8" w:rsidRDefault="003077DA" w:rsidP="00A5565A">
            <w:pPr>
              <w:jc w:val="center"/>
            </w:pPr>
            <w:r>
              <w:t>15.5.12.K</w:t>
            </w:r>
          </w:p>
        </w:tc>
        <w:tc>
          <w:tcPr>
            <w:tcW w:w="3420" w:type="dxa"/>
            <w:vAlign w:val="center"/>
          </w:tcPr>
          <w:p w:rsidR="0080537B" w:rsidRDefault="00C6345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browser</w:t>
            </w:r>
          </w:p>
          <w:p w:rsidR="00C63452" w:rsidRDefault="00C6345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jurisdiction</w:t>
            </w:r>
          </w:p>
          <w:p w:rsidR="00C63452" w:rsidRDefault="00C6345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Invasion of Privacy</w:t>
            </w:r>
          </w:p>
          <w:p w:rsidR="00C63452" w:rsidRPr="00A73EB8" w:rsidRDefault="00C6345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Freedom of Speech</w:t>
            </w:r>
          </w:p>
        </w:tc>
        <w:tc>
          <w:tcPr>
            <w:tcW w:w="3420" w:type="dxa"/>
            <w:vAlign w:val="center"/>
          </w:tcPr>
          <w:p w:rsidR="0080537B" w:rsidRDefault="003077DA" w:rsidP="00A5565A">
            <w:pPr>
              <w:jc w:val="center"/>
            </w:pPr>
            <w:r>
              <w:t>Note guide</w:t>
            </w:r>
          </w:p>
          <w:p w:rsidR="003077DA" w:rsidRDefault="003077DA" w:rsidP="00A5565A">
            <w:pPr>
              <w:jc w:val="center"/>
            </w:pPr>
            <w:r>
              <w:t>Video clips</w:t>
            </w:r>
          </w:p>
          <w:p w:rsidR="003077DA" w:rsidRDefault="003077DA" w:rsidP="00A5565A">
            <w:pPr>
              <w:jc w:val="center"/>
            </w:pPr>
            <w:r>
              <w:t>Newspaper articles</w:t>
            </w:r>
          </w:p>
          <w:p w:rsidR="003077DA" w:rsidRDefault="003077DA" w:rsidP="00A5565A">
            <w:pPr>
              <w:jc w:val="center"/>
            </w:pPr>
            <w:r>
              <w:t>Online articles</w:t>
            </w:r>
          </w:p>
          <w:p w:rsidR="007D47F8" w:rsidRPr="002F1426" w:rsidRDefault="007D47F8" w:rsidP="00A5565A">
            <w:pPr>
              <w:jc w:val="center"/>
              <w:rPr>
                <w:b/>
              </w:rPr>
            </w:pPr>
            <w:r>
              <w:t>IBLS website</w:t>
            </w:r>
          </w:p>
        </w:tc>
        <w:tc>
          <w:tcPr>
            <w:tcW w:w="2880" w:type="dxa"/>
            <w:vAlign w:val="center"/>
          </w:tcPr>
          <w:p w:rsidR="0080537B" w:rsidRPr="00DB305D" w:rsidRDefault="007D47F8" w:rsidP="00A5565A">
            <w:pPr>
              <w:spacing w:after="120"/>
              <w:jc w:val="center"/>
              <w:rPr>
                <w:sz w:val="18"/>
              </w:rPr>
            </w:pPr>
            <w:r>
              <w:t>IBLS summaries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63452" w:rsidP="00A5565A">
            <w:pPr>
              <w:jc w:val="center"/>
            </w:pPr>
            <w:r>
              <w:t>Internet Safety Awareness</w:t>
            </w:r>
          </w:p>
        </w:tc>
        <w:tc>
          <w:tcPr>
            <w:tcW w:w="1890" w:type="dxa"/>
            <w:vAlign w:val="center"/>
          </w:tcPr>
          <w:p w:rsidR="0080537B" w:rsidRDefault="003901A8" w:rsidP="00A5565A">
            <w:pPr>
              <w:jc w:val="center"/>
            </w:pPr>
            <w:r>
              <w:t>15.6.8.M.E</w:t>
            </w:r>
          </w:p>
          <w:p w:rsidR="003077DA" w:rsidRPr="00A73EB8" w:rsidRDefault="003077DA" w:rsidP="00A5565A">
            <w:pPr>
              <w:jc w:val="center"/>
            </w:pPr>
            <w:r>
              <w:t>15.5.12.K</w:t>
            </w:r>
          </w:p>
        </w:tc>
        <w:tc>
          <w:tcPr>
            <w:tcW w:w="3420" w:type="dxa"/>
            <w:vAlign w:val="center"/>
          </w:tcPr>
          <w:p w:rsidR="0080537B" w:rsidRDefault="00C6345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CDA (Communications Decency Act)</w:t>
            </w:r>
          </w:p>
          <w:p w:rsidR="00C63452" w:rsidRDefault="00C6345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Child Online Protection Act</w:t>
            </w:r>
          </w:p>
          <w:p w:rsidR="00C63452" w:rsidRDefault="00C6345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IBLS</w:t>
            </w:r>
          </w:p>
          <w:p w:rsidR="00C63452" w:rsidRDefault="00C6345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spamming</w:t>
            </w:r>
          </w:p>
          <w:p w:rsidR="00C63452" w:rsidRPr="00A73EB8" w:rsidRDefault="00C6345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cookies</w:t>
            </w:r>
          </w:p>
        </w:tc>
        <w:tc>
          <w:tcPr>
            <w:tcW w:w="3420" w:type="dxa"/>
            <w:vAlign w:val="center"/>
          </w:tcPr>
          <w:p w:rsidR="0080537B" w:rsidRDefault="003077DA" w:rsidP="00A5565A">
            <w:pPr>
              <w:jc w:val="center"/>
            </w:pPr>
            <w:r>
              <w:t>Note guide</w:t>
            </w:r>
          </w:p>
          <w:p w:rsidR="003077DA" w:rsidRPr="002F1426" w:rsidRDefault="003077DA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3077DA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2717B6" w:rsidRDefault="002717B6" w:rsidP="003077DA">
      <w:pPr>
        <w:spacing w:after="0"/>
      </w:pPr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077DA"/>
    <w:rsid w:val="003901A8"/>
    <w:rsid w:val="005E38FC"/>
    <w:rsid w:val="00611B54"/>
    <w:rsid w:val="007A147C"/>
    <w:rsid w:val="007D47F8"/>
    <w:rsid w:val="007F0C34"/>
    <w:rsid w:val="0080537B"/>
    <w:rsid w:val="008902B0"/>
    <w:rsid w:val="009A0FC1"/>
    <w:rsid w:val="009D1999"/>
    <w:rsid w:val="00A73EB8"/>
    <w:rsid w:val="00AC2828"/>
    <w:rsid w:val="00B031A8"/>
    <w:rsid w:val="00B477DC"/>
    <w:rsid w:val="00B963EA"/>
    <w:rsid w:val="00C22311"/>
    <w:rsid w:val="00C63452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8C84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6D787-270D-4F79-9143-80A300D77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6</cp:revision>
  <dcterms:created xsi:type="dcterms:W3CDTF">2017-01-30T16:47:00Z</dcterms:created>
  <dcterms:modified xsi:type="dcterms:W3CDTF">2017-09-22T17:06:00Z</dcterms:modified>
</cp:coreProperties>
</file>