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62FCC">
        <w:rPr>
          <w:u w:val="single"/>
        </w:rPr>
        <w:t>Foods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62FC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62FC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A72E3">
              <w:t>Unit 4-Careers in Food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E4DF2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62FCC">
              <w:t>What is the importance of food in our lives?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62FCC" w:rsidP="00A5565A">
            <w:pPr>
              <w:jc w:val="center"/>
            </w:pPr>
            <w:r>
              <w:t>Careers in Foods</w:t>
            </w:r>
          </w:p>
          <w:p w:rsidR="00616A6E" w:rsidRDefault="00616A6E" w:rsidP="00A5565A">
            <w:pPr>
              <w:jc w:val="center"/>
            </w:pPr>
          </w:p>
          <w:p w:rsidR="00616A6E" w:rsidRPr="00DE5063" w:rsidRDefault="00616A6E" w:rsidP="00A5565A">
            <w:pPr>
              <w:jc w:val="center"/>
            </w:pPr>
            <w:r>
              <w:t>LEQ: What opportunities are there to work in the food service industry?</w:t>
            </w:r>
          </w:p>
        </w:tc>
        <w:tc>
          <w:tcPr>
            <w:tcW w:w="1890" w:type="dxa"/>
            <w:vAlign w:val="center"/>
          </w:tcPr>
          <w:p w:rsidR="002717B6" w:rsidRPr="00A73EB8" w:rsidRDefault="00262FCC" w:rsidP="00A5565A">
            <w:pPr>
              <w:jc w:val="center"/>
            </w:pPr>
            <w:r>
              <w:t>11.3.12C, 11.3.12D</w:t>
            </w:r>
          </w:p>
        </w:tc>
        <w:tc>
          <w:tcPr>
            <w:tcW w:w="3420" w:type="dxa"/>
            <w:vAlign w:val="center"/>
          </w:tcPr>
          <w:p w:rsidR="002717B6" w:rsidRDefault="00262FC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chef</w:t>
            </w:r>
          </w:p>
          <w:p w:rsidR="00262FCC" w:rsidRDefault="00262FC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sous-chef</w:t>
            </w:r>
          </w:p>
          <w:p w:rsidR="00262FCC" w:rsidRDefault="00262FC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dietician</w:t>
            </w:r>
          </w:p>
          <w:p w:rsidR="00262FCC" w:rsidRDefault="00262FC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pastry arts</w:t>
            </w:r>
          </w:p>
          <w:p w:rsidR="009B7111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hospitality management</w:t>
            </w:r>
          </w:p>
          <w:p w:rsidR="009B7111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consumer advocate</w:t>
            </w:r>
          </w:p>
          <w:p w:rsidR="009B7111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editor</w:t>
            </w:r>
          </w:p>
          <w:p w:rsidR="009B7111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fitness consultant</w:t>
            </w:r>
          </w:p>
          <w:p w:rsidR="009B7111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safety inspector</w:t>
            </w:r>
          </w:p>
          <w:p w:rsidR="009B7111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scientist</w:t>
            </w:r>
          </w:p>
          <w:p w:rsidR="009B7111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photographer</w:t>
            </w:r>
          </w:p>
          <w:p w:rsidR="009B7111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stylist</w:t>
            </w:r>
          </w:p>
          <w:p w:rsidR="009B7111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short order cook</w:t>
            </w:r>
          </w:p>
          <w:p w:rsidR="009B7111" w:rsidRPr="00A73EB8" w:rsidRDefault="009B711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salesperson</w:t>
            </w:r>
          </w:p>
        </w:tc>
        <w:tc>
          <w:tcPr>
            <w:tcW w:w="3420" w:type="dxa"/>
            <w:vAlign w:val="center"/>
          </w:tcPr>
          <w:p w:rsidR="002717B6" w:rsidRPr="002F1426" w:rsidRDefault="002C2DAB" w:rsidP="00A5565A">
            <w:pPr>
              <w:jc w:val="center"/>
              <w:rPr>
                <w:b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</w:t>
            </w:r>
          </w:p>
        </w:tc>
        <w:tc>
          <w:tcPr>
            <w:tcW w:w="2880" w:type="dxa"/>
            <w:vAlign w:val="center"/>
          </w:tcPr>
          <w:p w:rsidR="002717B6" w:rsidRPr="00DB305D" w:rsidRDefault="009B7111" w:rsidP="00A5565A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72E3"/>
    <w:rsid w:val="001951E8"/>
    <w:rsid w:val="001E1FF2"/>
    <w:rsid w:val="00243906"/>
    <w:rsid w:val="00262FCC"/>
    <w:rsid w:val="002717B6"/>
    <w:rsid w:val="002B776D"/>
    <w:rsid w:val="002C2DAB"/>
    <w:rsid w:val="002F1426"/>
    <w:rsid w:val="002F1966"/>
    <w:rsid w:val="005E38FC"/>
    <w:rsid w:val="005E4DF2"/>
    <w:rsid w:val="00611B54"/>
    <w:rsid w:val="00616A6E"/>
    <w:rsid w:val="007A147C"/>
    <w:rsid w:val="007F0C34"/>
    <w:rsid w:val="0080537B"/>
    <w:rsid w:val="008902B0"/>
    <w:rsid w:val="009A0FC1"/>
    <w:rsid w:val="009B7111"/>
    <w:rsid w:val="00A73EB8"/>
    <w:rsid w:val="00AC2828"/>
    <w:rsid w:val="00B477DC"/>
    <w:rsid w:val="00B62430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A725B-A72E-472E-8527-745B7754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8</cp:revision>
  <dcterms:created xsi:type="dcterms:W3CDTF">2017-06-28T15:19:00Z</dcterms:created>
  <dcterms:modified xsi:type="dcterms:W3CDTF">2017-09-22T11:52:00Z</dcterms:modified>
</cp:coreProperties>
</file>