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4374F">
        <w:rPr>
          <w:u w:val="single"/>
        </w:rPr>
        <w:t>Foods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4374F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4374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77BB5">
              <w:t>Unit 3</w:t>
            </w:r>
            <w:r w:rsidR="0074374F">
              <w:t>- Global Foods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958C0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74374F" w:rsidRDefault="002F1426" w:rsidP="00B477DC">
            <w:pPr>
              <w:rPr>
                <w:sz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4374F" w:rsidRPr="0074374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74374F" w:rsidRPr="0074374F">
              <w:rPr>
                <w:rFonts w:eastAsia="Times New Roman" w:cs="Times New Roman"/>
                <w:szCs w:val="20"/>
              </w:rPr>
              <w:t>What influence did the cuisine of other countries around the world have on our cuisine?  What influence did the United States have on the cuisine of other countries?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74374F" w:rsidP="00A5565A">
            <w:pPr>
              <w:jc w:val="center"/>
            </w:pPr>
            <w:r>
              <w:t>Foods of the United States</w:t>
            </w:r>
          </w:p>
          <w:p w:rsidR="00314E8A" w:rsidRDefault="00314E8A" w:rsidP="00A5565A">
            <w:pPr>
              <w:jc w:val="center"/>
            </w:pPr>
          </w:p>
          <w:p w:rsidR="00314E8A" w:rsidRPr="00DE5063" w:rsidRDefault="00314E8A" w:rsidP="00A5565A">
            <w:pPr>
              <w:jc w:val="center"/>
            </w:pPr>
            <w:r>
              <w:t>LEQ: What are the regional specialties of the main regions of the United States?</w:t>
            </w:r>
          </w:p>
        </w:tc>
        <w:tc>
          <w:tcPr>
            <w:tcW w:w="1890" w:type="dxa"/>
            <w:vAlign w:val="center"/>
          </w:tcPr>
          <w:p w:rsidR="00A73EB8" w:rsidRPr="00A73EB8" w:rsidRDefault="0074374F" w:rsidP="00A5565A">
            <w:pPr>
              <w:jc w:val="center"/>
            </w:pPr>
            <w:r>
              <w:t>11.2.12A, 11.2.12C, 11.2.12G, 11.3.12A, 11.3.12F, 11.3.12G</w:t>
            </w:r>
          </w:p>
        </w:tc>
        <w:tc>
          <w:tcPr>
            <w:tcW w:w="3420" w:type="dxa"/>
            <w:vAlign w:val="center"/>
          </w:tcPr>
          <w:p w:rsidR="00A73EB8" w:rsidRDefault="00743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succotash</w:t>
            </w:r>
          </w:p>
          <w:p w:rsidR="0074374F" w:rsidRDefault="00743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scrapple</w:t>
            </w:r>
          </w:p>
          <w:p w:rsidR="0074374F" w:rsidRDefault="00743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goulash</w:t>
            </w:r>
          </w:p>
          <w:p w:rsidR="0074374F" w:rsidRDefault="00743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jambalaya</w:t>
            </w:r>
          </w:p>
          <w:p w:rsidR="0074374F" w:rsidRPr="00A73EB8" w:rsidRDefault="0074374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gumbo</w:t>
            </w:r>
          </w:p>
        </w:tc>
        <w:tc>
          <w:tcPr>
            <w:tcW w:w="3420" w:type="dxa"/>
            <w:vAlign w:val="center"/>
          </w:tcPr>
          <w:p w:rsidR="00A73EB8" w:rsidRPr="002F1426" w:rsidRDefault="00985AA8" w:rsidP="00A5565A">
            <w:pPr>
              <w:jc w:val="center"/>
              <w:rPr>
                <w:b/>
              </w:rPr>
            </w:pPr>
            <w:r w:rsidRPr="19E486EB">
              <w:rPr>
                <w:noProof/>
              </w:rPr>
              <w:t>Any one or combination of the following: teacher-made materials, demonstrations, labs, class discussions, projects, group activities</w:t>
            </w:r>
          </w:p>
        </w:tc>
        <w:tc>
          <w:tcPr>
            <w:tcW w:w="2880" w:type="dxa"/>
            <w:vAlign w:val="center"/>
          </w:tcPr>
          <w:p w:rsidR="00A73EB8" w:rsidRPr="00DB305D" w:rsidRDefault="00336302" w:rsidP="00A5565A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</w:t>
            </w:r>
          </w:p>
        </w:tc>
      </w:tr>
      <w:tr w:rsidR="00242436" w:rsidTr="0080537B">
        <w:tc>
          <w:tcPr>
            <w:tcW w:w="2785" w:type="dxa"/>
            <w:vAlign w:val="center"/>
          </w:tcPr>
          <w:p w:rsidR="00242436" w:rsidRDefault="00242436" w:rsidP="00242436">
            <w:pPr>
              <w:jc w:val="center"/>
            </w:pPr>
            <w:r>
              <w:t>Foods from Around the World</w:t>
            </w:r>
          </w:p>
          <w:p w:rsidR="00242436" w:rsidRDefault="00242436" w:rsidP="00242436">
            <w:pPr>
              <w:jc w:val="center"/>
            </w:pPr>
          </w:p>
          <w:p w:rsidR="00242436" w:rsidRDefault="00242436" w:rsidP="00242436">
            <w:pPr>
              <w:jc w:val="center"/>
            </w:pPr>
            <w:r>
              <w:t>LEQ: What are the eating patterns and staple foods of other countries?</w:t>
            </w:r>
          </w:p>
          <w:p w:rsidR="00242436" w:rsidRPr="00DE5063" w:rsidRDefault="00242436" w:rsidP="00242436">
            <w:pPr>
              <w:jc w:val="center"/>
            </w:pPr>
            <w:r>
              <w:t>What similarities and differences exist between the United States and other countries around the world?</w:t>
            </w:r>
          </w:p>
        </w:tc>
        <w:tc>
          <w:tcPr>
            <w:tcW w:w="1890" w:type="dxa"/>
            <w:vAlign w:val="center"/>
          </w:tcPr>
          <w:p w:rsidR="00242436" w:rsidRPr="00A73EB8" w:rsidRDefault="00242436" w:rsidP="00242436">
            <w:pPr>
              <w:jc w:val="center"/>
            </w:pPr>
            <w:r>
              <w:t>11.2.12A, 11.2.12C, 11.2.12G, 11.3.12A, 11.3.12F, 11.3.12G</w:t>
            </w:r>
          </w:p>
        </w:tc>
        <w:tc>
          <w:tcPr>
            <w:tcW w:w="3420" w:type="dxa"/>
            <w:vAlign w:val="center"/>
          </w:tcPr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cassava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empanada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chorizo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smorgasbord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jerk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Yorkshire pudding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antipasto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pesto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gnocchi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baguette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haute cuisine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sauerbraten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torte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marzipan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paella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cannoli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biscotti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baklava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pierogis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kielbasa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pilaf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caviar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curry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chutney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sushi</w:t>
            </w:r>
          </w:p>
          <w:p w:rsidR="00242436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hummus</w:t>
            </w:r>
          </w:p>
          <w:p w:rsidR="00242436" w:rsidRPr="00A73EB8" w:rsidRDefault="00242436" w:rsidP="002424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saffron</w:t>
            </w:r>
          </w:p>
        </w:tc>
        <w:tc>
          <w:tcPr>
            <w:tcW w:w="3420" w:type="dxa"/>
            <w:vAlign w:val="center"/>
          </w:tcPr>
          <w:p w:rsidR="00242436" w:rsidRPr="002F1426" w:rsidRDefault="00242436" w:rsidP="00242436">
            <w:pPr>
              <w:jc w:val="center"/>
              <w:rPr>
                <w:b/>
              </w:rPr>
            </w:pPr>
            <w:r w:rsidRPr="19E486EB">
              <w:rPr>
                <w:noProof/>
              </w:rPr>
              <w:lastRenderedPageBreak/>
              <w:t>Any one or combination of the following: teacher-made materials, demonstrations, labs, class discussions, projects, group activities</w:t>
            </w:r>
          </w:p>
        </w:tc>
        <w:tc>
          <w:tcPr>
            <w:tcW w:w="2880" w:type="dxa"/>
            <w:vAlign w:val="center"/>
          </w:tcPr>
          <w:p w:rsidR="00242436" w:rsidRPr="00DB305D" w:rsidRDefault="00242436" w:rsidP="00242436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2436"/>
    <w:rsid w:val="00243906"/>
    <w:rsid w:val="002717B6"/>
    <w:rsid w:val="002F1426"/>
    <w:rsid w:val="002F1966"/>
    <w:rsid w:val="00314E8A"/>
    <w:rsid w:val="00336302"/>
    <w:rsid w:val="005258DC"/>
    <w:rsid w:val="005E38FC"/>
    <w:rsid w:val="00611B54"/>
    <w:rsid w:val="0074374F"/>
    <w:rsid w:val="00777BB5"/>
    <w:rsid w:val="007A147C"/>
    <w:rsid w:val="007F0C34"/>
    <w:rsid w:val="0080537B"/>
    <w:rsid w:val="008902B0"/>
    <w:rsid w:val="00985AA8"/>
    <w:rsid w:val="009958C0"/>
    <w:rsid w:val="009A0FC1"/>
    <w:rsid w:val="00A73EB8"/>
    <w:rsid w:val="00AC2828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FF1A0-ACE8-478C-92DA-9439C03B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8</cp:revision>
  <dcterms:created xsi:type="dcterms:W3CDTF">2017-06-28T15:18:00Z</dcterms:created>
  <dcterms:modified xsi:type="dcterms:W3CDTF">2017-09-22T11:51:00Z</dcterms:modified>
</cp:coreProperties>
</file>