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C09D3">
        <w:rPr>
          <w:u w:val="single"/>
        </w:rPr>
        <w:t>Foods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2DC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C09D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A1618">
              <w:rPr>
                <w:b/>
              </w:rPr>
              <w:t xml:space="preserve">Unit 2 </w:t>
            </w:r>
            <w:r w:rsidR="008C09D3">
              <w:t>Cooking Techniques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E21DF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C09D3">
              <w:t>How can cooking techniques affect a food’s nutritive value, texture, color, and flavor?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8C09D3" w:rsidP="00A5565A">
            <w:pPr>
              <w:jc w:val="center"/>
            </w:pPr>
            <w:r>
              <w:t>Ways to Transfer Heat to Food</w:t>
            </w:r>
          </w:p>
          <w:p w:rsidR="00AF21FA" w:rsidRDefault="00AF21FA" w:rsidP="00A5565A">
            <w:pPr>
              <w:jc w:val="center"/>
            </w:pPr>
          </w:p>
          <w:p w:rsidR="00AF21FA" w:rsidRPr="00DE5063" w:rsidRDefault="00AF21FA" w:rsidP="00A5565A">
            <w:pPr>
              <w:jc w:val="center"/>
            </w:pPr>
            <w:r>
              <w:t>LEQ: How can heat be transferred to food?</w:t>
            </w:r>
          </w:p>
        </w:tc>
        <w:tc>
          <w:tcPr>
            <w:tcW w:w="1890" w:type="dxa"/>
            <w:vAlign w:val="center"/>
          </w:tcPr>
          <w:p w:rsidR="00A73EB8" w:rsidRPr="00A73EB8" w:rsidRDefault="008C09D3" w:rsidP="00A5565A">
            <w:pPr>
              <w:jc w:val="center"/>
            </w:pPr>
            <w:r>
              <w:t>11.3.12F, 11.3.12G</w:t>
            </w:r>
          </w:p>
        </w:tc>
        <w:tc>
          <w:tcPr>
            <w:tcW w:w="3420" w:type="dxa"/>
            <w:vAlign w:val="center"/>
          </w:tcPr>
          <w:p w:rsidR="00A73EB8" w:rsidRDefault="008C09D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conduction</w:t>
            </w:r>
          </w:p>
          <w:p w:rsidR="008C09D3" w:rsidRDefault="008C09D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convection</w:t>
            </w:r>
          </w:p>
          <w:p w:rsidR="008C09D3" w:rsidRDefault="008C09D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radiation</w:t>
            </w:r>
          </w:p>
          <w:p w:rsidR="00AF21FA" w:rsidRDefault="00044B3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AF21FA">
              <w:t>aillard reaction</w:t>
            </w:r>
          </w:p>
          <w:p w:rsidR="00AF21FA" w:rsidRPr="00A73EB8" w:rsidRDefault="00AF21FA" w:rsidP="00AF21F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047A8" w:rsidP="00A5565A">
            <w:pPr>
              <w:jc w:val="center"/>
              <w:rPr>
                <w:b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</w:t>
            </w:r>
          </w:p>
        </w:tc>
        <w:tc>
          <w:tcPr>
            <w:tcW w:w="2880" w:type="dxa"/>
            <w:vAlign w:val="center"/>
          </w:tcPr>
          <w:p w:rsidR="00A73EB8" w:rsidRPr="00DB305D" w:rsidRDefault="00B67A54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  <w:tr w:rsidR="00024A29" w:rsidTr="0080537B">
        <w:tc>
          <w:tcPr>
            <w:tcW w:w="2785" w:type="dxa"/>
            <w:vAlign w:val="center"/>
          </w:tcPr>
          <w:p w:rsidR="00024A29" w:rsidRDefault="00024A29" w:rsidP="00024A29">
            <w:pPr>
              <w:jc w:val="center"/>
            </w:pPr>
            <w:r>
              <w:t>Dry Heat Cooking</w:t>
            </w:r>
          </w:p>
          <w:p w:rsidR="00024A29" w:rsidRDefault="00024A29" w:rsidP="00024A29">
            <w:pPr>
              <w:jc w:val="center"/>
            </w:pPr>
          </w:p>
          <w:p w:rsidR="00024A29" w:rsidRPr="00DE5063" w:rsidRDefault="00024A29" w:rsidP="00024A29">
            <w:pPr>
              <w:jc w:val="center"/>
            </w:pPr>
            <w:r>
              <w:t>LEQ: How are dry heat cooking methods used in food preparation?</w:t>
            </w:r>
          </w:p>
        </w:tc>
        <w:tc>
          <w:tcPr>
            <w:tcW w:w="1890" w:type="dxa"/>
            <w:vAlign w:val="center"/>
          </w:tcPr>
          <w:p w:rsidR="00024A29" w:rsidRPr="00A73EB8" w:rsidRDefault="00024A29" w:rsidP="00024A29">
            <w:pPr>
              <w:jc w:val="center"/>
            </w:pPr>
            <w:r>
              <w:t>11.3.12F, 11.3.12G</w:t>
            </w:r>
          </w:p>
        </w:tc>
        <w:tc>
          <w:tcPr>
            <w:tcW w:w="3420" w:type="dxa"/>
            <w:vAlign w:val="center"/>
          </w:tcPr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roasting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baking</w:t>
            </w:r>
            <w:bookmarkStart w:id="0" w:name="_GoBack"/>
            <w:bookmarkEnd w:id="0"/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grilling</w:t>
            </w:r>
          </w:p>
          <w:p w:rsidR="00024A29" w:rsidRPr="00A73EB8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broiling</w:t>
            </w:r>
          </w:p>
        </w:tc>
        <w:tc>
          <w:tcPr>
            <w:tcW w:w="3420" w:type="dxa"/>
            <w:vAlign w:val="center"/>
          </w:tcPr>
          <w:p w:rsidR="00024A29" w:rsidRPr="002F1426" w:rsidRDefault="00024A29" w:rsidP="00024A29">
            <w:pPr>
              <w:jc w:val="center"/>
              <w:rPr>
                <w:b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</w:t>
            </w:r>
          </w:p>
        </w:tc>
        <w:tc>
          <w:tcPr>
            <w:tcW w:w="2880" w:type="dxa"/>
            <w:vAlign w:val="center"/>
          </w:tcPr>
          <w:p w:rsidR="00024A29" w:rsidRPr="00DB305D" w:rsidRDefault="00024A29" w:rsidP="00024A29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  <w:tr w:rsidR="00024A29" w:rsidTr="0080537B">
        <w:tc>
          <w:tcPr>
            <w:tcW w:w="2785" w:type="dxa"/>
            <w:vAlign w:val="center"/>
          </w:tcPr>
          <w:p w:rsidR="00024A29" w:rsidRDefault="00024A29" w:rsidP="00024A29">
            <w:pPr>
              <w:jc w:val="center"/>
            </w:pPr>
            <w:r>
              <w:t>Moist Heat Cooking</w:t>
            </w:r>
          </w:p>
          <w:p w:rsidR="00024A29" w:rsidRDefault="00024A29" w:rsidP="00024A29">
            <w:pPr>
              <w:jc w:val="center"/>
            </w:pPr>
          </w:p>
          <w:p w:rsidR="00024A29" w:rsidRDefault="00024A29" w:rsidP="00024A29">
            <w:pPr>
              <w:jc w:val="center"/>
            </w:pPr>
            <w:r>
              <w:t>LEQ: How are the moist heat cooking methods used in food preparation?</w:t>
            </w:r>
          </w:p>
          <w:p w:rsidR="00024A29" w:rsidRPr="00DE5063" w:rsidRDefault="00024A29" w:rsidP="00024A29">
            <w:pPr>
              <w:jc w:val="center"/>
            </w:pPr>
          </w:p>
        </w:tc>
        <w:tc>
          <w:tcPr>
            <w:tcW w:w="1890" w:type="dxa"/>
            <w:vAlign w:val="center"/>
          </w:tcPr>
          <w:p w:rsidR="00024A29" w:rsidRPr="00A73EB8" w:rsidRDefault="00024A29" w:rsidP="00024A29">
            <w:pPr>
              <w:jc w:val="center"/>
            </w:pPr>
            <w:r>
              <w:t>11.3.12F, 11.3.12G</w:t>
            </w:r>
          </w:p>
        </w:tc>
        <w:tc>
          <w:tcPr>
            <w:tcW w:w="3420" w:type="dxa"/>
            <w:vAlign w:val="center"/>
          </w:tcPr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blanching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parboiling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simmering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poaching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steaming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pressure cooking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braising</w:t>
            </w:r>
          </w:p>
          <w:p w:rsidR="00024A29" w:rsidRPr="00A73EB8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stewing</w:t>
            </w:r>
          </w:p>
        </w:tc>
        <w:tc>
          <w:tcPr>
            <w:tcW w:w="3420" w:type="dxa"/>
            <w:vAlign w:val="center"/>
          </w:tcPr>
          <w:p w:rsidR="00024A29" w:rsidRPr="002F1426" w:rsidRDefault="00024A29" w:rsidP="00024A29">
            <w:pPr>
              <w:jc w:val="center"/>
              <w:rPr>
                <w:b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</w:t>
            </w:r>
          </w:p>
        </w:tc>
        <w:tc>
          <w:tcPr>
            <w:tcW w:w="2880" w:type="dxa"/>
            <w:vAlign w:val="center"/>
          </w:tcPr>
          <w:p w:rsidR="00024A29" w:rsidRPr="00DB305D" w:rsidRDefault="00024A29" w:rsidP="00024A29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  <w:tr w:rsidR="00024A29" w:rsidTr="0080537B">
        <w:tc>
          <w:tcPr>
            <w:tcW w:w="2785" w:type="dxa"/>
            <w:vAlign w:val="center"/>
          </w:tcPr>
          <w:p w:rsidR="00024A29" w:rsidRDefault="00024A29" w:rsidP="00024A29">
            <w:pPr>
              <w:jc w:val="center"/>
            </w:pPr>
            <w:r>
              <w:t>Microwave Cooking</w:t>
            </w:r>
          </w:p>
          <w:p w:rsidR="00024A29" w:rsidRDefault="00024A29" w:rsidP="00024A29">
            <w:pPr>
              <w:jc w:val="center"/>
            </w:pPr>
          </w:p>
          <w:p w:rsidR="00024A29" w:rsidRPr="00DE5063" w:rsidRDefault="00024A29" w:rsidP="00024A29">
            <w:pPr>
              <w:jc w:val="center"/>
            </w:pPr>
            <w:r>
              <w:t xml:space="preserve">LEQ: How is microwave cooking different from dry and moist cooking techniques? </w:t>
            </w:r>
          </w:p>
        </w:tc>
        <w:tc>
          <w:tcPr>
            <w:tcW w:w="1890" w:type="dxa"/>
            <w:vAlign w:val="center"/>
          </w:tcPr>
          <w:p w:rsidR="00024A29" w:rsidRPr="00A73EB8" w:rsidRDefault="00024A29" w:rsidP="00024A29">
            <w:pPr>
              <w:jc w:val="center"/>
            </w:pPr>
            <w:r>
              <w:t>11.3.12F, 11.3.12G</w:t>
            </w:r>
          </w:p>
        </w:tc>
        <w:tc>
          <w:tcPr>
            <w:tcW w:w="3420" w:type="dxa"/>
            <w:vAlign w:val="center"/>
          </w:tcPr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standing time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 level</w:t>
            </w:r>
          </w:p>
          <w:p w:rsidR="00024A29" w:rsidRPr="00A73EB8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radiation</w:t>
            </w:r>
          </w:p>
        </w:tc>
        <w:tc>
          <w:tcPr>
            <w:tcW w:w="3420" w:type="dxa"/>
            <w:vAlign w:val="center"/>
          </w:tcPr>
          <w:p w:rsidR="00024A29" w:rsidRPr="002F1426" w:rsidRDefault="00024A29" w:rsidP="00024A29">
            <w:pPr>
              <w:jc w:val="center"/>
              <w:rPr>
                <w:b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</w:t>
            </w:r>
          </w:p>
        </w:tc>
        <w:tc>
          <w:tcPr>
            <w:tcW w:w="2880" w:type="dxa"/>
            <w:vAlign w:val="center"/>
          </w:tcPr>
          <w:p w:rsidR="00024A29" w:rsidRPr="00DB305D" w:rsidRDefault="00024A29" w:rsidP="00024A29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  <w:tr w:rsidR="00024A29" w:rsidTr="0080537B">
        <w:tc>
          <w:tcPr>
            <w:tcW w:w="2785" w:type="dxa"/>
            <w:vAlign w:val="center"/>
          </w:tcPr>
          <w:p w:rsidR="00024A29" w:rsidRDefault="00024A29" w:rsidP="00024A29">
            <w:pPr>
              <w:jc w:val="center"/>
            </w:pPr>
            <w:r>
              <w:t>Cooking in Fats</w:t>
            </w:r>
          </w:p>
          <w:p w:rsidR="00024A29" w:rsidRDefault="00024A29" w:rsidP="00024A29">
            <w:pPr>
              <w:jc w:val="center"/>
            </w:pPr>
          </w:p>
          <w:p w:rsidR="00024A29" w:rsidRPr="00DE5063" w:rsidRDefault="00024A29" w:rsidP="00024A29">
            <w:pPr>
              <w:jc w:val="center"/>
            </w:pPr>
            <w:r>
              <w:lastRenderedPageBreak/>
              <w:t>LEQ: How is cooking with fat different from cooking with other moist methods?</w:t>
            </w:r>
          </w:p>
        </w:tc>
        <w:tc>
          <w:tcPr>
            <w:tcW w:w="1890" w:type="dxa"/>
            <w:vAlign w:val="center"/>
          </w:tcPr>
          <w:p w:rsidR="00024A29" w:rsidRPr="00A73EB8" w:rsidRDefault="00024A29" w:rsidP="00024A29">
            <w:pPr>
              <w:jc w:val="center"/>
            </w:pPr>
            <w:r>
              <w:lastRenderedPageBreak/>
              <w:t>11.3.12 F,G</w:t>
            </w:r>
          </w:p>
        </w:tc>
        <w:tc>
          <w:tcPr>
            <w:tcW w:w="3420" w:type="dxa"/>
            <w:vAlign w:val="center"/>
          </w:tcPr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frying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sautéing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pan-broiling</w:t>
            </w:r>
          </w:p>
          <w:p w:rsidR="00024A29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deep fat frying</w:t>
            </w:r>
          </w:p>
          <w:p w:rsidR="00024A29" w:rsidRPr="00A73EB8" w:rsidRDefault="00024A29" w:rsidP="00024A2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stir fry</w:t>
            </w:r>
          </w:p>
        </w:tc>
        <w:tc>
          <w:tcPr>
            <w:tcW w:w="3420" w:type="dxa"/>
            <w:vAlign w:val="center"/>
          </w:tcPr>
          <w:p w:rsidR="00024A29" w:rsidRPr="002F1426" w:rsidRDefault="00024A29" w:rsidP="00024A29">
            <w:pPr>
              <w:jc w:val="center"/>
              <w:rPr>
                <w:b/>
              </w:rPr>
            </w:pPr>
            <w:r w:rsidRPr="19E486EB">
              <w:rPr>
                <w:noProof/>
              </w:rPr>
              <w:lastRenderedPageBreak/>
              <w:t xml:space="preserve">Any one or combination of the following: teacher-made materials, demonstrations, labs, class </w:t>
            </w:r>
            <w:r w:rsidRPr="19E486EB">
              <w:rPr>
                <w:noProof/>
              </w:rPr>
              <w:lastRenderedPageBreak/>
              <w:t>discussions, projects, group activities</w:t>
            </w:r>
          </w:p>
        </w:tc>
        <w:tc>
          <w:tcPr>
            <w:tcW w:w="2880" w:type="dxa"/>
            <w:vAlign w:val="center"/>
          </w:tcPr>
          <w:p w:rsidR="00024A29" w:rsidRPr="00DB305D" w:rsidRDefault="00024A29" w:rsidP="00024A29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Either or a combination of labs or written evaluation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4A29"/>
    <w:rsid w:val="00044B3C"/>
    <w:rsid w:val="000850C2"/>
    <w:rsid w:val="001951E8"/>
    <w:rsid w:val="001E1FF2"/>
    <w:rsid w:val="00243906"/>
    <w:rsid w:val="002717B6"/>
    <w:rsid w:val="002F1426"/>
    <w:rsid w:val="002F1966"/>
    <w:rsid w:val="004A1618"/>
    <w:rsid w:val="005E38FC"/>
    <w:rsid w:val="00611B54"/>
    <w:rsid w:val="007A147C"/>
    <w:rsid w:val="007F0C34"/>
    <w:rsid w:val="0080537B"/>
    <w:rsid w:val="00832DCC"/>
    <w:rsid w:val="008902B0"/>
    <w:rsid w:val="008C09D3"/>
    <w:rsid w:val="009A0FC1"/>
    <w:rsid w:val="00A047A8"/>
    <w:rsid w:val="00A37321"/>
    <w:rsid w:val="00A73EB8"/>
    <w:rsid w:val="00AC2828"/>
    <w:rsid w:val="00AF21FA"/>
    <w:rsid w:val="00B477DC"/>
    <w:rsid w:val="00B67A54"/>
    <w:rsid w:val="00B963EA"/>
    <w:rsid w:val="00C94F98"/>
    <w:rsid w:val="00DB305D"/>
    <w:rsid w:val="00DE21DF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25F46-5AC3-4EBC-87B1-14D98F655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10</cp:revision>
  <dcterms:created xsi:type="dcterms:W3CDTF">2017-06-28T15:17:00Z</dcterms:created>
  <dcterms:modified xsi:type="dcterms:W3CDTF">2017-09-22T17:11:00Z</dcterms:modified>
</cp:coreProperties>
</file>