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AE232E">
        <w:rPr>
          <w:u w:val="single"/>
        </w:rPr>
        <w:t>Culinary Arts</w:t>
      </w:r>
      <w:r w:rsidR="00CF0EC1">
        <w:rPr>
          <w:u w:val="single"/>
        </w:rPr>
        <w:t xml:space="preserve"> III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AE232E">
        <w:rPr>
          <w:u w:val="single"/>
        </w:rPr>
        <w:t>11</w:t>
      </w:r>
      <w:r w:rsidR="00CF0EC1">
        <w:rPr>
          <w:u w:val="single"/>
        </w:rPr>
        <w:t>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CF0EC1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3E243E">
              <w:t>Unit 1</w:t>
            </w:r>
            <w:r w:rsidR="00AE232E">
              <w:t xml:space="preserve">- </w:t>
            </w:r>
            <w:r w:rsidR="00CF0EC1">
              <w:t>Preparation Skills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6C387D">
              <w:t>20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AE232E">
              <w:t>What skills are essential to for food preparation?</w:t>
            </w:r>
          </w:p>
          <w:p w:rsidR="00AE232E" w:rsidRDefault="00AE232E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Default="00AE232E" w:rsidP="00AE232E">
            <w:pPr>
              <w:jc w:val="center"/>
            </w:pPr>
            <w:r>
              <w:t xml:space="preserve">Intermediate </w:t>
            </w:r>
            <w:r w:rsidR="00CF0EC1">
              <w:t>Recipe</w:t>
            </w:r>
            <w:r>
              <w:t xml:space="preserve"> Reading</w:t>
            </w:r>
          </w:p>
          <w:p w:rsidR="00AE232E" w:rsidRPr="00DE5063" w:rsidRDefault="00AE232E" w:rsidP="00AE232E">
            <w:pPr>
              <w:jc w:val="center"/>
            </w:pPr>
            <w:r>
              <w:t>LEQ: Why and how might a recipe be modified?</w:t>
            </w:r>
          </w:p>
        </w:tc>
        <w:tc>
          <w:tcPr>
            <w:tcW w:w="1890" w:type="dxa"/>
            <w:vAlign w:val="center"/>
          </w:tcPr>
          <w:p w:rsidR="00AE232E" w:rsidRPr="00A73EB8" w:rsidRDefault="00CF0EC1" w:rsidP="00AE232E">
            <w:pPr>
              <w:jc w:val="center"/>
            </w:pPr>
            <w:r>
              <w:t>11.2.12</w:t>
            </w:r>
            <w:r w:rsidR="00AE232E">
              <w:t xml:space="preserve"> </w:t>
            </w:r>
            <w:r>
              <w:t>A,</w:t>
            </w:r>
            <w:r w:rsidR="00AE232E">
              <w:t>E,F,G</w:t>
            </w:r>
            <w:r>
              <w:t xml:space="preserve"> </w:t>
            </w:r>
          </w:p>
          <w:p w:rsidR="0080537B" w:rsidRPr="00A73EB8" w:rsidRDefault="0080537B" w:rsidP="00CF0EC1">
            <w:pPr>
              <w:jc w:val="center"/>
            </w:pPr>
          </w:p>
        </w:tc>
        <w:tc>
          <w:tcPr>
            <w:tcW w:w="3420" w:type="dxa"/>
            <w:vAlign w:val="center"/>
          </w:tcPr>
          <w:p w:rsidR="0080537B" w:rsidRDefault="00CF0EC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yield</w:t>
            </w:r>
          </w:p>
          <w:p w:rsidR="00CF0EC1" w:rsidRDefault="00CF0EC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omit</w:t>
            </w:r>
          </w:p>
          <w:p w:rsidR="00CF0EC1" w:rsidRDefault="00CF0EC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optional</w:t>
            </w:r>
          </w:p>
          <w:p w:rsidR="00CF0EC1" w:rsidRDefault="00CF0EC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high altitude cooking</w:t>
            </w:r>
          </w:p>
          <w:p w:rsidR="00CF0EC1" w:rsidRDefault="00CF0EC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volume</w:t>
            </w:r>
          </w:p>
          <w:p w:rsidR="00CF0EC1" w:rsidRDefault="00CF0EC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weight</w:t>
            </w:r>
          </w:p>
          <w:p w:rsidR="00AE232E" w:rsidRDefault="00AE232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degree </w:t>
            </w:r>
            <w:r w:rsidR="00F53224">
              <w:t>Fahrenheit</w:t>
            </w:r>
            <w:r>
              <w:t xml:space="preserve"> (F)</w:t>
            </w:r>
          </w:p>
          <w:p w:rsidR="00AE232E" w:rsidRPr="00A73EB8" w:rsidRDefault="00AE232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equivalent</w:t>
            </w:r>
          </w:p>
        </w:tc>
        <w:tc>
          <w:tcPr>
            <w:tcW w:w="3420" w:type="dxa"/>
            <w:vAlign w:val="center"/>
          </w:tcPr>
          <w:p w:rsidR="0080537B" w:rsidRPr="002F1426" w:rsidRDefault="00247BE2" w:rsidP="00A5565A">
            <w:pPr>
              <w:jc w:val="center"/>
              <w:rPr>
                <w:b/>
              </w:rPr>
            </w:pPr>
            <w:r w:rsidRPr="19E486EB">
              <w:rPr>
                <w:noProof/>
              </w:rPr>
              <w:t>Any one or combination of the following: teacher-made materials, demonstrations, labs, class discussions, projects, group activities.</w:t>
            </w:r>
          </w:p>
        </w:tc>
        <w:tc>
          <w:tcPr>
            <w:tcW w:w="2880" w:type="dxa"/>
            <w:vAlign w:val="center"/>
          </w:tcPr>
          <w:p w:rsidR="0080537B" w:rsidRPr="00DB305D" w:rsidRDefault="0017008A" w:rsidP="00A5565A">
            <w:pPr>
              <w:spacing w:after="120"/>
              <w:jc w:val="center"/>
              <w:rPr>
                <w:sz w:val="18"/>
              </w:rPr>
            </w:pPr>
            <w:r>
              <w:t>Either or a combination of labs or written evaluation</w:t>
            </w:r>
          </w:p>
        </w:tc>
      </w:tr>
      <w:tr w:rsidR="000E6C49" w:rsidTr="00A5565A">
        <w:tc>
          <w:tcPr>
            <w:tcW w:w="2785" w:type="dxa"/>
            <w:vAlign w:val="center"/>
          </w:tcPr>
          <w:p w:rsidR="000E6C49" w:rsidRDefault="000E6C49" w:rsidP="000E6C49">
            <w:pPr>
              <w:jc w:val="center"/>
            </w:pPr>
            <w:r>
              <w:t>Preparation Techniques</w:t>
            </w:r>
          </w:p>
          <w:p w:rsidR="000E6C49" w:rsidRDefault="000E6C49" w:rsidP="000E6C49">
            <w:pPr>
              <w:jc w:val="center"/>
            </w:pPr>
          </w:p>
          <w:p w:rsidR="000E6C49" w:rsidRDefault="000E6C49" w:rsidP="000E6C49">
            <w:pPr>
              <w:jc w:val="center"/>
            </w:pPr>
            <w:r>
              <w:t>LEQ: Why is it necessary to understand the terms in a recipe and properly use tools and equipment when preparing foods?</w:t>
            </w:r>
          </w:p>
          <w:p w:rsidR="000E6C49" w:rsidRPr="00DE5063" w:rsidRDefault="000E6C49" w:rsidP="000E6C49">
            <w:pPr>
              <w:jc w:val="center"/>
            </w:pPr>
            <w:r>
              <w:t>LEQ: What role to preparation techniques play in keeping meals nutritious?</w:t>
            </w:r>
          </w:p>
        </w:tc>
        <w:tc>
          <w:tcPr>
            <w:tcW w:w="1890" w:type="dxa"/>
            <w:vAlign w:val="center"/>
          </w:tcPr>
          <w:p w:rsidR="000E6C49" w:rsidRPr="00A73EB8" w:rsidRDefault="000E6C49" w:rsidP="000E6C49">
            <w:pPr>
              <w:jc w:val="center"/>
            </w:pPr>
            <w:r>
              <w:t xml:space="preserve">11.2.12 A,E,F,G </w:t>
            </w:r>
          </w:p>
          <w:p w:rsidR="000E6C49" w:rsidRPr="00A73EB8" w:rsidRDefault="000E6C49" w:rsidP="000E6C49">
            <w:pPr>
              <w:jc w:val="center"/>
            </w:pPr>
          </w:p>
        </w:tc>
        <w:tc>
          <w:tcPr>
            <w:tcW w:w="3420" w:type="dxa"/>
            <w:vAlign w:val="center"/>
          </w:tcPr>
          <w:p w:rsidR="000E6C49" w:rsidRDefault="000E6C49" w:rsidP="000E6C4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beat</w:t>
            </w:r>
          </w:p>
          <w:p w:rsidR="000E6C49" w:rsidRDefault="000E6C49" w:rsidP="000E6C4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cut in</w:t>
            </w:r>
          </w:p>
          <w:p w:rsidR="000E6C49" w:rsidRDefault="000E6C49" w:rsidP="000E6C4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stir</w:t>
            </w:r>
          </w:p>
          <w:p w:rsidR="000E6C49" w:rsidRDefault="000E6C49" w:rsidP="000E6C4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whip</w:t>
            </w:r>
          </w:p>
          <w:p w:rsidR="000E6C49" w:rsidRDefault="000E6C49" w:rsidP="000E6C4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simmer</w:t>
            </w:r>
          </w:p>
          <w:p w:rsidR="000E6C49" w:rsidRDefault="000E6C49" w:rsidP="000E6C4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stir-fry</w:t>
            </w:r>
          </w:p>
          <w:p w:rsidR="000E6C49" w:rsidRDefault="000E6C49" w:rsidP="000E6C4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dot</w:t>
            </w:r>
          </w:p>
          <w:p w:rsidR="000E6C49" w:rsidRDefault="000E6C49" w:rsidP="000E6C4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flour</w:t>
            </w:r>
          </w:p>
          <w:p w:rsidR="000E6C49" w:rsidRDefault="000E6C49" w:rsidP="000E6C4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quarter</w:t>
            </w:r>
          </w:p>
          <w:p w:rsidR="000E6C49" w:rsidRDefault="000E6C49" w:rsidP="000E6C4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puree</w:t>
            </w:r>
          </w:p>
          <w:p w:rsidR="000E6C49" w:rsidRDefault="000E6C49" w:rsidP="000E6C4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grind</w:t>
            </w:r>
          </w:p>
          <w:p w:rsidR="000E6C49" w:rsidRDefault="000E6C49" w:rsidP="000E6C4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flake</w:t>
            </w:r>
          </w:p>
          <w:p w:rsidR="000E6C49" w:rsidRDefault="000E6C49" w:rsidP="000E6C4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baste</w:t>
            </w:r>
          </w:p>
          <w:p w:rsidR="000E6C49" w:rsidRDefault="000E6C49" w:rsidP="000E6C4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caramelize</w:t>
            </w:r>
          </w:p>
          <w:p w:rsidR="000E6C49" w:rsidRDefault="000E6C49" w:rsidP="000E6C4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drain</w:t>
            </w:r>
          </w:p>
          <w:p w:rsidR="000E6C49" w:rsidRDefault="000E6C49" w:rsidP="000E6C4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teamwork</w:t>
            </w:r>
          </w:p>
          <w:p w:rsidR="000E6C49" w:rsidRDefault="000E6C49" w:rsidP="000E6C4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dovetail</w:t>
            </w:r>
          </w:p>
          <w:p w:rsidR="000E6C49" w:rsidRDefault="000E6C49" w:rsidP="000E6C4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work plan</w:t>
            </w:r>
          </w:p>
          <w:p w:rsidR="000E6C49" w:rsidRDefault="000E6C49" w:rsidP="000E6C4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cream</w:t>
            </w:r>
          </w:p>
          <w:p w:rsidR="000E6C49" w:rsidRDefault="000E6C49" w:rsidP="000E6C4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fold</w:t>
            </w:r>
          </w:p>
          <w:p w:rsidR="000E6C49" w:rsidRDefault="000E6C49" w:rsidP="000E6C4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toss</w:t>
            </w:r>
          </w:p>
          <w:p w:rsidR="000E6C49" w:rsidRDefault="000E6C49" w:rsidP="000E6C4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boil</w:t>
            </w:r>
          </w:p>
          <w:p w:rsidR="000E6C49" w:rsidRDefault="000E6C49" w:rsidP="000E6C4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steam</w:t>
            </w:r>
          </w:p>
          <w:p w:rsidR="000E6C49" w:rsidRDefault="000E6C49" w:rsidP="000E6C4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broil</w:t>
            </w:r>
          </w:p>
          <w:p w:rsidR="000E6C49" w:rsidRDefault="000E6C49" w:rsidP="000E6C4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dust</w:t>
            </w:r>
          </w:p>
          <w:p w:rsidR="000E6C49" w:rsidRDefault="000E6C49" w:rsidP="000E6C4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knead</w:t>
            </w:r>
          </w:p>
          <w:p w:rsidR="000E6C49" w:rsidRDefault="000E6C49" w:rsidP="000E6C4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snip </w:t>
            </w:r>
          </w:p>
          <w:p w:rsidR="000E6C49" w:rsidRDefault="000E6C49" w:rsidP="000E6C4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mash</w:t>
            </w:r>
          </w:p>
          <w:p w:rsidR="000E6C49" w:rsidRDefault="000E6C49" w:rsidP="000E6C4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crush</w:t>
            </w:r>
          </w:p>
          <w:p w:rsidR="000E6C49" w:rsidRDefault="000E6C49" w:rsidP="000E6C4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grate</w:t>
            </w:r>
          </w:p>
          <w:p w:rsidR="000E6C49" w:rsidRDefault="000E6C49" w:rsidP="000E6C4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shred</w:t>
            </w:r>
          </w:p>
          <w:p w:rsidR="000E6C49" w:rsidRDefault="000E6C49" w:rsidP="000E6C4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blanch</w:t>
            </w:r>
          </w:p>
          <w:p w:rsidR="000E6C49" w:rsidRDefault="000E6C49" w:rsidP="000E6C4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clarify</w:t>
            </w:r>
          </w:p>
          <w:p w:rsidR="000E6C49" w:rsidRDefault="000E6C49" w:rsidP="000E6C4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marinate</w:t>
            </w:r>
          </w:p>
          <w:p w:rsidR="000E6C49" w:rsidRDefault="000E6C49" w:rsidP="000E6C4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vent </w:t>
            </w:r>
          </w:p>
          <w:p w:rsidR="000E6C49" w:rsidRDefault="000E6C49" w:rsidP="000E6C4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season</w:t>
            </w:r>
          </w:p>
          <w:p w:rsidR="000E6C49" w:rsidRDefault="000E6C49" w:rsidP="000E6C4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strain</w:t>
            </w:r>
          </w:p>
          <w:p w:rsidR="000E6C49" w:rsidRDefault="000E6C49" w:rsidP="000E6C4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nutrient</w:t>
            </w:r>
          </w:p>
          <w:p w:rsidR="000E6C49" w:rsidRDefault="000E6C49" w:rsidP="000E6C4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nutrition</w:t>
            </w:r>
          </w:p>
          <w:p w:rsidR="000E6C49" w:rsidRDefault="000E6C49" w:rsidP="000E6C4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wellness</w:t>
            </w:r>
          </w:p>
          <w:p w:rsidR="000E6C49" w:rsidRDefault="000E6C49" w:rsidP="000E6C4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carbohydrates</w:t>
            </w:r>
          </w:p>
          <w:p w:rsidR="000E6C49" w:rsidRDefault="000E6C49" w:rsidP="000E6C4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fats</w:t>
            </w:r>
          </w:p>
          <w:p w:rsidR="000E6C49" w:rsidRDefault="000E6C49" w:rsidP="000E6C4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proteins</w:t>
            </w:r>
          </w:p>
          <w:p w:rsidR="000E6C49" w:rsidRDefault="000E6C49" w:rsidP="000E6C4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minerals</w:t>
            </w:r>
          </w:p>
          <w:p w:rsidR="000E6C49" w:rsidRDefault="000E6C49" w:rsidP="000E6C4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vitamins</w:t>
            </w:r>
          </w:p>
          <w:p w:rsidR="000E6C49" w:rsidRPr="00A73EB8" w:rsidRDefault="000E6C49" w:rsidP="000E6C4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water</w:t>
            </w:r>
          </w:p>
        </w:tc>
        <w:tc>
          <w:tcPr>
            <w:tcW w:w="3420" w:type="dxa"/>
            <w:vAlign w:val="center"/>
          </w:tcPr>
          <w:p w:rsidR="000E6C49" w:rsidRPr="002F1426" w:rsidRDefault="000E6C49" w:rsidP="000E6C49">
            <w:pPr>
              <w:jc w:val="center"/>
              <w:rPr>
                <w:b/>
              </w:rPr>
            </w:pPr>
            <w:r w:rsidRPr="19E486EB">
              <w:rPr>
                <w:noProof/>
              </w:rPr>
              <w:lastRenderedPageBreak/>
              <w:t>Any one or combination of the following: teacher-made materials, demonstrations, labs, class discussions, projects, group activities.</w:t>
            </w:r>
          </w:p>
        </w:tc>
        <w:tc>
          <w:tcPr>
            <w:tcW w:w="2880" w:type="dxa"/>
            <w:vAlign w:val="center"/>
          </w:tcPr>
          <w:p w:rsidR="000E6C49" w:rsidRPr="00DB305D" w:rsidRDefault="000E6C49" w:rsidP="000E6C49">
            <w:pPr>
              <w:spacing w:after="120"/>
              <w:jc w:val="center"/>
              <w:rPr>
                <w:sz w:val="18"/>
              </w:rPr>
            </w:pPr>
            <w:r>
              <w:t>Either or a combination of labs or written evaluation</w:t>
            </w:r>
          </w:p>
        </w:tc>
      </w:tr>
      <w:tr w:rsidR="000E6C49" w:rsidTr="00A5565A">
        <w:tc>
          <w:tcPr>
            <w:tcW w:w="2785" w:type="dxa"/>
            <w:vAlign w:val="center"/>
          </w:tcPr>
          <w:p w:rsidR="000E6C49" w:rsidRDefault="000E6C49" w:rsidP="000E6C49">
            <w:pPr>
              <w:jc w:val="center"/>
            </w:pPr>
            <w:r>
              <w:lastRenderedPageBreak/>
              <w:t>Knife Skills</w:t>
            </w:r>
          </w:p>
          <w:p w:rsidR="000E6C49" w:rsidRDefault="000E6C49" w:rsidP="000E6C49">
            <w:pPr>
              <w:jc w:val="center"/>
            </w:pPr>
            <w:r>
              <w:t xml:space="preserve"> </w:t>
            </w:r>
          </w:p>
          <w:p w:rsidR="000E6C49" w:rsidRDefault="000E6C49" w:rsidP="000E6C49">
            <w:pPr>
              <w:jc w:val="center"/>
            </w:pPr>
            <w:r>
              <w:t>LEQ: What are the different types of knives and their functions?</w:t>
            </w:r>
          </w:p>
          <w:p w:rsidR="000E6C49" w:rsidRDefault="000E6C49" w:rsidP="000E6C49">
            <w:pPr>
              <w:jc w:val="center"/>
            </w:pPr>
          </w:p>
          <w:p w:rsidR="000E6C49" w:rsidRPr="00DE5063" w:rsidRDefault="000E6C49" w:rsidP="000E6C49">
            <w:pPr>
              <w:jc w:val="center"/>
            </w:pPr>
          </w:p>
        </w:tc>
        <w:tc>
          <w:tcPr>
            <w:tcW w:w="1890" w:type="dxa"/>
            <w:vAlign w:val="center"/>
          </w:tcPr>
          <w:p w:rsidR="000E6C49" w:rsidRDefault="000E6C49" w:rsidP="000E6C49">
            <w:pPr>
              <w:jc w:val="center"/>
            </w:pPr>
            <w:r>
              <w:t>11.2.12A,E 11.3.12A,F,G</w:t>
            </w:r>
          </w:p>
          <w:p w:rsidR="000E6C49" w:rsidRPr="00A73EB8" w:rsidRDefault="000E6C49" w:rsidP="000E6C49">
            <w:pPr>
              <w:jc w:val="center"/>
            </w:pPr>
          </w:p>
        </w:tc>
        <w:tc>
          <w:tcPr>
            <w:tcW w:w="3420" w:type="dxa"/>
            <w:vAlign w:val="center"/>
          </w:tcPr>
          <w:p w:rsidR="000E6C49" w:rsidRDefault="000E6C49" w:rsidP="000E6C4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cutting</w:t>
            </w:r>
          </w:p>
          <w:p w:rsidR="000E6C49" w:rsidRDefault="000E6C49" w:rsidP="000E6C4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chop</w:t>
            </w:r>
          </w:p>
          <w:p w:rsidR="000E6C49" w:rsidRDefault="000E6C49" w:rsidP="000E6C4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mince</w:t>
            </w:r>
          </w:p>
          <w:p w:rsidR="000E6C49" w:rsidRDefault="000E6C49" w:rsidP="000E6C4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cube</w:t>
            </w:r>
          </w:p>
          <w:p w:rsidR="000E6C49" w:rsidRDefault="000E6C49" w:rsidP="000E6C4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dice</w:t>
            </w:r>
          </w:p>
          <w:p w:rsidR="000E6C49" w:rsidRDefault="000E6C49" w:rsidP="000E6C4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pare</w:t>
            </w:r>
          </w:p>
          <w:p w:rsidR="000E6C49" w:rsidRDefault="000E6C49" w:rsidP="000E6C4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score</w:t>
            </w:r>
          </w:p>
          <w:p w:rsidR="000E6C49" w:rsidRDefault="000E6C49" w:rsidP="000E6C4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slice</w:t>
            </w:r>
          </w:p>
          <w:p w:rsidR="000E6C49" w:rsidRDefault="000E6C49" w:rsidP="000E6C4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sliver</w:t>
            </w:r>
          </w:p>
          <w:p w:rsidR="000E6C49" w:rsidRDefault="000E6C49" w:rsidP="000E6C4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julienne</w:t>
            </w:r>
          </w:p>
          <w:p w:rsidR="000E6C49" w:rsidRDefault="000E6C49" w:rsidP="000E6C4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chef</w:t>
            </w:r>
          </w:p>
          <w:p w:rsidR="000E6C49" w:rsidRDefault="000E6C49" w:rsidP="000E6C4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paring</w:t>
            </w:r>
          </w:p>
          <w:p w:rsidR="000E6C49" w:rsidRDefault="000E6C49" w:rsidP="000E6C4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slicer</w:t>
            </w:r>
          </w:p>
          <w:p w:rsidR="000E6C49" w:rsidRDefault="000E6C49" w:rsidP="000E6C4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serrated</w:t>
            </w:r>
          </w:p>
          <w:p w:rsidR="000E6C49" w:rsidRDefault="000E6C49" w:rsidP="000E6C4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boning knife</w:t>
            </w:r>
          </w:p>
          <w:p w:rsidR="000E6C49" w:rsidRDefault="000E6C49" w:rsidP="000E6C49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tournee</w:t>
            </w:r>
            <w:proofErr w:type="spellEnd"/>
          </w:p>
          <w:p w:rsidR="000E6C49" w:rsidRDefault="000E6C49" w:rsidP="000E6C4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bread knife</w:t>
            </w:r>
          </w:p>
          <w:p w:rsidR="000E6C49" w:rsidRDefault="000E6C49" w:rsidP="000E6C4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cleaver</w:t>
            </w:r>
          </w:p>
          <w:p w:rsidR="000E6C49" w:rsidRPr="00A73EB8" w:rsidRDefault="000E6C49" w:rsidP="000E6C4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fillet knife</w:t>
            </w:r>
          </w:p>
        </w:tc>
        <w:tc>
          <w:tcPr>
            <w:tcW w:w="3420" w:type="dxa"/>
            <w:vAlign w:val="center"/>
          </w:tcPr>
          <w:p w:rsidR="000E6C49" w:rsidRPr="002F1426" w:rsidRDefault="000E6C49" w:rsidP="000E6C49">
            <w:pPr>
              <w:jc w:val="center"/>
              <w:rPr>
                <w:b/>
              </w:rPr>
            </w:pPr>
            <w:r w:rsidRPr="19E486EB">
              <w:rPr>
                <w:noProof/>
              </w:rPr>
              <w:lastRenderedPageBreak/>
              <w:t>Any one or combination of the following: teacher-made materials, demonstrations, labs, class discussions, projects, group activities.</w:t>
            </w:r>
          </w:p>
        </w:tc>
        <w:tc>
          <w:tcPr>
            <w:tcW w:w="2880" w:type="dxa"/>
            <w:vAlign w:val="center"/>
          </w:tcPr>
          <w:p w:rsidR="000E6C49" w:rsidRPr="00DB305D" w:rsidRDefault="000E6C49" w:rsidP="000E6C49">
            <w:pPr>
              <w:spacing w:after="120"/>
              <w:jc w:val="center"/>
              <w:rPr>
                <w:sz w:val="18"/>
              </w:rPr>
            </w:pPr>
            <w:r>
              <w:t>Either or a combination of labs or written evaluation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A0FC1">
      <w:bookmarkStart w:id="0" w:name="_GoBack"/>
      <w:bookmarkEnd w:id="0"/>
    </w:p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E6C49"/>
    <w:rsid w:val="0017008A"/>
    <w:rsid w:val="001951E8"/>
    <w:rsid w:val="001E1FF2"/>
    <w:rsid w:val="00243906"/>
    <w:rsid w:val="00247BE2"/>
    <w:rsid w:val="002717B6"/>
    <w:rsid w:val="002F1426"/>
    <w:rsid w:val="002F1966"/>
    <w:rsid w:val="00393CDB"/>
    <w:rsid w:val="003E243E"/>
    <w:rsid w:val="005E38FC"/>
    <w:rsid w:val="00611B54"/>
    <w:rsid w:val="006C387D"/>
    <w:rsid w:val="007A147C"/>
    <w:rsid w:val="007F0C34"/>
    <w:rsid w:val="0080537B"/>
    <w:rsid w:val="008902B0"/>
    <w:rsid w:val="009A0FC1"/>
    <w:rsid w:val="00A73EB8"/>
    <w:rsid w:val="00AC2828"/>
    <w:rsid w:val="00AE232E"/>
    <w:rsid w:val="00B477DC"/>
    <w:rsid w:val="00B963EA"/>
    <w:rsid w:val="00C94F98"/>
    <w:rsid w:val="00CF0EC1"/>
    <w:rsid w:val="00D66087"/>
    <w:rsid w:val="00DB305D"/>
    <w:rsid w:val="00DE5063"/>
    <w:rsid w:val="00EF1B39"/>
    <w:rsid w:val="00F53224"/>
    <w:rsid w:val="00FE2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502654-62CC-4D82-AF65-6E02B436DC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15</TotalTime>
  <Pages>3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Gozur, Brittany M.</cp:lastModifiedBy>
  <cp:revision>9</cp:revision>
  <dcterms:created xsi:type="dcterms:W3CDTF">2017-06-28T15:17:00Z</dcterms:created>
  <dcterms:modified xsi:type="dcterms:W3CDTF">2017-09-22T11:49:00Z</dcterms:modified>
</cp:coreProperties>
</file>