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46D4E" w:rsidRDefault="009A0FC1" w:rsidP="009A0FC1">
      <w:r w:rsidRPr="00A46D4E">
        <w:rPr>
          <w:b/>
        </w:rPr>
        <w:t>Course Title:</w:t>
      </w:r>
      <w:r w:rsidR="00A46D4E">
        <w:rPr>
          <w:b/>
        </w:rPr>
        <w:t xml:space="preserve"> </w:t>
      </w:r>
      <w:r w:rsidR="005E38FC" w:rsidRPr="00A46D4E">
        <w:rPr>
          <w:b/>
        </w:rPr>
        <w:t xml:space="preserve"> </w:t>
      </w:r>
      <w:r w:rsidR="00036576" w:rsidRPr="00A46D4E">
        <w:t>Careers and Personal Finance</w:t>
      </w:r>
      <w:r w:rsidRPr="00A46D4E">
        <w:tab/>
      </w:r>
      <w:r w:rsidRPr="00A46D4E">
        <w:tab/>
      </w:r>
      <w:r w:rsidR="002F1426" w:rsidRPr="00A46D4E">
        <w:t xml:space="preserve">                      </w:t>
      </w:r>
      <w:r w:rsidRPr="00A46D4E">
        <w:rPr>
          <w:b/>
        </w:rPr>
        <w:t xml:space="preserve">Grade: </w:t>
      </w:r>
      <w:r w:rsidR="00A46D4E">
        <w:rPr>
          <w:b/>
        </w:rPr>
        <w:t xml:space="preserve"> </w:t>
      </w:r>
      <w:r w:rsidR="00036576" w:rsidRPr="00A46D4E">
        <w:t>11</w:t>
      </w:r>
      <w:r w:rsidR="00A46D4E" w:rsidRPr="00A46D4E">
        <w:rPr>
          <w:vertAlign w:val="superscript"/>
        </w:rPr>
        <w:t>th</w:t>
      </w:r>
      <w:r w:rsidR="00A46D4E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3657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36576">
              <w:t>Taxes and Insurance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B4AD2">
              <w:t>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36576">
              <w:t>How do you fill out a W-2, W-4, and E-Z form? How do we calculate AGI and taxable income? Why is it necessary to have insurance? What are the various types of insurance offered to the consumer?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36576" w:rsidP="00A5565A">
            <w:pPr>
              <w:jc w:val="center"/>
            </w:pPr>
            <w:r>
              <w:t>Types of Taxes</w:t>
            </w:r>
          </w:p>
        </w:tc>
        <w:tc>
          <w:tcPr>
            <w:tcW w:w="1890" w:type="dxa"/>
            <w:vAlign w:val="center"/>
          </w:tcPr>
          <w:p w:rsidR="00A73EB8" w:rsidRDefault="00BB4AD2" w:rsidP="00A5565A">
            <w:pPr>
              <w:jc w:val="center"/>
            </w:pPr>
            <w:r>
              <w:t>E.6.5.9.D</w:t>
            </w:r>
          </w:p>
          <w:p w:rsidR="00BB4AD2" w:rsidRDefault="00BB4AD2" w:rsidP="00A5565A">
            <w:pPr>
              <w:jc w:val="center"/>
            </w:pPr>
            <w:r>
              <w:t>E.6.5.12.D</w:t>
            </w:r>
          </w:p>
          <w:p w:rsidR="00BB4AD2" w:rsidRPr="00A73EB8" w:rsidRDefault="00BB4AD2" w:rsidP="00A5565A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A73EB8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Medicare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Security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benefits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withholding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 taxes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 taxes</w:t>
            </w:r>
          </w:p>
          <w:p w:rsidR="00036576" w:rsidRPr="00A73EB8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local taxes</w:t>
            </w:r>
          </w:p>
        </w:tc>
        <w:tc>
          <w:tcPr>
            <w:tcW w:w="3420" w:type="dxa"/>
            <w:vAlign w:val="center"/>
          </w:tcPr>
          <w:p w:rsidR="00A73EB8" w:rsidRPr="002F1426" w:rsidRDefault="00BB4AD2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Pr="00DB305D" w:rsidRDefault="00BB4AD2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36576" w:rsidP="00A5565A">
            <w:pPr>
              <w:jc w:val="center"/>
            </w:pPr>
            <w:r>
              <w:t>Tax Forms</w:t>
            </w:r>
          </w:p>
        </w:tc>
        <w:tc>
          <w:tcPr>
            <w:tcW w:w="1890" w:type="dxa"/>
            <w:vAlign w:val="center"/>
          </w:tcPr>
          <w:p w:rsidR="00BB4AD2" w:rsidRDefault="00BB4AD2" w:rsidP="00BB4AD2">
            <w:pPr>
              <w:jc w:val="center"/>
            </w:pPr>
            <w:r>
              <w:t>E.6.5.9.D</w:t>
            </w:r>
          </w:p>
          <w:p w:rsidR="00BB4AD2" w:rsidRDefault="00BB4AD2" w:rsidP="00BB4AD2">
            <w:pPr>
              <w:jc w:val="center"/>
            </w:pPr>
            <w:r>
              <w:t>E.6.5.12.D</w:t>
            </w:r>
          </w:p>
          <w:p w:rsidR="0080537B" w:rsidRPr="00A73EB8" w:rsidRDefault="00BB4AD2" w:rsidP="00BB4AD2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80537B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W-4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W-2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exemptions</w:t>
            </w:r>
          </w:p>
          <w:p w:rsidR="00036576" w:rsidRPr="00A73EB8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withholding allowance</w:t>
            </w:r>
          </w:p>
        </w:tc>
        <w:tc>
          <w:tcPr>
            <w:tcW w:w="3420" w:type="dxa"/>
            <w:vAlign w:val="center"/>
          </w:tcPr>
          <w:p w:rsidR="0080537B" w:rsidRPr="002F1426" w:rsidRDefault="00BB4AD2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BB4AD2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36576" w:rsidP="00A5565A">
            <w:pPr>
              <w:jc w:val="center"/>
            </w:pPr>
            <w:r>
              <w:t>Income Tax Brackets</w:t>
            </w:r>
          </w:p>
        </w:tc>
        <w:tc>
          <w:tcPr>
            <w:tcW w:w="1890" w:type="dxa"/>
            <w:vAlign w:val="center"/>
          </w:tcPr>
          <w:p w:rsidR="00BB4AD2" w:rsidRDefault="00BB4AD2" w:rsidP="00BB4AD2">
            <w:pPr>
              <w:jc w:val="center"/>
            </w:pPr>
            <w:r>
              <w:t>E.6.5.9.D</w:t>
            </w:r>
          </w:p>
          <w:p w:rsidR="00BB4AD2" w:rsidRDefault="00BB4AD2" w:rsidP="00BB4AD2">
            <w:pPr>
              <w:jc w:val="center"/>
            </w:pPr>
            <w:r>
              <w:t>E.6.5.12.D</w:t>
            </w:r>
          </w:p>
          <w:p w:rsidR="0080537B" w:rsidRPr="00A73EB8" w:rsidRDefault="00BB4AD2" w:rsidP="00BB4AD2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80537B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adjusted income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taxable income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unearned income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deduction</w:t>
            </w:r>
          </w:p>
          <w:p w:rsidR="00036576" w:rsidRPr="00A73EB8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 base</w:t>
            </w:r>
          </w:p>
        </w:tc>
        <w:tc>
          <w:tcPr>
            <w:tcW w:w="3420" w:type="dxa"/>
            <w:vAlign w:val="center"/>
          </w:tcPr>
          <w:p w:rsidR="0080537B" w:rsidRPr="002F1426" w:rsidRDefault="00BB4AD2" w:rsidP="00A5565A">
            <w:pPr>
              <w:jc w:val="center"/>
              <w:rPr>
                <w:b/>
              </w:rPr>
            </w:pPr>
            <w:r>
              <w:t xml:space="preserve">Everfi.net </w:t>
            </w:r>
          </w:p>
        </w:tc>
        <w:tc>
          <w:tcPr>
            <w:tcW w:w="2880" w:type="dxa"/>
            <w:vAlign w:val="center"/>
          </w:tcPr>
          <w:p w:rsidR="0080537B" w:rsidRPr="00DB305D" w:rsidRDefault="00BB4AD2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36576" w:rsidP="00A5565A">
            <w:pPr>
              <w:jc w:val="center"/>
            </w:pPr>
            <w:r>
              <w:t>Various Types of Insurance</w:t>
            </w:r>
          </w:p>
        </w:tc>
        <w:tc>
          <w:tcPr>
            <w:tcW w:w="1890" w:type="dxa"/>
            <w:vAlign w:val="center"/>
          </w:tcPr>
          <w:p w:rsidR="00BB4AD2" w:rsidRDefault="00BB4AD2" w:rsidP="00BB4AD2">
            <w:pPr>
              <w:jc w:val="center"/>
            </w:pPr>
            <w:r>
              <w:t>E.6.5.9.D</w:t>
            </w:r>
          </w:p>
          <w:p w:rsidR="00BB4AD2" w:rsidRDefault="00BB4AD2" w:rsidP="00BB4AD2">
            <w:pPr>
              <w:jc w:val="center"/>
            </w:pPr>
            <w:r>
              <w:t>E.6.5.12.D</w:t>
            </w:r>
          </w:p>
          <w:p w:rsidR="002717B6" w:rsidRPr="00A73EB8" w:rsidRDefault="00BB4AD2" w:rsidP="00BB4AD2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2717B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health insurance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automobile insurance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life insurance</w:t>
            </w:r>
          </w:p>
          <w:p w:rsidR="00036576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homeowners insurance</w:t>
            </w:r>
          </w:p>
          <w:p w:rsidR="00036576" w:rsidRPr="00A73EB8" w:rsidRDefault="0003657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renters insurance</w:t>
            </w:r>
          </w:p>
        </w:tc>
        <w:tc>
          <w:tcPr>
            <w:tcW w:w="3420" w:type="dxa"/>
            <w:vAlign w:val="center"/>
          </w:tcPr>
          <w:p w:rsidR="002717B6" w:rsidRPr="002F1426" w:rsidRDefault="00BB4AD2" w:rsidP="00A5565A">
            <w:pPr>
              <w:jc w:val="center"/>
              <w:rPr>
                <w:b/>
              </w:rPr>
            </w:pPr>
            <w:r>
              <w:t xml:space="preserve">Everfi.net </w:t>
            </w:r>
          </w:p>
        </w:tc>
        <w:tc>
          <w:tcPr>
            <w:tcW w:w="2880" w:type="dxa"/>
            <w:vAlign w:val="center"/>
          </w:tcPr>
          <w:p w:rsidR="002717B6" w:rsidRDefault="00BB4AD2" w:rsidP="00A5565A">
            <w:pPr>
              <w:spacing w:after="120"/>
              <w:jc w:val="center"/>
            </w:pPr>
            <w:r>
              <w:t>Everfi.net quiz</w:t>
            </w:r>
          </w:p>
          <w:p w:rsidR="00BB4AD2" w:rsidRDefault="00BB4AD2" w:rsidP="00A5565A">
            <w:pPr>
              <w:spacing w:after="120"/>
              <w:jc w:val="center"/>
            </w:pPr>
            <w:r>
              <w:t>Paystub</w:t>
            </w:r>
          </w:p>
          <w:p w:rsidR="00BB4AD2" w:rsidRPr="00DB305D" w:rsidRDefault="00BB4AD2" w:rsidP="00A5565A">
            <w:pPr>
              <w:spacing w:after="120"/>
              <w:jc w:val="center"/>
              <w:rPr>
                <w:sz w:val="18"/>
              </w:rPr>
            </w:pPr>
            <w:r>
              <w:t>1040 EZ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6576"/>
    <w:rsid w:val="000850C2"/>
    <w:rsid w:val="001951E8"/>
    <w:rsid w:val="001A0190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46D4E"/>
    <w:rsid w:val="00A73EB8"/>
    <w:rsid w:val="00AC2828"/>
    <w:rsid w:val="00B477DC"/>
    <w:rsid w:val="00B963EA"/>
    <w:rsid w:val="00BB4AD2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6A92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4EC5-F5D5-4BBA-AE51-76088B73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2018-08-21T21:01:00Z</dcterms:created>
  <dcterms:modified xsi:type="dcterms:W3CDTF">2018-08-21T22:33:00Z</dcterms:modified>
</cp:coreProperties>
</file>