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A2987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38BEA32E" w14:textId="3DB52436" w:rsidR="009A0FC1" w:rsidRPr="00A73EB8" w:rsidRDefault="009A0FC1" w:rsidP="37BFE2B2">
      <w:pPr>
        <w:rPr>
          <w:u w:val="single"/>
        </w:rPr>
      </w:pPr>
      <w:r w:rsidRPr="37BFE2B2">
        <w:rPr>
          <w:b/>
          <w:bCs/>
        </w:rPr>
        <w:t>Course Title:</w:t>
      </w:r>
      <w:r w:rsidR="005E38FC" w:rsidRPr="37BFE2B2">
        <w:rPr>
          <w:b/>
          <w:bCs/>
        </w:rPr>
        <w:t xml:space="preserve"> </w:t>
      </w:r>
      <w:r w:rsidR="00F72D21">
        <w:rPr>
          <w:u w:val="single"/>
        </w:rPr>
        <w:t>Cul</w:t>
      </w:r>
      <w:r w:rsidR="37BFE2B2" w:rsidRPr="37BFE2B2">
        <w:rPr>
          <w:u w:val="single"/>
        </w:rPr>
        <w:t>inary Arts II</w:t>
      </w:r>
      <w:r>
        <w:tab/>
      </w:r>
      <w:r w:rsidR="002F1426">
        <w:t xml:space="preserve">                      </w:t>
      </w:r>
      <w:r w:rsidRPr="37BFE2B2">
        <w:rPr>
          <w:b/>
          <w:bCs/>
        </w:rPr>
        <w:t xml:space="preserve">Grade: </w:t>
      </w:r>
      <w:r w:rsidR="00F72D21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3854C06B" w14:textId="77777777" w:rsidTr="002F1426">
        <w:tc>
          <w:tcPr>
            <w:tcW w:w="6475" w:type="dxa"/>
          </w:tcPr>
          <w:p w14:paraId="203A8419" w14:textId="77777777" w:rsidR="002F1426" w:rsidRPr="002F1426" w:rsidRDefault="002F1426" w:rsidP="00F72D2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72D21">
              <w:t>Unit 4- Fruits and Vegetables</w:t>
            </w:r>
          </w:p>
        </w:tc>
        <w:tc>
          <w:tcPr>
            <w:tcW w:w="7920" w:type="dxa"/>
          </w:tcPr>
          <w:p w14:paraId="057B7598" w14:textId="6AE50ACB" w:rsidR="00DB4B7D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A0693">
              <w:t>26</w:t>
            </w:r>
            <w:r w:rsidR="00DB4B7D">
              <w:t xml:space="preserve"> days</w:t>
            </w:r>
          </w:p>
          <w:p w14:paraId="424D5C0E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07CDBF6C" w14:textId="77777777" w:rsidTr="37BFE2B2">
        <w:tc>
          <w:tcPr>
            <w:tcW w:w="14395" w:type="dxa"/>
          </w:tcPr>
          <w:p w14:paraId="3BC8E3B4" w14:textId="47DB5A7D" w:rsidR="00A73EB8" w:rsidRPr="00B477DC" w:rsidRDefault="37BFE2B2" w:rsidP="00B477DC">
            <w:r w:rsidRPr="37BFE2B2">
              <w:rPr>
                <w:b/>
                <w:bCs/>
              </w:rPr>
              <w:t xml:space="preserve">Essential Question(s): </w:t>
            </w:r>
            <w:r>
              <w:t>What role do fruits and vegetable play in a healthy diet and how are they best prepared to insure this?</w:t>
            </w:r>
          </w:p>
          <w:p w14:paraId="513C4EC3" w14:textId="77777777" w:rsidR="00B477DC" w:rsidRDefault="00B477DC" w:rsidP="00B477DC"/>
        </w:tc>
      </w:tr>
    </w:tbl>
    <w:p w14:paraId="6A7C8D49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516B4DD6" w14:textId="77777777" w:rsidTr="0080537B">
        <w:tc>
          <w:tcPr>
            <w:tcW w:w="2785" w:type="dxa"/>
            <w:vAlign w:val="center"/>
          </w:tcPr>
          <w:p w14:paraId="2ACF8669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20D89971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754D959B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12D3D60E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4CC05819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4BD44695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5AB1BE2A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7E9A4795" w14:textId="77777777" w:rsidTr="37BFE2B2">
        <w:tc>
          <w:tcPr>
            <w:tcW w:w="2785" w:type="dxa"/>
            <w:vAlign w:val="center"/>
          </w:tcPr>
          <w:p w14:paraId="527DE698" w14:textId="4E1B6C8A" w:rsidR="00A73EB8" w:rsidRDefault="37BFE2B2" w:rsidP="00A5565A">
            <w:pPr>
              <w:jc w:val="center"/>
            </w:pPr>
            <w:r>
              <w:t>Fruit Families</w:t>
            </w:r>
          </w:p>
          <w:p w14:paraId="6FDBFE5C" w14:textId="77777777" w:rsidR="001A0693" w:rsidRPr="00DE5063" w:rsidRDefault="001A0693" w:rsidP="00A5565A">
            <w:pPr>
              <w:jc w:val="center"/>
            </w:pPr>
          </w:p>
          <w:p w14:paraId="17FE6B21" w14:textId="0B845A9A" w:rsidR="00A73EB8" w:rsidRPr="00DE5063" w:rsidRDefault="37BFE2B2" w:rsidP="37BFE2B2">
            <w:pPr>
              <w:jc w:val="center"/>
            </w:pPr>
            <w:r>
              <w:t>LEQ:  What are the nutritional benefits of fruits in our diets?</w:t>
            </w:r>
          </w:p>
          <w:p w14:paraId="10FF04B1" w14:textId="56715765" w:rsidR="00A73EB8" w:rsidRPr="00DE5063" w:rsidRDefault="00A73EB8" w:rsidP="37BFE2B2">
            <w:pPr>
              <w:jc w:val="center"/>
            </w:pPr>
          </w:p>
        </w:tc>
        <w:tc>
          <w:tcPr>
            <w:tcW w:w="1890" w:type="dxa"/>
            <w:vAlign w:val="center"/>
          </w:tcPr>
          <w:p w14:paraId="60FA91AE" w14:textId="77777777" w:rsidR="00A73EB8" w:rsidRPr="00A73EB8" w:rsidRDefault="00F72D21" w:rsidP="00A5565A">
            <w:pPr>
              <w:jc w:val="center"/>
            </w:pPr>
            <w:r>
              <w:t>11.3.12F, 11.3.12G</w:t>
            </w:r>
          </w:p>
        </w:tc>
        <w:tc>
          <w:tcPr>
            <w:tcW w:w="3420" w:type="dxa"/>
            <w:vAlign w:val="center"/>
          </w:tcPr>
          <w:p w14:paraId="4794D99F" w14:textId="77777777" w:rsidR="00A73EB8" w:rsidRDefault="00F72D2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drupes</w:t>
            </w:r>
          </w:p>
          <w:p w14:paraId="1DB7470C" w14:textId="77777777" w:rsidR="00F72D21" w:rsidRDefault="00F72D2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green fruit</w:t>
            </w:r>
          </w:p>
          <w:p w14:paraId="3E500FA8" w14:textId="77777777" w:rsidR="00F72D21" w:rsidRDefault="00F72D2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enzymatic browning</w:t>
            </w:r>
          </w:p>
          <w:p w14:paraId="669DC9B4" w14:textId="77777777" w:rsidR="00F72D21" w:rsidRDefault="00F72D2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tropical fruits</w:t>
            </w:r>
          </w:p>
          <w:p w14:paraId="557CB606" w14:textId="77777777" w:rsidR="00F72D21" w:rsidRPr="00A73EB8" w:rsidRDefault="00F72D2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pommes</w:t>
            </w:r>
          </w:p>
        </w:tc>
        <w:tc>
          <w:tcPr>
            <w:tcW w:w="3420" w:type="dxa"/>
            <w:vAlign w:val="center"/>
          </w:tcPr>
          <w:p w14:paraId="753B8260" w14:textId="788CBE91" w:rsidR="00A73EB8" w:rsidRPr="002F1426" w:rsidRDefault="00202FAB" w:rsidP="37BFE2B2">
            <w:pPr>
              <w:jc w:val="center"/>
              <w:rPr>
                <w:b/>
                <w:bCs/>
              </w:rPr>
            </w:pPr>
            <w:r>
              <w:t xml:space="preserve"> Any one or combination of the following: teacher-made materials, demonstrations, labs, class discussions, projects, or group activities</w:t>
            </w:r>
          </w:p>
        </w:tc>
        <w:tc>
          <w:tcPr>
            <w:tcW w:w="2880" w:type="dxa"/>
            <w:vAlign w:val="center"/>
          </w:tcPr>
          <w:p w14:paraId="10D92A05" w14:textId="5004E017" w:rsidR="00A73EB8" w:rsidRPr="00DB305D" w:rsidRDefault="00A73EB8" w:rsidP="00202FAB">
            <w:pPr>
              <w:spacing w:after="120"/>
              <w:rPr>
                <w:sz w:val="18"/>
                <w:szCs w:val="18"/>
              </w:rPr>
            </w:pPr>
          </w:p>
          <w:p w14:paraId="6CD1AD23" w14:textId="77777777" w:rsidR="00202FAB" w:rsidRPr="00DB305D" w:rsidRDefault="00202FAB" w:rsidP="00202FAB">
            <w:pPr>
              <w:spacing w:after="120"/>
              <w:jc w:val="center"/>
              <w:rPr>
                <w:sz w:val="18"/>
                <w:szCs w:val="18"/>
              </w:rPr>
            </w:pPr>
            <w:r>
              <w:t>Either or a combinations of labs and written evaluation.</w:t>
            </w:r>
          </w:p>
          <w:p w14:paraId="1790CBBD" w14:textId="083177E8" w:rsidR="00A73EB8" w:rsidRPr="00DB305D" w:rsidRDefault="00A73EB8" w:rsidP="37BFE2B2">
            <w:pPr>
              <w:spacing w:after="120"/>
              <w:jc w:val="center"/>
              <w:rPr>
                <w:sz w:val="18"/>
                <w:szCs w:val="18"/>
              </w:rPr>
            </w:pPr>
          </w:p>
        </w:tc>
      </w:tr>
      <w:tr w:rsidR="00A22822" w14:paraId="2A91ACAF" w14:textId="77777777" w:rsidTr="37BFE2B2">
        <w:tc>
          <w:tcPr>
            <w:tcW w:w="2785" w:type="dxa"/>
            <w:vAlign w:val="center"/>
          </w:tcPr>
          <w:p w14:paraId="28B3B43D" w14:textId="77777777" w:rsidR="00A22822" w:rsidRDefault="00A22822" w:rsidP="00A22822">
            <w:pPr>
              <w:jc w:val="center"/>
            </w:pPr>
            <w:r>
              <w:t>Vegetable Families</w:t>
            </w:r>
          </w:p>
          <w:p w14:paraId="65BA0FEC" w14:textId="77777777" w:rsidR="001A0693" w:rsidRPr="00DE5063" w:rsidRDefault="001A0693" w:rsidP="00A22822">
            <w:pPr>
              <w:jc w:val="center"/>
            </w:pPr>
          </w:p>
          <w:p w14:paraId="69E402FB" w14:textId="11164E85" w:rsidR="00A22822" w:rsidRDefault="00A22822" w:rsidP="00A22822">
            <w:pPr>
              <w:jc w:val="center"/>
            </w:pPr>
            <w:r>
              <w:t>LEQ:  How do vegetables provide nutrition, flavor, color, and texture to meals?</w:t>
            </w:r>
          </w:p>
        </w:tc>
        <w:tc>
          <w:tcPr>
            <w:tcW w:w="1890" w:type="dxa"/>
            <w:vAlign w:val="center"/>
          </w:tcPr>
          <w:p w14:paraId="6B5351C4" w14:textId="1FCF0D4D" w:rsidR="00A22822" w:rsidRDefault="00A22822" w:rsidP="00A22822">
            <w:pPr>
              <w:jc w:val="center"/>
            </w:pPr>
            <w:r>
              <w:t>11.3.12F, 11.3.12G</w:t>
            </w:r>
          </w:p>
        </w:tc>
        <w:tc>
          <w:tcPr>
            <w:tcW w:w="3420" w:type="dxa"/>
            <w:vAlign w:val="center"/>
          </w:tcPr>
          <w:p w14:paraId="653DF34D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fruiting vegetables</w:t>
            </w:r>
          </w:p>
          <w:p w14:paraId="14ABB0E2" w14:textId="0B5C346E" w:rsidR="00A22822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A22822">
              <w:t>oots</w:t>
            </w:r>
          </w:p>
          <w:p w14:paraId="19AD94C3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tubers</w:t>
            </w:r>
          </w:p>
          <w:p w14:paraId="3330BB55" w14:textId="150FCF21" w:rsidR="00A22822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A22822">
              <w:t>talks</w:t>
            </w:r>
          </w:p>
          <w:p w14:paraId="6F8F7216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stems</w:t>
            </w:r>
          </w:p>
          <w:p w14:paraId="6D189766" w14:textId="345C2940" w:rsidR="00A22822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22822">
              <w:t>eans</w:t>
            </w:r>
          </w:p>
          <w:p w14:paraId="637502FD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peas</w:t>
            </w:r>
          </w:p>
          <w:p w14:paraId="1B008326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bulbs</w:t>
            </w:r>
          </w:p>
          <w:p w14:paraId="7674AC55" w14:textId="7DB3F71B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carotene</w:t>
            </w:r>
          </w:p>
        </w:tc>
        <w:tc>
          <w:tcPr>
            <w:tcW w:w="3420" w:type="dxa"/>
            <w:vAlign w:val="center"/>
          </w:tcPr>
          <w:p w14:paraId="75043AE0" w14:textId="7C1BD0C0" w:rsidR="00A22822" w:rsidRDefault="00A22822" w:rsidP="00A22822">
            <w:pPr>
              <w:jc w:val="center"/>
            </w:pPr>
            <w:r>
              <w:t>Any one or combination of the following: teacher-made materials, demonstrations, labs, class discussions, projects, or group activities</w:t>
            </w:r>
          </w:p>
        </w:tc>
        <w:tc>
          <w:tcPr>
            <w:tcW w:w="2880" w:type="dxa"/>
            <w:vAlign w:val="center"/>
          </w:tcPr>
          <w:p w14:paraId="52243F06" w14:textId="77777777" w:rsidR="00A22822" w:rsidRPr="00DB305D" w:rsidRDefault="00A22822" w:rsidP="00A22822">
            <w:pPr>
              <w:spacing w:after="120"/>
              <w:rPr>
                <w:sz w:val="18"/>
                <w:szCs w:val="18"/>
              </w:rPr>
            </w:pPr>
          </w:p>
          <w:p w14:paraId="5392AAF6" w14:textId="77777777" w:rsidR="00A22822" w:rsidRPr="00DB305D" w:rsidRDefault="00A22822" w:rsidP="00A22822">
            <w:pPr>
              <w:spacing w:after="120"/>
              <w:jc w:val="center"/>
              <w:rPr>
                <w:noProof/>
              </w:rPr>
            </w:pPr>
          </w:p>
          <w:p w14:paraId="3CB57AC8" w14:textId="77777777" w:rsidR="00A22822" w:rsidRPr="00DB305D" w:rsidRDefault="00A22822" w:rsidP="00A22822">
            <w:pPr>
              <w:spacing w:after="120"/>
              <w:jc w:val="center"/>
              <w:rPr>
                <w:sz w:val="18"/>
                <w:szCs w:val="18"/>
              </w:rPr>
            </w:pPr>
            <w:r>
              <w:t>Either or a combinations of labs and written evaluation.</w:t>
            </w:r>
          </w:p>
          <w:p w14:paraId="3E53A946" w14:textId="77777777" w:rsidR="00A22822" w:rsidRPr="00DB305D" w:rsidRDefault="00A22822" w:rsidP="00A22822">
            <w:pPr>
              <w:spacing w:after="120"/>
              <w:rPr>
                <w:sz w:val="18"/>
                <w:szCs w:val="18"/>
              </w:rPr>
            </w:pPr>
          </w:p>
        </w:tc>
      </w:tr>
      <w:tr w:rsidR="00A22822" w14:paraId="54549DD9" w14:textId="77777777" w:rsidTr="37BFE2B2">
        <w:tc>
          <w:tcPr>
            <w:tcW w:w="2785" w:type="dxa"/>
            <w:vAlign w:val="center"/>
          </w:tcPr>
          <w:p w14:paraId="55E3B239" w14:textId="77777777" w:rsidR="00A22822" w:rsidRDefault="00A22822" w:rsidP="00A22822">
            <w:pPr>
              <w:jc w:val="center"/>
            </w:pPr>
            <w:r>
              <w:t>Cooking Techniques</w:t>
            </w:r>
          </w:p>
          <w:p w14:paraId="2E01BE5B" w14:textId="77777777" w:rsidR="001A0693" w:rsidRPr="00DE5063" w:rsidRDefault="001A0693" w:rsidP="00A22822">
            <w:pPr>
              <w:jc w:val="center"/>
            </w:pPr>
          </w:p>
          <w:p w14:paraId="08035ADC" w14:textId="1B392939" w:rsidR="00A22822" w:rsidRDefault="00A22822" w:rsidP="00A22822">
            <w:pPr>
              <w:jc w:val="center"/>
            </w:pPr>
            <w:r>
              <w:t>LEQ:  How do cooking techniques affect the nutritional value of fruits and vegetables?</w:t>
            </w:r>
          </w:p>
        </w:tc>
        <w:tc>
          <w:tcPr>
            <w:tcW w:w="1890" w:type="dxa"/>
            <w:vAlign w:val="center"/>
          </w:tcPr>
          <w:p w14:paraId="03C16A24" w14:textId="7AEF347D" w:rsidR="00A22822" w:rsidRDefault="00A22822" w:rsidP="00A22822">
            <w:pPr>
              <w:jc w:val="center"/>
            </w:pPr>
            <w:r>
              <w:t>11.3.12F, 11.3.12G</w:t>
            </w:r>
          </w:p>
        </w:tc>
        <w:tc>
          <w:tcPr>
            <w:tcW w:w="3420" w:type="dxa"/>
            <w:vAlign w:val="center"/>
          </w:tcPr>
          <w:p w14:paraId="45BD95DF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poaching</w:t>
            </w:r>
          </w:p>
          <w:p w14:paraId="152B6C99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home processing</w:t>
            </w:r>
          </w:p>
          <w:p w14:paraId="3DF1E23A" w14:textId="77777777" w:rsidR="00A22822" w:rsidRDefault="00A22822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sauté</w:t>
            </w:r>
          </w:p>
          <w:p w14:paraId="0380B134" w14:textId="02375DB5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A22822">
              <w:t>team</w:t>
            </w:r>
          </w:p>
          <w:p w14:paraId="7B1ABB1B" w14:textId="61DDD6A8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A22822">
              <w:t>arnishing</w:t>
            </w:r>
          </w:p>
          <w:p w14:paraId="4B88E2E2" w14:textId="6A18169D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A22822">
              <w:t xml:space="preserve">oast </w:t>
            </w:r>
          </w:p>
          <w:p w14:paraId="5D74DD7A" w14:textId="6124F6FF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</w:t>
            </w:r>
            <w:r w:rsidR="00A22822">
              <w:t>icrowave</w:t>
            </w:r>
          </w:p>
          <w:p w14:paraId="6761884E" w14:textId="2D135472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</w:t>
            </w:r>
            <w:r w:rsidR="00A22822">
              <w:t>ryer</w:t>
            </w:r>
            <w:bookmarkStart w:id="0" w:name="_GoBack"/>
            <w:bookmarkEnd w:id="0"/>
          </w:p>
          <w:p w14:paraId="23B70343" w14:textId="3C3F6F2C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</w:t>
            </w:r>
            <w:r w:rsidR="00A22822">
              <w:t>rill</w:t>
            </w:r>
          </w:p>
          <w:p w14:paraId="3F04DC89" w14:textId="48397F06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22822">
              <w:t>ake</w:t>
            </w:r>
          </w:p>
          <w:p w14:paraId="388D3A47" w14:textId="600FC408" w:rsidR="00A22822" w:rsidRPr="00A73EB8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</w:t>
            </w:r>
            <w:r w:rsidR="00A22822">
              <w:t>raise</w:t>
            </w:r>
          </w:p>
          <w:p w14:paraId="2E118DBE" w14:textId="561FD782" w:rsidR="00A22822" w:rsidRDefault="001A0693" w:rsidP="00A2282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A22822">
              <w:t>ressure cooking</w:t>
            </w:r>
          </w:p>
        </w:tc>
        <w:tc>
          <w:tcPr>
            <w:tcW w:w="3420" w:type="dxa"/>
            <w:vAlign w:val="center"/>
          </w:tcPr>
          <w:p w14:paraId="7277815F" w14:textId="5F7FF091" w:rsidR="00A22822" w:rsidRDefault="00A22822" w:rsidP="00A22822">
            <w:pPr>
              <w:jc w:val="center"/>
            </w:pPr>
            <w:r>
              <w:t>Any one or combination of the following: teacher-made materials, demonstrations, labs, class discussions, projects, or group activities</w:t>
            </w:r>
          </w:p>
        </w:tc>
        <w:tc>
          <w:tcPr>
            <w:tcW w:w="2880" w:type="dxa"/>
            <w:vAlign w:val="center"/>
          </w:tcPr>
          <w:p w14:paraId="4A3CCB55" w14:textId="77777777" w:rsidR="00A22822" w:rsidRPr="00DB305D" w:rsidRDefault="00A22822" w:rsidP="00A22822">
            <w:pPr>
              <w:spacing w:after="120"/>
              <w:rPr>
                <w:sz w:val="18"/>
                <w:szCs w:val="18"/>
              </w:rPr>
            </w:pPr>
          </w:p>
          <w:p w14:paraId="195161DC" w14:textId="77777777" w:rsidR="00A22822" w:rsidRPr="00DB305D" w:rsidRDefault="00A22822" w:rsidP="00A22822">
            <w:pPr>
              <w:spacing w:after="120"/>
              <w:jc w:val="center"/>
              <w:rPr>
                <w:sz w:val="18"/>
                <w:szCs w:val="18"/>
              </w:rPr>
            </w:pPr>
            <w:r>
              <w:t>Either or a combinations of labs and written evaluation.</w:t>
            </w:r>
          </w:p>
          <w:p w14:paraId="6DAB010F" w14:textId="77777777" w:rsidR="00A22822" w:rsidRPr="00DB305D" w:rsidRDefault="00A22822" w:rsidP="00A22822">
            <w:pPr>
              <w:spacing w:after="120"/>
              <w:rPr>
                <w:sz w:val="18"/>
                <w:szCs w:val="18"/>
              </w:rPr>
            </w:pPr>
          </w:p>
        </w:tc>
      </w:tr>
    </w:tbl>
    <w:p w14:paraId="1D8AB2BC" w14:textId="77777777" w:rsidR="00A73EB8" w:rsidRPr="001951E8" w:rsidRDefault="00A73EB8" w:rsidP="007A147C">
      <w:pPr>
        <w:spacing w:after="0"/>
        <w:rPr>
          <w:sz w:val="4"/>
        </w:rPr>
      </w:pPr>
    </w:p>
    <w:p w14:paraId="380C913F" w14:textId="77777777" w:rsidR="0080537B" w:rsidRPr="001951E8" w:rsidRDefault="0080537B" w:rsidP="007A147C">
      <w:pPr>
        <w:spacing w:after="0"/>
        <w:rPr>
          <w:sz w:val="4"/>
        </w:rPr>
      </w:pPr>
    </w:p>
    <w:p w14:paraId="6CAA19A8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p w14:paraId="7A04B0C2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p w14:paraId="11E61A63" w14:textId="77777777"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08ED"/>
    <w:rsid w:val="000850C2"/>
    <w:rsid w:val="001125C4"/>
    <w:rsid w:val="001951E8"/>
    <w:rsid w:val="001A0693"/>
    <w:rsid w:val="001E1FF2"/>
    <w:rsid w:val="00202FAB"/>
    <w:rsid w:val="00243906"/>
    <w:rsid w:val="002717B6"/>
    <w:rsid w:val="002F1426"/>
    <w:rsid w:val="002F1966"/>
    <w:rsid w:val="005042D7"/>
    <w:rsid w:val="005E38FC"/>
    <w:rsid w:val="00611B54"/>
    <w:rsid w:val="007A147C"/>
    <w:rsid w:val="007F0C34"/>
    <w:rsid w:val="0080537B"/>
    <w:rsid w:val="008902B0"/>
    <w:rsid w:val="009A0FC1"/>
    <w:rsid w:val="00A22822"/>
    <w:rsid w:val="00A73EB8"/>
    <w:rsid w:val="00AC2828"/>
    <w:rsid w:val="00B477DC"/>
    <w:rsid w:val="00B963EA"/>
    <w:rsid w:val="00C94F98"/>
    <w:rsid w:val="00DB305D"/>
    <w:rsid w:val="00DB4B7D"/>
    <w:rsid w:val="00DE5063"/>
    <w:rsid w:val="00E106E1"/>
    <w:rsid w:val="00EF1B39"/>
    <w:rsid w:val="00F72D21"/>
    <w:rsid w:val="37BFE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50A8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30A69-2B7D-4958-8B17-885472ED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2017-06-28T15:12:00Z</dcterms:created>
  <dcterms:modified xsi:type="dcterms:W3CDTF">2017-09-22T17:19:00Z</dcterms:modified>
</cp:coreProperties>
</file>