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CB74E8" w14:textId="31CA7265"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14:paraId="2DE51806" w14:textId="77777777" w:rsidR="009A0FC1" w:rsidRPr="0026227D" w:rsidRDefault="009A0FC1" w:rsidP="009A0FC1"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6227D">
        <w:rPr>
          <w:b/>
        </w:rPr>
        <w:t xml:space="preserve"> </w:t>
      </w:r>
      <w:r w:rsidR="00DA4D62" w:rsidRPr="0026227D">
        <w:t>Careers and Personal Finance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347ED">
        <w:t xml:space="preserve"> </w:t>
      </w:r>
      <w:r w:rsidR="0026227D">
        <w:t>11</w:t>
      </w:r>
      <w:r w:rsidR="0026227D" w:rsidRPr="0026227D">
        <w:rPr>
          <w:vertAlign w:val="superscript"/>
        </w:rPr>
        <w:t>th</w:t>
      </w:r>
      <w:r w:rsidR="0026227D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14:paraId="2EA3FF11" w14:textId="77777777" w:rsidTr="42F2F610">
        <w:tc>
          <w:tcPr>
            <w:tcW w:w="6475" w:type="dxa"/>
          </w:tcPr>
          <w:p w14:paraId="531F579F" w14:textId="77777777" w:rsidR="002F1426" w:rsidRPr="002F1426" w:rsidRDefault="002F1426" w:rsidP="00DA4D6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A4D62">
              <w:t>Investments</w:t>
            </w:r>
          </w:p>
        </w:tc>
        <w:tc>
          <w:tcPr>
            <w:tcW w:w="7920" w:type="dxa"/>
          </w:tcPr>
          <w:p w14:paraId="75BBD767" w14:textId="1AC942A2" w:rsidR="009A0FC1" w:rsidRPr="00B477DC" w:rsidRDefault="002F1426" w:rsidP="009A0FC1">
            <w:r w:rsidRPr="42F2F610">
              <w:rPr>
                <w:b/>
                <w:bCs/>
              </w:rPr>
              <w:t xml:space="preserve">Pacing:  </w:t>
            </w:r>
            <w:r w:rsidR="00250882">
              <w:t>3 Days</w:t>
            </w:r>
          </w:p>
          <w:p w14:paraId="672A6659" w14:textId="77777777"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14:paraId="4776FE44" w14:textId="77777777" w:rsidTr="002F1426">
        <w:tc>
          <w:tcPr>
            <w:tcW w:w="14395" w:type="dxa"/>
          </w:tcPr>
          <w:p w14:paraId="327D8E01" w14:textId="77777777"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26227D">
              <w:rPr>
                <w:b/>
              </w:rPr>
              <w:t xml:space="preserve"> </w:t>
            </w:r>
            <w:r w:rsidR="00DA4D62">
              <w:t>How does the concept of PYF affect your future investment? What is the role of a financial advisor and is it necessary for each consumer to hire one? How does a 401K work and how is interest computed?</w:t>
            </w:r>
          </w:p>
          <w:p w14:paraId="0A37501D" w14:textId="77777777" w:rsidR="00B477DC" w:rsidRDefault="00B477DC" w:rsidP="00B477DC"/>
        </w:tc>
      </w:tr>
    </w:tbl>
    <w:p w14:paraId="5DAB6C7B" w14:textId="77777777"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14:paraId="0C4D8E67" w14:textId="77777777" w:rsidTr="0080537B">
        <w:tc>
          <w:tcPr>
            <w:tcW w:w="2785" w:type="dxa"/>
            <w:vAlign w:val="center"/>
          </w:tcPr>
          <w:p w14:paraId="0C47F7E0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14:paraId="29A5E4CA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14:paraId="0347E455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14:paraId="3834F2C5" w14:textId="77777777"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14:paraId="009D1AF3" w14:textId="77777777"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14:paraId="161FC57D" w14:textId="77777777"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14:paraId="02EB378F" w14:textId="77777777"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14:paraId="60A6245F" w14:textId="77777777" w:rsidTr="0080537B">
        <w:tc>
          <w:tcPr>
            <w:tcW w:w="2785" w:type="dxa"/>
            <w:vAlign w:val="center"/>
          </w:tcPr>
          <w:p w14:paraId="3DA50E05" w14:textId="77777777" w:rsidR="00DA4D62" w:rsidRDefault="00DA4D62" w:rsidP="00A5565A">
            <w:pPr>
              <w:jc w:val="center"/>
            </w:pPr>
            <w:r>
              <w:t xml:space="preserve">Stocks, Bonds, and </w:t>
            </w:r>
          </w:p>
          <w:p w14:paraId="5D374E21" w14:textId="77777777" w:rsidR="00A73EB8" w:rsidRPr="00DE5063" w:rsidRDefault="00DA4D62" w:rsidP="00A5565A">
            <w:pPr>
              <w:jc w:val="center"/>
            </w:pPr>
            <w:r>
              <w:t>Mutual Funds</w:t>
            </w:r>
          </w:p>
        </w:tc>
        <w:tc>
          <w:tcPr>
            <w:tcW w:w="1890" w:type="dxa"/>
            <w:vAlign w:val="center"/>
          </w:tcPr>
          <w:p w14:paraId="06967494" w14:textId="77777777" w:rsidR="00A73EB8" w:rsidRDefault="00250882" w:rsidP="00A5565A">
            <w:pPr>
              <w:jc w:val="center"/>
            </w:pPr>
            <w:r>
              <w:t>E.6.5.9.D</w:t>
            </w:r>
          </w:p>
          <w:p w14:paraId="56E50694" w14:textId="77777777" w:rsidR="00250882" w:rsidRDefault="00250882" w:rsidP="00A5565A">
            <w:pPr>
              <w:jc w:val="center"/>
            </w:pPr>
            <w:r>
              <w:t>E.6.5.9.G</w:t>
            </w:r>
          </w:p>
          <w:p w14:paraId="6AF3B696" w14:textId="77777777" w:rsidR="00250882" w:rsidRDefault="00250882" w:rsidP="00A5565A">
            <w:pPr>
              <w:jc w:val="center"/>
            </w:pPr>
            <w:r>
              <w:t>E.6.5.9. H</w:t>
            </w:r>
          </w:p>
          <w:p w14:paraId="0EEEBB31" w14:textId="77777777" w:rsidR="00250882" w:rsidRDefault="00250882" w:rsidP="00A5565A">
            <w:pPr>
              <w:jc w:val="center"/>
            </w:pPr>
            <w:r>
              <w:t>E.6.5.12.E</w:t>
            </w:r>
          </w:p>
          <w:p w14:paraId="02F0ABF1" w14:textId="77777777" w:rsidR="00250882" w:rsidRDefault="00250882" w:rsidP="00A5565A">
            <w:pPr>
              <w:jc w:val="center"/>
            </w:pPr>
            <w:r>
              <w:t>E.6.5.12.G</w:t>
            </w:r>
          </w:p>
          <w:p w14:paraId="6AEC4C4B" w14:textId="77777777" w:rsidR="00250882" w:rsidRDefault="00250882" w:rsidP="00A5565A">
            <w:pPr>
              <w:jc w:val="center"/>
            </w:pPr>
            <w:r>
              <w:t>E.6.5.12.H</w:t>
            </w:r>
          </w:p>
          <w:p w14:paraId="7FBAC7CF" w14:textId="77777777" w:rsidR="00250882" w:rsidRDefault="00250882" w:rsidP="00A5565A">
            <w:pPr>
              <w:jc w:val="center"/>
            </w:pPr>
            <w:r>
              <w:t>6.5.12.G</w:t>
            </w:r>
          </w:p>
          <w:p w14:paraId="3F8DB0B8" w14:textId="77777777" w:rsidR="00250882" w:rsidRDefault="00250882" w:rsidP="00A5565A">
            <w:pPr>
              <w:jc w:val="center"/>
            </w:pPr>
            <w:r>
              <w:t>M11.A.2.1.1</w:t>
            </w:r>
          </w:p>
          <w:p w14:paraId="5EB3B029" w14:textId="7D475482" w:rsidR="00250882" w:rsidRPr="00A73EB8" w:rsidRDefault="00250882" w:rsidP="00A5565A">
            <w:pPr>
              <w:jc w:val="center"/>
            </w:pPr>
            <w:r>
              <w:t>M11.D.2.1.3</w:t>
            </w:r>
          </w:p>
        </w:tc>
        <w:tc>
          <w:tcPr>
            <w:tcW w:w="3420" w:type="dxa"/>
            <w:vAlign w:val="center"/>
          </w:tcPr>
          <w:p w14:paraId="0973BD58" w14:textId="77777777" w:rsidR="00A73EB8" w:rsidRDefault="00DA4D6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stocks</w:t>
            </w:r>
          </w:p>
          <w:p w14:paraId="07C098B8" w14:textId="77777777" w:rsidR="00DA4D62" w:rsidRDefault="00DA4D6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bond</w:t>
            </w:r>
          </w:p>
          <w:p w14:paraId="5120AAA3" w14:textId="77777777" w:rsidR="00DA4D62" w:rsidRDefault="00DA4D6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mutual funds</w:t>
            </w:r>
          </w:p>
          <w:p w14:paraId="0CF839C8" w14:textId="77777777" w:rsidR="00DA4D62" w:rsidRDefault="00DA4D6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risk and reward dynamics</w:t>
            </w:r>
          </w:p>
          <w:p w14:paraId="27D05864" w14:textId="77777777" w:rsidR="00DA4D62" w:rsidRDefault="00DA4D6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rate of return</w:t>
            </w:r>
          </w:p>
          <w:p w14:paraId="2746B7BA" w14:textId="77777777" w:rsidR="00DA4D62" w:rsidRDefault="00DA4D6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shareholders</w:t>
            </w:r>
          </w:p>
          <w:p w14:paraId="4FC3908F" w14:textId="77777777" w:rsidR="00DA4D62" w:rsidRDefault="00DA4D6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dividends</w:t>
            </w:r>
          </w:p>
          <w:p w14:paraId="4AD728CB" w14:textId="77777777" w:rsidR="00DA4D62" w:rsidRDefault="00DA4D6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stock quotes</w:t>
            </w:r>
          </w:p>
          <w:p w14:paraId="70386162" w14:textId="77777777" w:rsidR="00DA4D62" w:rsidRPr="00A73EB8" w:rsidRDefault="00DA4D6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401(k)</w:t>
            </w:r>
          </w:p>
        </w:tc>
        <w:tc>
          <w:tcPr>
            <w:tcW w:w="3420" w:type="dxa"/>
            <w:vAlign w:val="center"/>
          </w:tcPr>
          <w:p w14:paraId="460B734C" w14:textId="289F96AA" w:rsidR="00A73EB8" w:rsidRPr="002F1426" w:rsidRDefault="00250882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14:paraId="2ABE5CF4" w14:textId="2D530003" w:rsidR="00A73EB8" w:rsidRPr="00DB305D" w:rsidRDefault="00250882" w:rsidP="00A5565A">
            <w:pPr>
              <w:spacing w:after="120"/>
              <w:jc w:val="center"/>
              <w:rPr>
                <w:sz w:val="18"/>
              </w:rPr>
            </w:pPr>
            <w:r>
              <w:t>Everfi.net quiz</w:t>
            </w:r>
          </w:p>
        </w:tc>
      </w:tr>
    </w:tbl>
    <w:p w14:paraId="6A05A809" w14:textId="77777777"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14:paraId="2A936E73" w14:textId="77777777" w:rsidTr="00A5565A">
        <w:tc>
          <w:tcPr>
            <w:tcW w:w="2785" w:type="dxa"/>
            <w:vAlign w:val="center"/>
          </w:tcPr>
          <w:p w14:paraId="64BEE0B5" w14:textId="77777777" w:rsidR="0080537B" w:rsidRPr="00DE5063" w:rsidRDefault="00DA4D62" w:rsidP="00A5565A">
            <w:pPr>
              <w:jc w:val="center"/>
            </w:pPr>
            <w:r>
              <w:t>Individual Retirement Accounts</w:t>
            </w:r>
          </w:p>
        </w:tc>
        <w:tc>
          <w:tcPr>
            <w:tcW w:w="1890" w:type="dxa"/>
            <w:vAlign w:val="center"/>
          </w:tcPr>
          <w:p w14:paraId="005C047D" w14:textId="77777777" w:rsidR="00250882" w:rsidRDefault="00250882" w:rsidP="00250882">
            <w:pPr>
              <w:jc w:val="center"/>
            </w:pPr>
            <w:r>
              <w:t>E.6.5.9.D</w:t>
            </w:r>
          </w:p>
          <w:p w14:paraId="6524D133" w14:textId="77777777" w:rsidR="00250882" w:rsidRDefault="00250882" w:rsidP="00250882">
            <w:pPr>
              <w:jc w:val="center"/>
            </w:pPr>
            <w:r>
              <w:t>E.6.5.9.G</w:t>
            </w:r>
          </w:p>
          <w:p w14:paraId="507A8EA9" w14:textId="77777777" w:rsidR="00250882" w:rsidRDefault="00250882" w:rsidP="00250882">
            <w:pPr>
              <w:jc w:val="center"/>
            </w:pPr>
            <w:r>
              <w:t>E.6.5.9. H</w:t>
            </w:r>
          </w:p>
          <w:p w14:paraId="08BFB84C" w14:textId="77777777" w:rsidR="00250882" w:rsidRDefault="00250882" w:rsidP="00250882">
            <w:pPr>
              <w:jc w:val="center"/>
            </w:pPr>
            <w:r>
              <w:t>E.6.5.12.E</w:t>
            </w:r>
          </w:p>
          <w:p w14:paraId="3E0DF95A" w14:textId="77777777" w:rsidR="00250882" w:rsidRDefault="00250882" w:rsidP="00250882">
            <w:pPr>
              <w:jc w:val="center"/>
            </w:pPr>
            <w:r>
              <w:t>E.6.5.12.G</w:t>
            </w:r>
          </w:p>
          <w:p w14:paraId="3923BEF2" w14:textId="77777777" w:rsidR="00250882" w:rsidRDefault="00250882" w:rsidP="00250882">
            <w:pPr>
              <w:jc w:val="center"/>
            </w:pPr>
            <w:r>
              <w:t>E.6.5.12.H</w:t>
            </w:r>
          </w:p>
          <w:p w14:paraId="2B612E2B" w14:textId="77777777" w:rsidR="00250882" w:rsidRDefault="00250882" w:rsidP="00250882">
            <w:pPr>
              <w:jc w:val="center"/>
            </w:pPr>
            <w:r>
              <w:t>6.5.12.G</w:t>
            </w:r>
          </w:p>
          <w:p w14:paraId="4A3502CF" w14:textId="77777777" w:rsidR="00250882" w:rsidRDefault="00250882" w:rsidP="00250882">
            <w:pPr>
              <w:jc w:val="center"/>
            </w:pPr>
            <w:r>
              <w:t>M11.A.2.1.1</w:t>
            </w:r>
          </w:p>
          <w:p w14:paraId="6D11E8B6" w14:textId="6EB99B35" w:rsidR="0080537B" w:rsidRPr="00A73EB8" w:rsidRDefault="00250882" w:rsidP="00250882">
            <w:pPr>
              <w:jc w:val="center"/>
            </w:pPr>
            <w:r>
              <w:t>M11.D.2.1.3</w:t>
            </w:r>
          </w:p>
        </w:tc>
        <w:tc>
          <w:tcPr>
            <w:tcW w:w="3420" w:type="dxa"/>
            <w:vAlign w:val="center"/>
          </w:tcPr>
          <w:p w14:paraId="286F33B5" w14:textId="77777777" w:rsidR="0080537B" w:rsidRDefault="00DA4D6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IRAs</w:t>
            </w:r>
          </w:p>
          <w:p w14:paraId="01741C33" w14:textId="77777777" w:rsidR="00DA4D62" w:rsidRDefault="00DA4D6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earned interest</w:t>
            </w:r>
          </w:p>
          <w:p w14:paraId="1DDD7C26" w14:textId="77777777" w:rsidR="00DA4D62" w:rsidRPr="00A73EB8" w:rsidRDefault="00DA4D62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mutual fund</w:t>
            </w:r>
          </w:p>
        </w:tc>
        <w:tc>
          <w:tcPr>
            <w:tcW w:w="3420" w:type="dxa"/>
            <w:vAlign w:val="center"/>
          </w:tcPr>
          <w:p w14:paraId="57262AAB" w14:textId="44B2166A" w:rsidR="0080537B" w:rsidRPr="002F1426" w:rsidRDefault="00250882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14:paraId="254D56A5" w14:textId="77777777" w:rsidR="0080537B" w:rsidRDefault="00250882" w:rsidP="00A5565A">
            <w:pPr>
              <w:spacing w:after="120"/>
              <w:jc w:val="center"/>
            </w:pPr>
            <w:r>
              <w:t>Everfi.net quiz</w:t>
            </w:r>
          </w:p>
          <w:p w14:paraId="17D1DF87" w14:textId="2489B9EC" w:rsidR="00250882" w:rsidRPr="00DB305D" w:rsidRDefault="00250882" w:rsidP="00A5565A">
            <w:pPr>
              <w:spacing w:after="120"/>
              <w:jc w:val="center"/>
              <w:rPr>
                <w:sz w:val="18"/>
              </w:rPr>
            </w:pPr>
            <w:r>
              <w:t xml:space="preserve">Risk vs. return activity </w:t>
            </w:r>
            <w:bookmarkStart w:id="0" w:name="_GoBack"/>
            <w:bookmarkEnd w:id="0"/>
          </w:p>
        </w:tc>
      </w:tr>
    </w:tbl>
    <w:p w14:paraId="5A39BBE3" w14:textId="77777777" w:rsidR="0080537B" w:rsidRPr="001951E8" w:rsidRDefault="0080537B" w:rsidP="007A147C">
      <w:pPr>
        <w:spacing w:after="0"/>
        <w:rPr>
          <w:sz w:val="4"/>
        </w:rPr>
      </w:pPr>
    </w:p>
    <w:p w14:paraId="41C8F396" w14:textId="77777777"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06540"/>
    <w:rsid w:val="00243906"/>
    <w:rsid w:val="00250882"/>
    <w:rsid w:val="0026227D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347ED"/>
    <w:rsid w:val="00C94F98"/>
    <w:rsid w:val="00DA4D62"/>
    <w:rsid w:val="00DB305D"/>
    <w:rsid w:val="00DE5063"/>
    <w:rsid w:val="00EF1B39"/>
    <w:rsid w:val="42F2F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FC4B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C0CF2-F688-4471-989D-DAF682C91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Mease, Amanda</cp:lastModifiedBy>
  <cp:revision>3</cp:revision>
  <dcterms:created xsi:type="dcterms:W3CDTF">2018-08-21T21:03:00Z</dcterms:created>
  <dcterms:modified xsi:type="dcterms:W3CDTF">2018-08-21T22:40:00Z</dcterms:modified>
</cp:coreProperties>
</file>