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2D2ACE" w14:textId="77777777"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14:paraId="44B4B5AA" w14:textId="6E535EDF" w:rsidR="009A0FC1" w:rsidRPr="00A73EB8" w:rsidRDefault="009A0FC1" w:rsidP="7D3C259F">
      <w:pPr>
        <w:rPr>
          <w:u w:val="single"/>
        </w:rPr>
      </w:pPr>
      <w:r w:rsidRPr="7D3C259F">
        <w:rPr>
          <w:b/>
          <w:bCs/>
        </w:rPr>
        <w:t>Course Title:</w:t>
      </w:r>
      <w:r w:rsidR="005E38FC" w:rsidRPr="7D3C259F">
        <w:rPr>
          <w:b/>
          <w:bCs/>
        </w:rPr>
        <w:t xml:space="preserve"> </w:t>
      </w:r>
      <w:r w:rsidR="00247130">
        <w:rPr>
          <w:u w:val="single"/>
        </w:rPr>
        <w:t>Culinary Arts</w:t>
      </w:r>
      <w:r>
        <w:tab/>
      </w:r>
      <w:r w:rsidR="7D3C259F" w:rsidRPr="7D3C259F">
        <w:rPr>
          <w:u w:val="single"/>
        </w:rPr>
        <w:t xml:space="preserve"> II</w:t>
      </w:r>
      <w:r>
        <w:tab/>
      </w:r>
      <w:r w:rsidR="002F1426">
        <w:t xml:space="preserve">                      </w:t>
      </w:r>
      <w:r w:rsidRPr="7D3C259F">
        <w:rPr>
          <w:b/>
          <w:bCs/>
        </w:rPr>
        <w:t xml:space="preserve">Grade: </w:t>
      </w:r>
      <w:r w:rsidR="00247130">
        <w:rPr>
          <w:u w:val="single"/>
        </w:rPr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14:paraId="71E109BF" w14:textId="77777777" w:rsidTr="002F1426">
        <w:tc>
          <w:tcPr>
            <w:tcW w:w="6475" w:type="dxa"/>
          </w:tcPr>
          <w:p w14:paraId="5C8C48B8" w14:textId="77777777" w:rsidR="002F1426" w:rsidRPr="002F1426" w:rsidRDefault="002F1426" w:rsidP="00247130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247130">
              <w:t>Unit 3- Grain Products</w:t>
            </w:r>
          </w:p>
        </w:tc>
        <w:tc>
          <w:tcPr>
            <w:tcW w:w="7920" w:type="dxa"/>
          </w:tcPr>
          <w:p w14:paraId="79A7B275" w14:textId="7B29EECA" w:rsidR="004D0429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4D0429">
              <w:t>12 days</w:t>
            </w:r>
          </w:p>
          <w:p w14:paraId="5984AEA3" w14:textId="77777777"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14:paraId="106EE82F" w14:textId="77777777" w:rsidTr="7D3C259F">
        <w:tc>
          <w:tcPr>
            <w:tcW w:w="14395" w:type="dxa"/>
          </w:tcPr>
          <w:p w14:paraId="08E0144C" w14:textId="09CFC18B" w:rsidR="7D3C259F" w:rsidRDefault="7D3C259F" w:rsidP="7D3C259F">
            <w:pPr>
              <w:spacing w:after="160" w:line="259" w:lineRule="auto"/>
            </w:pPr>
            <w:r w:rsidRPr="7D3C259F">
              <w:rPr>
                <w:b/>
                <w:bCs/>
              </w:rPr>
              <w:t xml:space="preserve">Essential Question(s): </w:t>
            </w:r>
            <w:r>
              <w:t>How are grain products prepared to contribute to a healthy diet?</w:t>
            </w:r>
          </w:p>
          <w:p w14:paraId="618A7872" w14:textId="77777777" w:rsidR="00B477DC" w:rsidRDefault="00B477DC" w:rsidP="00B477DC"/>
        </w:tc>
      </w:tr>
    </w:tbl>
    <w:p w14:paraId="19D3520B" w14:textId="77777777"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14:paraId="04BF2888" w14:textId="77777777" w:rsidTr="0080537B">
        <w:tc>
          <w:tcPr>
            <w:tcW w:w="2785" w:type="dxa"/>
            <w:vAlign w:val="center"/>
          </w:tcPr>
          <w:p w14:paraId="01B21B13" w14:textId="77777777"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14:paraId="43F895EF" w14:textId="77777777"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14:paraId="643633E6" w14:textId="77777777"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14:paraId="7D3EC9AB" w14:textId="77777777"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14:paraId="2B5B2FBF" w14:textId="77777777"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14:paraId="367DE9EC" w14:textId="77777777"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14:paraId="7F0C1948" w14:textId="77777777"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14:paraId="288D6325" w14:textId="77777777" w:rsidTr="7D3C259F">
        <w:tc>
          <w:tcPr>
            <w:tcW w:w="2785" w:type="dxa"/>
            <w:vAlign w:val="center"/>
          </w:tcPr>
          <w:p w14:paraId="70937E55" w14:textId="67274B7D" w:rsidR="00A73EB8" w:rsidRPr="00DE5063" w:rsidRDefault="7D3C259F" w:rsidP="00A5565A">
            <w:pPr>
              <w:jc w:val="center"/>
            </w:pPr>
            <w:r>
              <w:t>Grains</w:t>
            </w:r>
          </w:p>
          <w:p w14:paraId="0745A4C6" w14:textId="2213B074" w:rsidR="00A73EB8" w:rsidRPr="00DE5063" w:rsidRDefault="7D3C259F" w:rsidP="7D3C259F">
            <w:pPr>
              <w:jc w:val="center"/>
            </w:pPr>
            <w:r>
              <w:t>LEQ: What nutritive value do grains provide and how can processing affect that value?</w:t>
            </w:r>
          </w:p>
        </w:tc>
        <w:tc>
          <w:tcPr>
            <w:tcW w:w="1890" w:type="dxa"/>
            <w:vAlign w:val="center"/>
          </w:tcPr>
          <w:p w14:paraId="3686C310" w14:textId="77777777" w:rsidR="00A73EB8" w:rsidRPr="00A73EB8" w:rsidRDefault="00247130" w:rsidP="00A5565A">
            <w:pPr>
              <w:jc w:val="center"/>
            </w:pPr>
            <w:r>
              <w:t>11.3.12E</w:t>
            </w:r>
          </w:p>
        </w:tc>
        <w:tc>
          <w:tcPr>
            <w:tcW w:w="3420" w:type="dxa"/>
            <w:vAlign w:val="center"/>
          </w:tcPr>
          <w:p w14:paraId="7E303EEF" w14:textId="77777777" w:rsidR="00A73EB8" w:rsidRDefault="00247130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germ</w:t>
            </w:r>
          </w:p>
          <w:p w14:paraId="516FE124" w14:textId="77777777" w:rsidR="00247130" w:rsidRDefault="00247130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endosperm</w:t>
            </w:r>
          </w:p>
          <w:p w14:paraId="5887ACAF" w14:textId="77777777" w:rsidR="00247130" w:rsidRDefault="00247130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bran</w:t>
            </w:r>
          </w:p>
          <w:p w14:paraId="742802CC" w14:textId="77777777" w:rsidR="00247130" w:rsidRDefault="00247130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enriched</w:t>
            </w:r>
          </w:p>
          <w:p w14:paraId="168DBA68" w14:textId="5B1906AE" w:rsidR="00247130" w:rsidRPr="00A73EB8" w:rsidRDefault="001F36F4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</w:t>
            </w:r>
            <w:r w:rsidR="7D3C259F">
              <w:t>ortified</w:t>
            </w:r>
          </w:p>
          <w:p w14:paraId="7CCAE2D4" w14:textId="2B5A5E8C" w:rsidR="00247130" w:rsidRPr="00A73EB8" w:rsidRDefault="001F36F4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</w:t>
            </w:r>
            <w:r w:rsidR="7D3C259F">
              <w:t>rain</w:t>
            </w:r>
          </w:p>
          <w:p w14:paraId="65EF8610" w14:textId="388BBDDF" w:rsidR="00247130" w:rsidRPr="00A73EB8" w:rsidRDefault="001F36F4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</w:t>
            </w:r>
            <w:r w:rsidR="7D3C259F">
              <w:t>ull</w:t>
            </w:r>
          </w:p>
          <w:p w14:paraId="26C0573A" w14:textId="6A8B8A6D" w:rsidR="00247130" w:rsidRPr="00A73EB8" w:rsidRDefault="001F36F4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k</w:t>
            </w:r>
            <w:r w:rsidR="7D3C259F">
              <w:t>ernels</w:t>
            </w:r>
          </w:p>
          <w:p w14:paraId="0B385062" w14:textId="7247609E" w:rsidR="00247130" w:rsidRPr="00A73EB8" w:rsidRDefault="001F36F4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</w:t>
            </w:r>
            <w:bookmarkStart w:id="0" w:name="_GoBack"/>
            <w:bookmarkEnd w:id="0"/>
            <w:r w:rsidR="7D3C259F">
              <w:t>hole wheat</w:t>
            </w:r>
          </w:p>
          <w:p w14:paraId="74C01684" w14:textId="00B02D96" w:rsidR="00247130" w:rsidRPr="00A73EB8" w:rsidRDefault="7D3C259F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wheat</w:t>
            </w:r>
          </w:p>
        </w:tc>
        <w:tc>
          <w:tcPr>
            <w:tcW w:w="3420" w:type="dxa"/>
            <w:vAlign w:val="center"/>
          </w:tcPr>
          <w:p w14:paraId="1D789A65" w14:textId="063CE009" w:rsidR="00A73EB8" w:rsidRPr="002F1426" w:rsidRDefault="7D3C259F" w:rsidP="7D3C259F">
            <w:pPr>
              <w:jc w:val="center"/>
              <w:rPr>
                <w:b/>
                <w:bCs/>
              </w:rPr>
            </w:pPr>
            <w:r>
              <w:t xml:space="preserve"> </w:t>
            </w:r>
            <w:r w:rsidR="00166C8B">
              <w:t xml:space="preserve"> Any one or combination of the following: teacher-made materials, demonstrations, labs, class discussions, projects, or group activities</w:t>
            </w:r>
          </w:p>
        </w:tc>
        <w:tc>
          <w:tcPr>
            <w:tcW w:w="2880" w:type="dxa"/>
            <w:vAlign w:val="center"/>
          </w:tcPr>
          <w:p w14:paraId="15690DFF" w14:textId="2BA17EAB" w:rsidR="00A73EB8" w:rsidRPr="00DB305D" w:rsidRDefault="7D3C259F" w:rsidP="7D3C259F">
            <w:pPr>
              <w:spacing w:after="120"/>
              <w:jc w:val="center"/>
              <w:rPr>
                <w:noProof/>
              </w:rPr>
            </w:pPr>
            <w:r w:rsidRPr="7D3C259F">
              <w:rPr>
                <w:noProof/>
              </w:rPr>
              <w:t>Either or a combination of labs and written evaluations.</w:t>
            </w:r>
          </w:p>
        </w:tc>
      </w:tr>
      <w:tr w:rsidR="00EC7BF7" w14:paraId="2EE4A098" w14:textId="77777777" w:rsidTr="7D3C259F">
        <w:tc>
          <w:tcPr>
            <w:tcW w:w="2785" w:type="dxa"/>
            <w:vAlign w:val="center"/>
          </w:tcPr>
          <w:p w14:paraId="2BBB7712" w14:textId="77777777" w:rsidR="00EC7BF7" w:rsidRPr="00DE5063" w:rsidRDefault="00EC7BF7" w:rsidP="00EC7BF7">
            <w:pPr>
              <w:jc w:val="center"/>
            </w:pPr>
            <w:r>
              <w:t>Rice</w:t>
            </w:r>
          </w:p>
          <w:p w14:paraId="0762B63A" w14:textId="51D3AA3B" w:rsidR="00EC7BF7" w:rsidRDefault="00EC7BF7" w:rsidP="00EC7BF7">
            <w:pPr>
              <w:jc w:val="center"/>
            </w:pPr>
            <w:r>
              <w:t>LEQ:  What preparation techniques are used for preparing rice dishes?</w:t>
            </w:r>
          </w:p>
        </w:tc>
        <w:tc>
          <w:tcPr>
            <w:tcW w:w="1890" w:type="dxa"/>
            <w:vAlign w:val="center"/>
          </w:tcPr>
          <w:p w14:paraId="70F5785A" w14:textId="40367838" w:rsidR="00EC7BF7" w:rsidRDefault="00EC7BF7" w:rsidP="00EC7BF7">
            <w:pPr>
              <w:jc w:val="center"/>
            </w:pPr>
            <w:r>
              <w:t>11.3.12E</w:t>
            </w:r>
          </w:p>
        </w:tc>
        <w:tc>
          <w:tcPr>
            <w:tcW w:w="3420" w:type="dxa"/>
            <w:vAlign w:val="center"/>
          </w:tcPr>
          <w:p w14:paraId="04AECD92" w14:textId="77777777" w:rsidR="00EC7BF7" w:rsidRDefault="00EC7BF7" w:rsidP="00EC7BF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short grain</w:t>
            </w:r>
          </w:p>
          <w:p w14:paraId="4111099E" w14:textId="77777777" w:rsidR="00EC7BF7" w:rsidRDefault="00EC7BF7" w:rsidP="00EC7BF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long grain</w:t>
            </w:r>
          </w:p>
          <w:p w14:paraId="45AAD95A" w14:textId="77777777" w:rsidR="00EC7BF7" w:rsidRDefault="00EC7BF7" w:rsidP="00EC7BF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medium grain</w:t>
            </w:r>
          </w:p>
          <w:p w14:paraId="1417181F" w14:textId="46611B33" w:rsidR="00EC7BF7" w:rsidRDefault="00EC7BF7" w:rsidP="00EC7BF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simmer</w:t>
            </w:r>
          </w:p>
        </w:tc>
        <w:tc>
          <w:tcPr>
            <w:tcW w:w="3420" w:type="dxa"/>
            <w:vAlign w:val="center"/>
          </w:tcPr>
          <w:p w14:paraId="550527D0" w14:textId="165D54A3" w:rsidR="00EC7BF7" w:rsidRDefault="00EC7BF7" w:rsidP="00EC7BF7">
            <w:pPr>
              <w:jc w:val="center"/>
            </w:pPr>
            <w:r>
              <w:t>Any one or combination of the following: teacher-made materials, demonstrations, labs, class discussions, projects, or group activities</w:t>
            </w:r>
          </w:p>
        </w:tc>
        <w:tc>
          <w:tcPr>
            <w:tcW w:w="2880" w:type="dxa"/>
            <w:vAlign w:val="center"/>
          </w:tcPr>
          <w:p w14:paraId="1584B447" w14:textId="77777777" w:rsidR="00EC7BF7" w:rsidRPr="00DB305D" w:rsidRDefault="00EC7BF7" w:rsidP="00EC7BF7">
            <w:pPr>
              <w:spacing w:after="120"/>
              <w:jc w:val="center"/>
              <w:rPr>
                <w:sz w:val="18"/>
                <w:szCs w:val="18"/>
              </w:rPr>
            </w:pPr>
            <w:r>
              <w:rPr>
                <w:noProof/>
              </w:rPr>
              <w:t>Eith</w:t>
            </w:r>
            <w:r>
              <w:t>er one or a combination of labs or written evaluations.</w:t>
            </w:r>
          </w:p>
          <w:p w14:paraId="41D54C80" w14:textId="77777777" w:rsidR="00EC7BF7" w:rsidRPr="7D3C259F" w:rsidRDefault="00EC7BF7" w:rsidP="00EC7BF7">
            <w:pPr>
              <w:spacing w:after="120"/>
              <w:jc w:val="center"/>
              <w:rPr>
                <w:noProof/>
              </w:rPr>
            </w:pPr>
          </w:p>
        </w:tc>
      </w:tr>
      <w:tr w:rsidR="00EC7BF7" w14:paraId="3FAB3710" w14:textId="77777777" w:rsidTr="7D3C259F">
        <w:tc>
          <w:tcPr>
            <w:tcW w:w="2785" w:type="dxa"/>
            <w:vAlign w:val="center"/>
          </w:tcPr>
          <w:p w14:paraId="35769DFC" w14:textId="77777777" w:rsidR="00EC7BF7" w:rsidRPr="00DE5063" w:rsidRDefault="00EC7BF7" w:rsidP="00EC7BF7">
            <w:pPr>
              <w:jc w:val="center"/>
            </w:pPr>
            <w:r>
              <w:t>Pasta</w:t>
            </w:r>
          </w:p>
          <w:p w14:paraId="30D33D05" w14:textId="2297AA22" w:rsidR="00EC7BF7" w:rsidRDefault="00EC7BF7" w:rsidP="00EC7BF7">
            <w:pPr>
              <w:jc w:val="center"/>
            </w:pPr>
            <w:r>
              <w:t>LEQ:  What preparation techniques are used for preparing pasta dishes?</w:t>
            </w:r>
          </w:p>
        </w:tc>
        <w:tc>
          <w:tcPr>
            <w:tcW w:w="1890" w:type="dxa"/>
            <w:vAlign w:val="center"/>
          </w:tcPr>
          <w:p w14:paraId="32D8BB63" w14:textId="2F66AF2C" w:rsidR="00EC7BF7" w:rsidRDefault="00EC7BF7" w:rsidP="00EC7BF7">
            <w:pPr>
              <w:jc w:val="center"/>
            </w:pPr>
            <w:r>
              <w:t>11.3.12E</w:t>
            </w:r>
          </w:p>
        </w:tc>
        <w:tc>
          <w:tcPr>
            <w:tcW w:w="3420" w:type="dxa"/>
            <w:vAlign w:val="center"/>
          </w:tcPr>
          <w:p w14:paraId="115AF624" w14:textId="77777777" w:rsidR="00EC7BF7" w:rsidRDefault="00EC7BF7" w:rsidP="00EC7BF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al dente</w:t>
            </w:r>
          </w:p>
          <w:p w14:paraId="3F99A540" w14:textId="69A17DAB" w:rsidR="00EC7BF7" w:rsidRDefault="00EC7BF7" w:rsidP="00EC7BF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boil</w:t>
            </w:r>
          </w:p>
        </w:tc>
        <w:tc>
          <w:tcPr>
            <w:tcW w:w="3420" w:type="dxa"/>
            <w:vAlign w:val="center"/>
          </w:tcPr>
          <w:p w14:paraId="04654B64" w14:textId="735F0AF8" w:rsidR="00EC7BF7" w:rsidRDefault="00EC7BF7" w:rsidP="00EC7BF7">
            <w:pPr>
              <w:jc w:val="center"/>
            </w:pPr>
            <w:r>
              <w:t>Any one or combination of the following: teacher-made materials, demonstrations, labs, class discussions, projects, or group activities</w:t>
            </w:r>
          </w:p>
        </w:tc>
        <w:tc>
          <w:tcPr>
            <w:tcW w:w="2880" w:type="dxa"/>
            <w:vAlign w:val="center"/>
          </w:tcPr>
          <w:p w14:paraId="2034C3FB" w14:textId="77777777" w:rsidR="00EC7BF7" w:rsidRPr="00DB305D" w:rsidRDefault="00EC7BF7" w:rsidP="00EC7BF7">
            <w:pPr>
              <w:spacing w:after="120"/>
              <w:jc w:val="center"/>
              <w:rPr>
                <w:sz w:val="18"/>
                <w:szCs w:val="18"/>
              </w:rPr>
            </w:pPr>
            <w:r w:rsidRPr="7D3C259F">
              <w:rPr>
                <w:noProof/>
              </w:rPr>
              <w:t xml:space="preserve"> </w:t>
            </w:r>
            <w:r>
              <w:t xml:space="preserve"> Either one or a combination of labs or written evaluations.</w:t>
            </w:r>
          </w:p>
          <w:p w14:paraId="3D09E537" w14:textId="77777777" w:rsidR="00EC7BF7" w:rsidRPr="7D3C259F" w:rsidRDefault="00EC7BF7" w:rsidP="00EC7BF7">
            <w:pPr>
              <w:spacing w:after="120"/>
              <w:jc w:val="center"/>
              <w:rPr>
                <w:noProof/>
              </w:rPr>
            </w:pPr>
          </w:p>
        </w:tc>
      </w:tr>
      <w:tr w:rsidR="00EC7BF7" w14:paraId="66881B4A" w14:textId="77777777" w:rsidTr="7D3C259F">
        <w:tc>
          <w:tcPr>
            <w:tcW w:w="2785" w:type="dxa"/>
            <w:vAlign w:val="center"/>
          </w:tcPr>
          <w:p w14:paraId="6E7C2501" w14:textId="77777777" w:rsidR="00EC7BF7" w:rsidRPr="00DE5063" w:rsidRDefault="00EC7BF7" w:rsidP="00EC7BF7">
            <w:pPr>
              <w:jc w:val="center"/>
            </w:pPr>
            <w:r>
              <w:t>Legumes, Nuts, &amp;</w:t>
            </w:r>
          </w:p>
          <w:p w14:paraId="3A409018" w14:textId="59E4B332" w:rsidR="001F36F4" w:rsidRPr="00DE5063" w:rsidRDefault="00EC7BF7" w:rsidP="001F36F4">
            <w:pPr>
              <w:jc w:val="center"/>
            </w:pPr>
            <w:r>
              <w:t xml:space="preserve"> Seeds</w:t>
            </w:r>
          </w:p>
          <w:p w14:paraId="629CBB56" w14:textId="77777777" w:rsidR="00EC7BF7" w:rsidRPr="00DE5063" w:rsidRDefault="00EC7BF7" w:rsidP="00EC7BF7">
            <w:pPr>
              <w:jc w:val="center"/>
            </w:pPr>
            <w:r>
              <w:t>LEQ:  What nutrients and flavor do legumes, nuts, &amp; seeds provide and how can they be prepared to optimize this?</w:t>
            </w:r>
          </w:p>
          <w:p w14:paraId="499BE026" w14:textId="77777777" w:rsidR="00EC7BF7" w:rsidRDefault="00EC7BF7" w:rsidP="00EC7BF7">
            <w:pPr>
              <w:jc w:val="center"/>
            </w:pPr>
          </w:p>
        </w:tc>
        <w:tc>
          <w:tcPr>
            <w:tcW w:w="1890" w:type="dxa"/>
            <w:vAlign w:val="center"/>
          </w:tcPr>
          <w:p w14:paraId="7BF2DDDB" w14:textId="31CBC76E" w:rsidR="00EC7BF7" w:rsidRDefault="00EC7BF7" w:rsidP="00EC7BF7">
            <w:pPr>
              <w:jc w:val="center"/>
            </w:pPr>
            <w:r>
              <w:t>11.3.12E</w:t>
            </w:r>
          </w:p>
        </w:tc>
        <w:tc>
          <w:tcPr>
            <w:tcW w:w="3420" w:type="dxa"/>
            <w:vAlign w:val="center"/>
          </w:tcPr>
          <w:p w14:paraId="71AEA418" w14:textId="77777777" w:rsidR="00EC7BF7" w:rsidRPr="00A73EB8" w:rsidRDefault="00EC7BF7" w:rsidP="00EC7BF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incomplete protein</w:t>
            </w:r>
          </w:p>
          <w:p w14:paraId="53DA2474" w14:textId="73631690" w:rsidR="00EC7BF7" w:rsidRPr="00A73EB8" w:rsidRDefault="001F36F4" w:rsidP="00EC7BF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</w:t>
            </w:r>
            <w:r w:rsidR="00EC7BF7">
              <w:t>omplete protein</w:t>
            </w:r>
          </w:p>
          <w:p w14:paraId="72B55A2B" w14:textId="40F237E0" w:rsidR="00EC7BF7" w:rsidRPr="00A73EB8" w:rsidRDefault="001F36F4" w:rsidP="00EC7BF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</w:t>
            </w:r>
            <w:r w:rsidR="00EC7BF7">
              <w:t>ilum</w:t>
            </w:r>
          </w:p>
          <w:p w14:paraId="32511045" w14:textId="3831C270" w:rsidR="00EC7BF7" w:rsidRPr="00A73EB8" w:rsidRDefault="001F36F4" w:rsidP="00EC7BF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</w:t>
            </w:r>
            <w:r w:rsidR="00EC7BF7">
              <w:t>ut</w:t>
            </w:r>
          </w:p>
          <w:p w14:paraId="6AE9E93A" w14:textId="74059B2B" w:rsidR="00EC7BF7" w:rsidRPr="00A73EB8" w:rsidRDefault="001F36F4" w:rsidP="00EC7BF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</w:t>
            </w:r>
            <w:r w:rsidR="00EC7BF7">
              <w:t>eed</w:t>
            </w:r>
          </w:p>
          <w:p w14:paraId="2AA53ED2" w14:textId="35034E89" w:rsidR="00EC7BF7" w:rsidRPr="00A73EB8" w:rsidRDefault="001F36F4" w:rsidP="00EC7BF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</w:t>
            </w:r>
            <w:r w:rsidR="00EC7BF7">
              <w:t>egume</w:t>
            </w:r>
          </w:p>
          <w:p w14:paraId="2F360269" w14:textId="2067D5BC" w:rsidR="00EC7BF7" w:rsidRDefault="00EC7BF7" w:rsidP="00EC7BF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tofu</w:t>
            </w:r>
          </w:p>
        </w:tc>
        <w:tc>
          <w:tcPr>
            <w:tcW w:w="3420" w:type="dxa"/>
            <w:vAlign w:val="center"/>
          </w:tcPr>
          <w:p w14:paraId="460746B1" w14:textId="4A7F3FCC" w:rsidR="00EC7BF7" w:rsidRDefault="00EC7BF7" w:rsidP="00EC7BF7">
            <w:pPr>
              <w:jc w:val="center"/>
            </w:pPr>
            <w:r>
              <w:t>Any one or combination of the following: teacher-made materials, demonstrations, labs, class discussions, projects, or group activities</w:t>
            </w:r>
          </w:p>
        </w:tc>
        <w:tc>
          <w:tcPr>
            <w:tcW w:w="2880" w:type="dxa"/>
            <w:vAlign w:val="center"/>
          </w:tcPr>
          <w:p w14:paraId="0EBF5F49" w14:textId="77777777" w:rsidR="00EC7BF7" w:rsidRPr="00DB305D" w:rsidRDefault="00EC7BF7" w:rsidP="00EC7BF7">
            <w:pPr>
              <w:spacing w:after="120"/>
              <w:jc w:val="center"/>
              <w:rPr>
                <w:sz w:val="18"/>
                <w:szCs w:val="18"/>
              </w:rPr>
            </w:pPr>
            <w:r w:rsidRPr="7D3C259F">
              <w:rPr>
                <w:noProof/>
              </w:rPr>
              <w:t xml:space="preserve"> </w:t>
            </w:r>
            <w:r>
              <w:t xml:space="preserve"> Either one or a combination of labs or written evaluations.</w:t>
            </w:r>
          </w:p>
          <w:p w14:paraId="202FD842" w14:textId="77777777" w:rsidR="00EC7BF7" w:rsidRPr="7D3C259F" w:rsidRDefault="00EC7BF7" w:rsidP="00EC7BF7">
            <w:pPr>
              <w:spacing w:after="120"/>
              <w:jc w:val="center"/>
              <w:rPr>
                <w:noProof/>
              </w:rPr>
            </w:pPr>
          </w:p>
        </w:tc>
      </w:tr>
    </w:tbl>
    <w:p w14:paraId="3C0C143E" w14:textId="77777777" w:rsidR="002717B6" w:rsidRDefault="002717B6" w:rsidP="009A0FC1"/>
    <w:sectPr w:rsidR="002717B6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66C8B"/>
    <w:rsid w:val="001951E8"/>
    <w:rsid w:val="001E1FF2"/>
    <w:rsid w:val="001F36F4"/>
    <w:rsid w:val="00243906"/>
    <w:rsid w:val="00247130"/>
    <w:rsid w:val="002717B6"/>
    <w:rsid w:val="002F1426"/>
    <w:rsid w:val="002F1966"/>
    <w:rsid w:val="004D0429"/>
    <w:rsid w:val="005E38FC"/>
    <w:rsid w:val="00611B54"/>
    <w:rsid w:val="007A147C"/>
    <w:rsid w:val="007F0C34"/>
    <w:rsid w:val="0080537B"/>
    <w:rsid w:val="008342C1"/>
    <w:rsid w:val="008902B0"/>
    <w:rsid w:val="00925CC7"/>
    <w:rsid w:val="009A0FC1"/>
    <w:rsid w:val="00A73EB8"/>
    <w:rsid w:val="00AC2828"/>
    <w:rsid w:val="00B477DC"/>
    <w:rsid w:val="00B963EA"/>
    <w:rsid w:val="00C94F98"/>
    <w:rsid w:val="00DB305D"/>
    <w:rsid w:val="00DE5063"/>
    <w:rsid w:val="00EC7BF7"/>
    <w:rsid w:val="00EF1B39"/>
    <w:rsid w:val="00F72059"/>
    <w:rsid w:val="7D3C2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FACE68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DF2EBA-F1D9-48B2-BD6F-2FBE1EECFF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10</TotalTime>
  <Pages>2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Gozur, Brittany M.</cp:lastModifiedBy>
  <cp:revision>8</cp:revision>
  <dcterms:created xsi:type="dcterms:W3CDTF">2017-06-28T15:12:00Z</dcterms:created>
  <dcterms:modified xsi:type="dcterms:W3CDTF">2017-09-22T17:18:00Z</dcterms:modified>
</cp:coreProperties>
</file>