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E5E27">
        <w:rPr>
          <w:b/>
        </w:rPr>
        <w:t xml:space="preserve"> </w:t>
      </w:r>
      <w:r w:rsidR="00D82C40" w:rsidRPr="00AE5E27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672D9">
        <w:rPr>
          <w:u w:val="single"/>
        </w:rPr>
        <w:t xml:space="preserve"> </w:t>
      </w:r>
      <w:r w:rsidR="00AE5E27" w:rsidRPr="00AE5E27">
        <w:t>11</w:t>
      </w:r>
      <w:r w:rsidR="00AE5E27" w:rsidRPr="00AE5E27">
        <w:rPr>
          <w:vertAlign w:val="superscript"/>
        </w:rPr>
        <w:t>th</w:t>
      </w:r>
      <w:r w:rsidR="00AE5E27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82C4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E5E27">
              <w:rPr>
                <w:b/>
              </w:rPr>
              <w:t xml:space="preserve"> </w:t>
            </w:r>
            <w:r w:rsidR="00D82C40">
              <w:t xml:space="preserve">Financing Higher Education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E5DBA">
              <w:t>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82C40">
              <w:t xml:space="preserve"> How can I apply for financial aid? What types of loans, grants, and scholarships are available? What is FAFSA and what is its purpose?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82C40" w:rsidP="00A5565A">
            <w:pPr>
              <w:jc w:val="center"/>
            </w:pPr>
            <w:r>
              <w:t>Cost of Education</w:t>
            </w:r>
          </w:p>
        </w:tc>
        <w:tc>
          <w:tcPr>
            <w:tcW w:w="1890" w:type="dxa"/>
            <w:vAlign w:val="center"/>
          </w:tcPr>
          <w:p w:rsidR="00A73EB8" w:rsidRDefault="001E5DBA" w:rsidP="00A5565A">
            <w:pPr>
              <w:jc w:val="center"/>
            </w:pPr>
            <w:r>
              <w:t>E.6.5.9.H</w:t>
            </w:r>
          </w:p>
          <w:p w:rsidR="001E5DBA" w:rsidRDefault="001E5DBA" w:rsidP="00A5565A">
            <w:pPr>
              <w:jc w:val="center"/>
            </w:pPr>
            <w:r>
              <w:t>E.6.12.B</w:t>
            </w:r>
          </w:p>
          <w:p w:rsidR="001E5DBA" w:rsidRDefault="001E5DBA" w:rsidP="00A5565A">
            <w:pPr>
              <w:jc w:val="center"/>
            </w:pPr>
            <w:r>
              <w:t>E.6.5.12.H</w:t>
            </w:r>
          </w:p>
          <w:p w:rsidR="001E5DBA" w:rsidRDefault="001E5DBA" w:rsidP="00A5565A">
            <w:pPr>
              <w:jc w:val="center"/>
            </w:pPr>
            <w:r>
              <w:t>6.5.9.D</w:t>
            </w:r>
          </w:p>
          <w:p w:rsidR="001E5DBA" w:rsidRDefault="001E5DBA" w:rsidP="00A5565A">
            <w:pPr>
              <w:jc w:val="center"/>
            </w:pPr>
            <w:r>
              <w:t>6.5.9.H</w:t>
            </w:r>
          </w:p>
          <w:p w:rsidR="001E5DBA" w:rsidRPr="00A73EB8" w:rsidRDefault="001E5DBA" w:rsidP="00A5565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A73EB8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FAFSA</w:t>
            </w:r>
          </w:p>
          <w:p w:rsidR="00D82C40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financial aid package</w:t>
            </w:r>
          </w:p>
          <w:p w:rsidR="00D82C40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principal</w:t>
            </w:r>
          </w:p>
          <w:p w:rsidR="00D82C40" w:rsidRPr="00A73EB8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internships</w:t>
            </w:r>
          </w:p>
        </w:tc>
        <w:tc>
          <w:tcPr>
            <w:tcW w:w="3420" w:type="dxa"/>
            <w:vAlign w:val="center"/>
          </w:tcPr>
          <w:p w:rsidR="00A73EB8" w:rsidRPr="002F1426" w:rsidRDefault="001E5DBA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Default="001E5DBA" w:rsidP="00A5565A">
            <w:pPr>
              <w:spacing w:after="120"/>
              <w:jc w:val="center"/>
            </w:pPr>
            <w:r>
              <w:t>Everfi.net quiz</w:t>
            </w:r>
          </w:p>
          <w:p w:rsidR="001E5DBA" w:rsidRPr="00DB305D" w:rsidRDefault="001E5DBA" w:rsidP="00A5565A">
            <w:pPr>
              <w:spacing w:after="120"/>
              <w:jc w:val="center"/>
              <w:rPr>
                <w:sz w:val="18"/>
              </w:rPr>
            </w:pPr>
            <w:r>
              <w:t>Researching learning institutes and their cost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2C40" w:rsidP="00A5565A">
            <w:pPr>
              <w:jc w:val="center"/>
            </w:pPr>
            <w:r>
              <w:t>Grants</w:t>
            </w:r>
          </w:p>
        </w:tc>
        <w:tc>
          <w:tcPr>
            <w:tcW w:w="1890" w:type="dxa"/>
            <w:vAlign w:val="center"/>
          </w:tcPr>
          <w:p w:rsidR="001E5DBA" w:rsidRDefault="001E5DBA" w:rsidP="001E5DBA">
            <w:pPr>
              <w:jc w:val="center"/>
            </w:pPr>
            <w:r>
              <w:t>E.6.5.9.H</w:t>
            </w:r>
          </w:p>
          <w:p w:rsidR="001E5DBA" w:rsidRDefault="001E5DBA" w:rsidP="001E5DBA">
            <w:pPr>
              <w:jc w:val="center"/>
            </w:pPr>
            <w:r>
              <w:t>E.6.12.B</w:t>
            </w:r>
          </w:p>
          <w:p w:rsidR="001E5DBA" w:rsidRDefault="001E5DBA" w:rsidP="001E5DBA">
            <w:pPr>
              <w:jc w:val="center"/>
            </w:pPr>
            <w:r>
              <w:t>E.6.5.12.H</w:t>
            </w:r>
          </w:p>
          <w:p w:rsidR="001E5DBA" w:rsidRDefault="001E5DBA" w:rsidP="001E5DBA">
            <w:pPr>
              <w:jc w:val="center"/>
            </w:pPr>
            <w:r>
              <w:t>6.5.9.D</w:t>
            </w:r>
          </w:p>
          <w:p w:rsidR="001E5DBA" w:rsidRDefault="001E5DBA" w:rsidP="001E5DBA">
            <w:pPr>
              <w:jc w:val="center"/>
            </w:pPr>
            <w:r>
              <w:t>6.5.9.H</w:t>
            </w:r>
          </w:p>
          <w:p w:rsidR="0080537B" w:rsidRPr="00A73EB8" w:rsidRDefault="001E5DBA" w:rsidP="001E5DB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80537B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Pell grants</w:t>
            </w:r>
          </w:p>
          <w:p w:rsidR="00D82C40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FSEOG- Federal Supplemental Educational Opportunity Grant</w:t>
            </w:r>
          </w:p>
          <w:p w:rsidR="00D82C40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ACG- Academic Competitiveness Grant</w:t>
            </w:r>
          </w:p>
          <w:p w:rsidR="00D82C40" w:rsidRPr="00A73EB8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PHEAA</w:t>
            </w:r>
          </w:p>
        </w:tc>
        <w:tc>
          <w:tcPr>
            <w:tcW w:w="3420" w:type="dxa"/>
            <w:vAlign w:val="center"/>
          </w:tcPr>
          <w:p w:rsidR="0080537B" w:rsidRPr="002F1426" w:rsidRDefault="001E5DBA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1E5DBA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2C40" w:rsidP="00A5565A">
            <w:pPr>
              <w:jc w:val="center"/>
            </w:pPr>
            <w:r>
              <w:t>Loans</w:t>
            </w:r>
          </w:p>
        </w:tc>
        <w:tc>
          <w:tcPr>
            <w:tcW w:w="1890" w:type="dxa"/>
            <w:vAlign w:val="center"/>
          </w:tcPr>
          <w:p w:rsidR="001E5DBA" w:rsidRDefault="001E5DBA" w:rsidP="001E5DBA">
            <w:pPr>
              <w:jc w:val="center"/>
            </w:pPr>
            <w:r>
              <w:t>E.6.5.9.H</w:t>
            </w:r>
          </w:p>
          <w:p w:rsidR="001E5DBA" w:rsidRDefault="001E5DBA" w:rsidP="001E5DBA">
            <w:pPr>
              <w:jc w:val="center"/>
            </w:pPr>
            <w:r>
              <w:t>E.6.12.B</w:t>
            </w:r>
          </w:p>
          <w:p w:rsidR="001E5DBA" w:rsidRDefault="001E5DBA" w:rsidP="001E5DBA">
            <w:pPr>
              <w:jc w:val="center"/>
            </w:pPr>
            <w:r>
              <w:t>E.6.5.12.H</w:t>
            </w:r>
          </w:p>
          <w:p w:rsidR="001E5DBA" w:rsidRDefault="001E5DBA" w:rsidP="001E5DBA">
            <w:pPr>
              <w:jc w:val="center"/>
            </w:pPr>
            <w:r>
              <w:t>6.5.9.D</w:t>
            </w:r>
          </w:p>
          <w:p w:rsidR="001E5DBA" w:rsidRDefault="001E5DBA" w:rsidP="001E5DBA">
            <w:pPr>
              <w:jc w:val="center"/>
            </w:pPr>
            <w:r>
              <w:t>6.5.9.H</w:t>
            </w:r>
          </w:p>
          <w:p w:rsidR="0080537B" w:rsidRPr="00A73EB8" w:rsidRDefault="001E5DBA" w:rsidP="001E5DB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80537B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Stafford Loan</w:t>
            </w:r>
          </w:p>
          <w:p w:rsidR="00D82C40" w:rsidRPr="00A73EB8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Perkins Loan</w:t>
            </w:r>
          </w:p>
        </w:tc>
        <w:tc>
          <w:tcPr>
            <w:tcW w:w="3420" w:type="dxa"/>
            <w:vAlign w:val="center"/>
          </w:tcPr>
          <w:p w:rsidR="0080537B" w:rsidRPr="002F1426" w:rsidRDefault="001E5DBA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1E5DBA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82C40" w:rsidP="00A5565A">
            <w:pPr>
              <w:jc w:val="center"/>
            </w:pPr>
            <w:r>
              <w:t>Scholarships</w:t>
            </w:r>
          </w:p>
        </w:tc>
        <w:tc>
          <w:tcPr>
            <w:tcW w:w="1890" w:type="dxa"/>
            <w:vAlign w:val="center"/>
          </w:tcPr>
          <w:p w:rsidR="001E5DBA" w:rsidRDefault="001E5DBA" w:rsidP="001E5DBA">
            <w:pPr>
              <w:jc w:val="center"/>
            </w:pPr>
            <w:r>
              <w:t>E.6.5.9.H</w:t>
            </w:r>
          </w:p>
          <w:p w:rsidR="001E5DBA" w:rsidRDefault="001E5DBA" w:rsidP="001E5DBA">
            <w:pPr>
              <w:jc w:val="center"/>
            </w:pPr>
            <w:r>
              <w:t>E.6.12.B</w:t>
            </w:r>
          </w:p>
          <w:p w:rsidR="001E5DBA" w:rsidRDefault="001E5DBA" w:rsidP="001E5DBA">
            <w:pPr>
              <w:jc w:val="center"/>
            </w:pPr>
            <w:r>
              <w:t>E.6.5.12.H</w:t>
            </w:r>
          </w:p>
          <w:p w:rsidR="001E5DBA" w:rsidRDefault="001E5DBA" w:rsidP="001E5DBA">
            <w:pPr>
              <w:jc w:val="center"/>
            </w:pPr>
            <w:r>
              <w:t>6.5.9.D</w:t>
            </w:r>
          </w:p>
          <w:p w:rsidR="001E5DBA" w:rsidRDefault="001E5DBA" w:rsidP="001E5DBA">
            <w:pPr>
              <w:jc w:val="center"/>
            </w:pPr>
            <w:r>
              <w:t>6.5.9.H</w:t>
            </w:r>
          </w:p>
          <w:p w:rsidR="002717B6" w:rsidRPr="00A73EB8" w:rsidRDefault="001E5DBA" w:rsidP="001E5DB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2717B6" w:rsidRPr="00A73EB8" w:rsidRDefault="001E5D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Scholarship</w:t>
            </w:r>
          </w:p>
        </w:tc>
        <w:tc>
          <w:tcPr>
            <w:tcW w:w="3420" w:type="dxa"/>
            <w:vAlign w:val="center"/>
          </w:tcPr>
          <w:p w:rsidR="002717B6" w:rsidRPr="002F1426" w:rsidRDefault="001E5DBA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2717B6" w:rsidRPr="00DB305D" w:rsidRDefault="001E5DBA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82C40" w:rsidP="00A5565A">
            <w:pPr>
              <w:jc w:val="center"/>
            </w:pPr>
            <w:r>
              <w:t>Application Process</w:t>
            </w:r>
          </w:p>
        </w:tc>
        <w:tc>
          <w:tcPr>
            <w:tcW w:w="1890" w:type="dxa"/>
            <w:vAlign w:val="center"/>
          </w:tcPr>
          <w:p w:rsidR="001E5DBA" w:rsidRDefault="001E5DBA" w:rsidP="001E5DBA">
            <w:pPr>
              <w:jc w:val="center"/>
            </w:pPr>
            <w:r>
              <w:t>E.6.5.9.H</w:t>
            </w:r>
          </w:p>
          <w:p w:rsidR="001E5DBA" w:rsidRDefault="001E5DBA" w:rsidP="001E5DBA">
            <w:pPr>
              <w:jc w:val="center"/>
            </w:pPr>
            <w:r>
              <w:t>E.6.12.B</w:t>
            </w:r>
          </w:p>
          <w:p w:rsidR="001E5DBA" w:rsidRDefault="001E5DBA" w:rsidP="001E5DBA">
            <w:pPr>
              <w:jc w:val="center"/>
            </w:pPr>
            <w:r>
              <w:t>E.6.5.12.H</w:t>
            </w:r>
          </w:p>
          <w:p w:rsidR="001E5DBA" w:rsidRDefault="001E5DBA" w:rsidP="001E5DBA">
            <w:pPr>
              <w:jc w:val="center"/>
            </w:pPr>
            <w:r>
              <w:t>6.5.9.D</w:t>
            </w:r>
          </w:p>
          <w:p w:rsidR="001E5DBA" w:rsidRDefault="001E5DBA" w:rsidP="001E5DBA">
            <w:pPr>
              <w:jc w:val="center"/>
            </w:pPr>
            <w:r>
              <w:lastRenderedPageBreak/>
              <w:t>6.5.9.H</w:t>
            </w:r>
          </w:p>
          <w:p w:rsidR="002717B6" w:rsidRPr="00A73EB8" w:rsidRDefault="001E5DBA" w:rsidP="001E5DB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2717B6" w:rsidRPr="00A73EB8" w:rsidRDefault="00D82C4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EFC- Expected Family Contribution</w:t>
            </w:r>
          </w:p>
        </w:tc>
        <w:tc>
          <w:tcPr>
            <w:tcW w:w="3420" w:type="dxa"/>
            <w:vAlign w:val="center"/>
          </w:tcPr>
          <w:p w:rsidR="002717B6" w:rsidRPr="002F1426" w:rsidRDefault="001E5DBA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2717B6" w:rsidRPr="00DB305D" w:rsidRDefault="001E5DBA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2717B6" w:rsidRDefault="002717B6" w:rsidP="00D82C4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82C40" w:rsidTr="007629B5">
        <w:tc>
          <w:tcPr>
            <w:tcW w:w="2785" w:type="dxa"/>
            <w:vAlign w:val="center"/>
          </w:tcPr>
          <w:p w:rsidR="00D82C40" w:rsidRPr="00DE5063" w:rsidRDefault="00D82C40" w:rsidP="007629B5">
            <w:pPr>
              <w:jc w:val="center"/>
            </w:pPr>
            <w:r>
              <w:t>Repaying Student Loans</w:t>
            </w:r>
          </w:p>
        </w:tc>
        <w:tc>
          <w:tcPr>
            <w:tcW w:w="1890" w:type="dxa"/>
            <w:vAlign w:val="center"/>
          </w:tcPr>
          <w:p w:rsidR="001E5DBA" w:rsidRDefault="001E5DBA" w:rsidP="001E5DBA">
            <w:pPr>
              <w:jc w:val="center"/>
            </w:pPr>
            <w:r>
              <w:t>E.6.5.9.H</w:t>
            </w:r>
          </w:p>
          <w:p w:rsidR="001E5DBA" w:rsidRDefault="001E5DBA" w:rsidP="001E5DBA">
            <w:pPr>
              <w:jc w:val="center"/>
            </w:pPr>
            <w:r>
              <w:t>E.6.12.B</w:t>
            </w:r>
          </w:p>
          <w:p w:rsidR="001E5DBA" w:rsidRDefault="001E5DBA" w:rsidP="001E5DBA">
            <w:pPr>
              <w:jc w:val="center"/>
            </w:pPr>
            <w:r>
              <w:t>E.6.5.12.H</w:t>
            </w:r>
          </w:p>
          <w:p w:rsidR="001E5DBA" w:rsidRDefault="001E5DBA" w:rsidP="001E5DBA">
            <w:pPr>
              <w:jc w:val="center"/>
            </w:pPr>
            <w:r>
              <w:t>6.5.9.D</w:t>
            </w:r>
          </w:p>
          <w:p w:rsidR="001E5DBA" w:rsidRDefault="001E5DBA" w:rsidP="001E5DBA">
            <w:pPr>
              <w:jc w:val="center"/>
            </w:pPr>
            <w:r>
              <w:t>6.5.9.H</w:t>
            </w:r>
          </w:p>
          <w:p w:rsidR="00D82C40" w:rsidRPr="00A73EB8" w:rsidRDefault="001E5DBA" w:rsidP="001E5DBA">
            <w:pPr>
              <w:jc w:val="center"/>
            </w:pPr>
            <w:r>
              <w:t>6.5.12.G</w:t>
            </w:r>
          </w:p>
        </w:tc>
        <w:tc>
          <w:tcPr>
            <w:tcW w:w="3420" w:type="dxa"/>
            <w:vAlign w:val="center"/>
          </w:tcPr>
          <w:p w:rsidR="00D82C40" w:rsidRPr="00A73EB8" w:rsidRDefault="00D82C40" w:rsidP="007629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loan deferment</w:t>
            </w:r>
          </w:p>
        </w:tc>
        <w:tc>
          <w:tcPr>
            <w:tcW w:w="3420" w:type="dxa"/>
            <w:vAlign w:val="center"/>
          </w:tcPr>
          <w:p w:rsidR="00D82C40" w:rsidRDefault="001E5DBA" w:rsidP="007629B5">
            <w:pPr>
              <w:jc w:val="center"/>
            </w:pPr>
            <w:r>
              <w:t>Everfi.net</w:t>
            </w:r>
          </w:p>
          <w:p w:rsidR="001E5DBA" w:rsidRPr="002F1426" w:rsidRDefault="001E5DBA" w:rsidP="007629B5">
            <w:pPr>
              <w:jc w:val="center"/>
              <w:rPr>
                <w:b/>
              </w:rPr>
            </w:pPr>
            <w:r>
              <w:t>speaker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D82C40" w:rsidRDefault="001E5DBA" w:rsidP="007629B5">
            <w:pPr>
              <w:spacing w:after="120"/>
              <w:jc w:val="center"/>
            </w:pPr>
            <w:r>
              <w:t>Everfi.net quiz</w:t>
            </w:r>
          </w:p>
          <w:p w:rsidR="001E5DBA" w:rsidRPr="00DB305D" w:rsidRDefault="001E5DBA" w:rsidP="007629B5">
            <w:pPr>
              <w:spacing w:after="120"/>
              <w:jc w:val="center"/>
              <w:rPr>
                <w:sz w:val="18"/>
              </w:rPr>
            </w:pPr>
            <w:r>
              <w:t>Scholarship research</w:t>
            </w:r>
          </w:p>
        </w:tc>
      </w:tr>
    </w:tbl>
    <w:p w:rsidR="00D82C40" w:rsidRDefault="00D82C40" w:rsidP="00D82C40">
      <w:pPr>
        <w:spacing w:after="0"/>
        <w:rPr>
          <w:sz w:val="4"/>
          <w:szCs w:val="4"/>
        </w:rPr>
      </w:pPr>
    </w:p>
    <w:p w:rsidR="00D82C40" w:rsidRPr="00D82C40" w:rsidRDefault="00D82C40" w:rsidP="00D82C40">
      <w:pPr>
        <w:spacing w:after="0"/>
        <w:rPr>
          <w:sz w:val="4"/>
          <w:szCs w:val="4"/>
        </w:rPr>
      </w:pPr>
    </w:p>
    <w:sectPr w:rsidR="00D82C40" w:rsidRPr="00D82C40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72D9"/>
    <w:rsid w:val="000850C2"/>
    <w:rsid w:val="001951E8"/>
    <w:rsid w:val="001E1FF2"/>
    <w:rsid w:val="001E5DBA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AE5E27"/>
    <w:rsid w:val="00B477DC"/>
    <w:rsid w:val="00B963EA"/>
    <w:rsid w:val="00C94F98"/>
    <w:rsid w:val="00D82C40"/>
    <w:rsid w:val="00DA715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0796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C77F7-61D6-4EA6-BF44-4EEE43B9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2018-08-21T21:03:00Z</dcterms:created>
  <dcterms:modified xsi:type="dcterms:W3CDTF">2018-08-21T22:30:00Z</dcterms:modified>
</cp:coreProperties>
</file>