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3654F">
        <w:rPr>
          <w:b/>
        </w:rPr>
        <w:t xml:space="preserve"> </w:t>
      </w:r>
      <w:r w:rsidR="00F43D41" w:rsidRPr="0043654F">
        <w:t>Careers and Personal Finance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3654F" w:rsidRPr="0043654F">
        <w:t>11</w:t>
      </w:r>
      <w:r w:rsidR="0043654F" w:rsidRPr="0043654F">
        <w:rPr>
          <w:vertAlign w:val="superscript"/>
        </w:rPr>
        <w:t>th</w:t>
      </w:r>
      <w:r w:rsidR="0043654F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43D4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43D41">
              <w:t>Credit Score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B6E76">
              <w:t xml:space="preserve">5 </w:t>
            </w:r>
            <w:bookmarkStart w:id="0" w:name="_GoBack"/>
            <w:bookmarkEnd w:id="0"/>
            <w:r w:rsidR="00C60AEA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3654F">
              <w:rPr>
                <w:b/>
              </w:rPr>
              <w:t xml:space="preserve"> </w:t>
            </w:r>
            <w:r w:rsidR="00F43D41">
              <w:t>What factors affect your credit score?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43D41" w:rsidP="00A5565A">
            <w:pPr>
              <w:jc w:val="center"/>
            </w:pPr>
            <w:r>
              <w:t>Establishing a Credit Rating</w:t>
            </w:r>
          </w:p>
        </w:tc>
        <w:tc>
          <w:tcPr>
            <w:tcW w:w="1890" w:type="dxa"/>
            <w:vAlign w:val="center"/>
          </w:tcPr>
          <w:p w:rsidR="00A73EB8" w:rsidRDefault="00C60AEA" w:rsidP="00A5565A">
            <w:pPr>
              <w:jc w:val="center"/>
            </w:pPr>
            <w:r>
              <w:t>E.6.3.12.A</w:t>
            </w:r>
          </w:p>
          <w:p w:rsidR="00C60AEA" w:rsidRDefault="00C60AEA" w:rsidP="00A5565A">
            <w:pPr>
              <w:jc w:val="center"/>
            </w:pPr>
            <w:r>
              <w:t>H.8.1.9.D</w:t>
            </w:r>
          </w:p>
          <w:p w:rsidR="00C60AEA" w:rsidRDefault="00C60AEA" w:rsidP="00A5565A">
            <w:pPr>
              <w:jc w:val="center"/>
            </w:pPr>
            <w:r>
              <w:t>6.1.8.C</w:t>
            </w:r>
          </w:p>
          <w:p w:rsidR="00C60AEA" w:rsidRDefault="00C60AEA" w:rsidP="00A5565A">
            <w:pPr>
              <w:jc w:val="center"/>
            </w:pPr>
            <w:r>
              <w:t>6.1.8.D</w:t>
            </w:r>
          </w:p>
          <w:p w:rsidR="00C60AEA" w:rsidRDefault="00C60AEA" w:rsidP="00A5565A">
            <w:pPr>
              <w:jc w:val="center"/>
            </w:pPr>
            <w:r>
              <w:t>6.5.9.D</w:t>
            </w:r>
          </w:p>
          <w:p w:rsidR="00C60AEA" w:rsidRPr="00A73EB8" w:rsidRDefault="00C60AEA" w:rsidP="00A5565A">
            <w:pPr>
              <w:jc w:val="center"/>
            </w:pPr>
            <w:r>
              <w:t>6.1.12.B</w:t>
            </w:r>
          </w:p>
        </w:tc>
        <w:tc>
          <w:tcPr>
            <w:tcW w:w="3420" w:type="dxa"/>
            <w:vAlign w:val="center"/>
          </w:tcPr>
          <w:p w:rsidR="00A73EB8" w:rsidRDefault="00F43D4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credit score</w:t>
            </w:r>
          </w:p>
          <w:p w:rsidR="00F43D41" w:rsidRDefault="00F43D4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credit report</w:t>
            </w:r>
          </w:p>
          <w:p w:rsidR="00F43D41" w:rsidRPr="00A73EB8" w:rsidRDefault="00F43D4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FICO</w:t>
            </w:r>
          </w:p>
        </w:tc>
        <w:tc>
          <w:tcPr>
            <w:tcW w:w="3420" w:type="dxa"/>
            <w:vAlign w:val="center"/>
          </w:tcPr>
          <w:p w:rsidR="00A73EB8" w:rsidRPr="002F1426" w:rsidRDefault="00FD574E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:rsidR="00A73EB8" w:rsidRPr="00DB305D" w:rsidRDefault="00FD574E" w:rsidP="00A5565A">
            <w:pPr>
              <w:spacing w:after="120"/>
              <w:jc w:val="center"/>
              <w:rPr>
                <w:sz w:val="18"/>
              </w:rPr>
            </w:pPr>
            <w:proofErr w:type="spellStart"/>
            <w:r>
              <w:t>Everfi</w:t>
            </w:r>
            <w:proofErr w:type="spellEnd"/>
            <w:r>
              <w:t xml:space="preserve"> 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43D41" w:rsidP="00A5565A">
            <w:pPr>
              <w:jc w:val="center"/>
            </w:pPr>
            <w:r>
              <w:t>Credit Score Impact</w:t>
            </w:r>
          </w:p>
        </w:tc>
        <w:tc>
          <w:tcPr>
            <w:tcW w:w="1890" w:type="dxa"/>
            <w:vAlign w:val="center"/>
          </w:tcPr>
          <w:p w:rsidR="00C60AEA" w:rsidRDefault="00C60AEA" w:rsidP="00C60AEA">
            <w:pPr>
              <w:jc w:val="center"/>
            </w:pPr>
            <w:r>
              <w:t>E.6.3.12.A</w:t>
            </w:r>
          </w:p>
          <w:p w:rsidR="00C60AEA" w:rsidRDefault="00C60AEA" w:rsidP="00C60AEA">
            <w:pPr>
              <w:jc w:val="center"/>
            </w:pPr>
            <w:r>
              <w:t>H.8.1.9.D</w:t>
            </w:r>
          </w:p>
          <w:p w:rsidR="00C60AEA" w:rsidRDefault="00C60AEA" w:rsidP="00C60AEA">
            <w:pPr>
              <w:jc w:val="center"/>
            </w:pPr>
            <w:r>
              <w:t>6.1.8.C</w:t>
            </w:r>
          </w:p>
          <w:p w:rsidR="00C60AEA" w:rsidRDefault="00C60AEA" w:rsidP="00C60AEA">
            <w:pPr>
              <w:jc w:val="center"/>
            </w:pPr>
            <w:r>
              <w:t>6.1.8.D</w:t>
            </w:r>
          </w:p>
          <w:p w:rsidR="00C60AEA" w:rsidRDefault="00C60AEA" w:rsidP="00C60AEA">
            <w:pPr>
              <w:jc w:val="center"/>
            </w:pPr>
            <w:r>
              <w:t>6.5.9.D</w:t>
            </w:r>
          </w:p>
          <w:p w:rsidR="0080537B" w:rsidRPr="00A73EB8" w:rsidRDefault="00C60AEA" w:rsidP="00C60AEA">
            <w:pPr>
              <w:jc w:val="center"/>
            </w:pPr>
            <w:r>
              <w:t>6.1.12.B</w:t>
            </w:r>
          </w:p>
        </w:tc>
        <w:tc>
          <w:tcPr>
            <w:tcW w:w="3420" w:type="dxa"/>
            <w:vAlign w:val="center"/>
          </w:tcPr>
          <w:p w:rsidR="0080537B" w:rsidRDefault="00F43D4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credit history</w:t>
            </w:r>
          </w:p>
          <w:p w:rsidR="00F43D41" w:rsidRPr="00A73EB8" w:rsidRDefault="00F43D4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credit bureaus</w:t>
            </w:r>
          </w:p>
        </w:tc>
        <w:tc>
          <w:tcPr>
            <w:tcW w:w="3420" w:type="dxa"/>
            <w:vAlign w:val="center"/>
          </w:tcPr>
          <w:p w:rsidR="0080537B" w:rsidRPr="002F1426" w:rsidRDefault="00FD574E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:rsidR="0080537B" w:rsidRDefault="00FD574E" w:rsidP="00A5565A">
            <w:pPr>
              <w:spacing w:after="120"/>
              <w:jc w:val="center"/>
            </w:pPr>
            <w:proofErr w:type="spellStart"/>
            <w:r>
              <w:t>Everfi</w:t>
            </w:r>
            <w:proofErr w:type="spellEnd"/>
            <w:r>
              <w:t xml:space="preserve"> quiz</w:t>
            </w:r>
          </w:p>
          <w:p w:rsidR="00C60AEA" w:rsidRDefault="00C60AEA" w:rsidP="00A5565A">
            <w:pPr>
              <w:spacing w:after="120"/>
              <w:jc w:val="center"/>
            </w:pPr>
            <w:r>
              <w:t xml:space="preserve">Car project </w:t>
            </w:r>
          </w:p>
          <w:p w:rsidR="00FD574E" w:rsidRPr="00DB305D" w:rsidRDefault="00FD574E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B6E76"/>
    <w:rsid w:val="002F1426"/>
    <w:rsid w:val="002F1966"/>
    <w:rsid w:val="0043654F"/>
    <w:rsid w:val="005E38FC"/>
    <w:rsid w:val="00611B54"/>
    <w:rsid w:val="007A147C"/>
    <w:rsid w:val="007F0C34"/>
    <w:rsid w:val="0080537B"/>
    <w:rsid w:val="008902B0"/>
    <w:rsid w:val="009A0FC1"/>
    <w:rsid w:val="00A73EB8"/>
    <w:rsid w:val="00AC2828"/>
    <w:rsid w:val="00B26D86"/>
    <w:rsid w:val="00B477DC"/>
    <w:rsid w:val="00B963EA"/>
    <w:rsid w:val="00C60AEA"/>
    <w:rsid w:val="00C94F98"/>
    <w:rsid w:val="00CD6F55"/>
    <w:rsid w:val="00DB305D"/>
    <w:rsid w:val="00DE5063"/>
    <w:rsid w:val="00EF1B39"/>
    <w:rsid w:val="00F43D41"/>
    <w:rsid w:val="00FD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281D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D01C9-5B2F-4E67-9EDF-52A81B076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Mease, Amanda</cp:lastModifiedBy>
  <cp:revision>4</cp:revision>
  <dcterms:created xsi:type="dcterms:W3CDTF">2018-08-21T21:01:00Z</dcterms:created>
  <dcterms:modified xsi:type="dcterms:W3CDTF">2018-08-21T22:44:00Z</dcterms:modified>
</cp:coreProperties>
</file>