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CB74E8" w14:textId="77777777"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14:paraId="2DE51806" w14:textId="77777777"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542121">
        <w:rPr>
          <w:b/>
        </w:rPr>
        <w:t xml:space="preserve"> </w:t>
      </w:r>
      <w:r w:rsidR="006730BD" w:rsidRPr="00542121">
        <w:t>Careers and Personal Finance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542121">
        <w:rPr>
          <w:b/>
        </w:rPr>
        <w:t xml:space="preserve"> </w:t>
      </w:r>
      <w:r w:rsidR="006730BD" w:rsidRPr="00542121">
        <w:t>11</w:t>
      </w:r>
      <w:r w:rsidR="00542121" w:rsidRPr="00542121">
        <w:rPr>
          <w:vertAlign w:val="superscript"/>
        </w:rPr>
        <w:t>th</w:t>
      </w:r>
      <w:r w:rsidR="00542121"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14:paraId="0208C3F5" w14:textId="77777777" w:rsidTr="002F1426">
        <w:tc>
          <w:tcPr>
            <w:tcW w:w="6475" w:type="dxa"/>
          </w:tcPr>
          <w:p w14:paraId="3A858B01" w14:textId="77777777" w:rsidR="002F1426" w:rsidRPr="002F1426" w:rsidRDefault="002F1426" w:rsidP="006730BD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542121">
              <w:rPr>
                <w:b/>
              </w:rPr>
              <w:t xml:space="preserve"> </w:t>
            </w:r>
            <w:r w:rsidR="006730BD">
              <w:t>Consumer Fraud</w:t>
            </w:r>
          </w:p>
        </w:tc>
        <w:tc>
          <w:tcPr>
            <w:tcW w:w="7920" w:type="dxa"/>
          </w:tcPr>
          <w:p w14:paraId="7347B455" w14:textId="77777777"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542121">
              <w:rPr>
                <w:b/>
              </w:rPr>
              <w:t xml:space="preserve"> </w:t>
            </w:r>
            <w:r w:rsidR="00926042">
              <w:t>5 days</w:t>
            </w:r>
          </w:p>
          <w:p w14:paraId="672A6659" w14:textId="77777777"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14:paraId="62FFF2B1" w14:textId="77777777" w:rsidTr="1850B593">
        <w:tc>
          <w:tcPr>
            <w:tcW w:w="14395" w:type="dxa"/>
          </w:tcPr>
          <w:p w14:paraId="7A5E07EE" w14:textId="770725BA" w:rsidR="00A73EB8" w:rsidRPr="00B477DC" w:rsidRDefault="1850B593" w:rsidP="00B477DC">
            <w:r w:rsidRPr="1850B593">
              <w:rPr>
                <w:b/>
                <w:bCs/>
              </w:rPr>
              <w:t xml:space="preserve">Essential Question(s): </w:t>
            </w:r>
            <w:r>
              <w:t xml:space="preserve"> What decisions should you make before purchasing a product or service? What are the steps to take action against a consumer fraud? What are the consequences of identity theft?</w:t>
            </w:r>
          </w:p>
          <w:p w14:paraId="0A37501D" w14:textId="77777777" w:rsidR="00B477DC" w:rsidRDefault="00B477DC" w:rsidP="00B477DC"/>
        </w:tc>
      </w:tr>
    </w:tbl>
    <w:p w14:paraId="5DAB6C7B" w14:textId="77777777"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14:paraId="0C4D8E67" w14:textId="77777777" w:rsidTr="0080537B">
        <w:tc>
          <w:tcPr>
            <w:tcW w:w="2785" w:type="dxa"/>
            <w:vAlign w:val="center"/>
          </w:tcPr>
          <w:p w14:paraId="0C47F7E0" w14:textId="77777777"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14:paraId="29A5E4CA" w14:textId="77777777"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14:paraId="0347E455" w14:textId="77777777"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14:paraId="3834F2C5" w14:textId="77777777"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14:paraId="009D1AF3" w14:textId="77777777"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14:paraId="161FC57D" w14:textId="77777777"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14:paraId="02EB378F" w14:textId="77777777"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14:paraId="25B5B4B2" w14:textId="77777777" w:rsidTr="1850B593">
        <w:tc>
          <w:tcPr>
            <w:tcW w:w="2785" w:type="dxa"/>
            <w:vAlign w:val="center"/>
          </w:tcPr>
          <w:p w14:paraId="41F2AF1C" w14:textId="77777777" w:rsidR="00A73EB8" w:rsidRPr="00DE5063" w:rsidRDefault="006730BD" w:rsidP="00A5565A">
            <w:pPr>
              <w:jc w:val="center"/>
            </w:pPr>
            <w:r>
              <w:t>Consumer Fraud Protection Laws</w:t>
            </w:r>
          </w:p>
        </w:tc>
        <w:tc>
          <w:tcPr>
            <w:tcW w:w="1890" w:type="dxa"/>
            <w:vAlign w:val="center"/>
          </w:tcPr>
          <w:p w14:paraId="40457F11" w14:textId="77777777" w:rsidR="00B700D2" w:rsidRDefault="1850B593" w:rsidP="00B700D2">
            <w:pPr>
              <w:jc w:val="center"/>
            </w:pPr>
            <w:r>
              <w:t>E.6.3.9.F</w:t>
            </w:r>
          </w:p>
          <w:p w14:paraId="34D155A3" w14:textId="77777777" w:rsidR="00B700D2" w:rsidRDefault="00B700D2" w:rsidP="00B700D2">
            <w:pPr>
              <w:jc w:val="center"/>
            </w:pPr>
            <w:r>
              <w:t>6.1.C.B</w:t>
            </w:r>
          </w:p>
          <w:p w14:paraId="168EF8A4" w14:textId="77777777" w:rsidR="00B700D2" w:rsidRDefault="00B700D2" w:rsidP="00B700D2">
            <w:pPr>
              <w:jc w:val="center"/>
            </w:pPr>
            <w:r>
              <w:t>6.1.12.B</w:t>
            </w:r>
          </w:p>
          <w:p w14:paraId="067497D0" w14:textId="77777777" w:rsidR="00B700D2" w:rsidRDefault="00B700D2" w:rsidP="00B700D2">
            <w:pPr>
              <w:jc w:val="center"/>
            </w:pPr>
            <w:r>
              <w:t>M11.A.2.1.1</w:t>
            </w:r>
          </w:p>
          <w:p w14:paraId="42CDC549" w14:textId="77777777" w:rsidR="00B700D2" w:rsidRDefault="00B700D2" w:rsidP="00B700D2">
            <w:pPr>
              <w:jc w:val="center"/>
            </w:pPr>
            <w:r>
              <w:t>M11.D.2.1.3</w:t>
            </w:r>
          </w:p>
          <w:p w14:paraId="5EB3B029" w14:textId="79698BC4" w:rsidR="00A73EB8" w:rsidRPr="00A73EB8" w:rsidRDefault="00B700D2" w:rsidP="00B700D2">
            <w:pPr>
              <w:jc w:val="center"/>
            </w:pPr>
            <w:r>
              <w:t>M11.E.2.13</w:t>
            </w:r>
            <w:r w:rsidRPr="00A73EB8">
              <w:t xml:space="preserve"> </w:t>
            </w:r>
          </w:p>
        </w:tc>
        <w:tc>
          <w:tcPr>
            <w:tcW w:w="3420" w:type="dxa"/>
            <w:vAlign w:val="center"/>
          </w:tcPr>
          <w:p w14:paraId="72FB91C2" w14:textId="77777777" w:rsidR="00A73EB8" w:rsidRDefault="006730BD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Fair Credit Reporting Act</w:t>
            </w:r>
          </w:p>
          <w:p w14:paraId="6615C3BA" w14:textId="77777777" w:rsidR="006730BD" w:rsidRDefault="006730BD" w:rsidP="006730B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Fair Debt Collection Practices Act</w:t>
            </w:r>
          </w:p>
          <w:p w14:paraId="78D416A8" w14:textId="77777777" w:rsidR="006730BD" w:rsidRPr="00A73EB8" w:rsidRDefault="006730BD" w:rsidP="006730B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Truth in Lending Act</w:t>
            </w:r>
          </w:p>
        </w:tc>
        <w:tc>
          <w:tcPr>
            <w:tcW w:w="3420" w:type="dxa"/>
            <w:vAlign w:val="center"/>
          </w:tcPr>
          <w:p w14:paraId="5D1D6AB2" w14:textId="77777777" w:rsidR="00A73EB8" w:rsidRPr="002F1426" w:rsidRDefault="00926042" w:rsidP="00A5565A">
            <w:pPr>
              <w:jc w:val="center"/>
              <w:rPr>
                <w:b/>
              </w:rPr>
            </w:pPr>
            <w:r>
              <w:t>Everfi.net</w:t>
            </w:r>
          </w:p>
        </w:tc>
        <w:tc>
          <w:tcPr>
            <w:tcW w:w="2880" w:type="dxa"/>
            <w:vAlign w:val="center"/>
          </w:tcPr>
          <w:p w14:paraId="34B980EF" w14:textId="77777777" w:rsidR="00A73EB8" w:rsidRPr="00DB305D" w:rsidRDefault="00926042" w:rsidP="00A5565A">
            <w:pPr>
              <w:spacing w:after="120"/>
              <w:jc w:val="center"/>
              <w:rPr>
                <w:sz w:val="18"/>
              </w:rPr>
            </w:pPr>
            <w:proofErr w:type="spellStart"/>
            <w:r>
              <w:t>Everfi</w:t>
            </w:r>
            <w:proofErr w:type="spellEnd"/>
            <w:r>
              <w:t xml:space="preserve"> quiz</w:t>
            </w:r>
          </w:p>
        </w:tc>
      </w:tr>
    </w:tbl>
    <w:p w14:paraId="6A05A809" w14:textId="77777777"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14:paraId="3F4E427E" w14:textId="77777777" w:rsidTr="00A5565A">
        <w:tc>
          <w:tcPr>
            <w:tcW w:w="2785" w:type="dxa"/>
            <w:vAlign w:val="center"/>
          </w:tcPr>
          <w:p w14:paraId="2A8DF29B" w14:textId="77777777" w:rsidR="0080537B" w:rsidRPr="00DE5063" w:rsidRDefault="006730BD" w:rsidP="00A5565A">
            <w:pPr>
              <w:jc w:val="center"/>
            </w:pPr>
            <w:r>
              <w:t>Preventing Consumer Fraud Practices</w:t>
            </w:r>
          </w:p>
        </w:tc>
        <w:tc>
          <w:tcPr>
            <w:tcW w:w="1890" w:type="dxa"/>
            <w:vAlign w:val="center"/>
          </w:tcPr>
          <w:p w14:paraId="0618F6F9" w14:textId="77777777" w:rsidR="00B700D2" w:rsidRDefault="00B700D2" w:rsidP="00B700D2">
            <w:pPr>
              <w:jc w:val="center"/>
            </w:pPr>
            <w:r>
              <w:t>E.6.3.9.F</w:t>
            </w:r>
          </w:p>
          <w:p w14:paraId="06C76289" w14:textId="77777777" w:rsidR="00B700D2" w:rsidRDefault="00B700D2" w:rsidP="00B700D2">
            <w:pPr>
              <w:jc w:val="center"/>
            </w:pPr>
            <w:r>
              <w:t>6.1.C.B</w:t>
            </w:r>
          </w:p>
          <w:p w14:paraId="2A1BDE77" w14:textId="77777777" w:rsidR="00B700D2" w:rsidRDefault="00B700D2" w:rsidP="00B700D2">
            <w:pPr>
              <w:jc w:val="center"/>
            </w:pPr>
            <w:r>
              <w:t>6.1.12.B</w:t>
            </w:r>
          </w:p>
          <w:p w14:paraId="0A3233A8" w14:textId="77777777" w:rsidR="00B700D2" w:rsidRDefault="00B700D2" w:rsidP="00B700D2">
            <w:pPr>
              <w:jc w:val="center"/>
            </w:pPr>
            <w:r>
              <w:t>M11.A.2.1.1</w:t>
            </w:r>
          </w:p>
          <w:p w14:paraId="42F45EE4" w14:textId="77777777" w:rsidR="00B700D2" w:rsidRDefault="00B700D2" w:rsidP="00B700D2">
            <w:pPr>
              <w:jc w:val="center"/>
            </w:pPr>
            <w:r>
              <w:t>M11.D.2.1.3</w:t>
            </w:r>
          </w:p>
          <w:p w14:paraId="6D11E8B6" w14:textId="33E926C6" w:rsidR="0080537B" w:rsidRPr="00A73EB8" w:rsidRDefault="00B700D2" w:rsidP="00B700D2">
            <w:pPr>
              <w:jc w:val="center"/>
            </w:pPr>
            <w:r>
              <w:t>M11.E.2.13</w:t>
            </w:r>
          </w:p>
        </w:tc>
        <w:tc>
          <w:tcPr>
            <w:tcW w:w="3420" w:type="dxa"/>
            <w:vAlign w:val="center"/>
          </w:tcPr>
          <w:p w14:paraId="7B4F3639" w14:textId="77777777" w:rsidR="0080537B" w:rsidRDefault="006730BD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phishing scams</w:t>
            </w:r>
          </w:p>
          <w:p w14:paraId="48B6972F" w14:textId="77777777" w:rsidR="006730BD" w:rsidRDefault="006730BD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credit card fraud</w:t>
            </w:r>
          </w:p>
          <w:p w14:paraId="7E8EC556" w14:textId="77777777" w:rsidR="006730BD" w:rsidRPr="00A73EB8" w:rsidRDefault="006730BD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banking fraud</w:t>
            </w:r>
          </w:p>
        </w:tc>
        <w:tc>
          <w:tcPr>
            <w:tcW w:w="3420" w:type="dxa"/>
            <w:vAlign w:val="center"/>
          </w:tcPr>
          <w:p w14:paraId="3CD239CC" w14:textId="77777777" w:rsidR="0080537B" w:rsidRPr="002F1426" w:rsidRDefault="00926042" w:rsidP="00A5565A">
            <w:pPr>
              <w:jc w:val="center"/>
              <w:rPr>
                <w:b/>
              </w:rPr>
            </w:pPr>
            <w:r>
              <w:t>Everfi.net</w:t>
            </w:r>
          </w:p>
        </w:tc>
        <w:tc>
          <w:tcPr>
            <w:tcW w:w="2880" w:type="dxa"/>
            <w:vAlign w:val="center"/>
          </w:tcPr>
          <w:p w14:paraId="499B253F" w14:textId="77777777" w:rsidR="0080537B" w:rsidRPr="00DB305D" w:rsidRDefault="00926042" w:rsidP="00A5565A">
            <w:pPr>
              <w:spacing w:after="120"/>
              <w:jc w:val="center"/>
              <w:rPr>
                <w:sz w:val="18"/>
              </w:rPr>
            </w:pPr>
            <w:proofErr w:type="spellStart"/>
            <w:r>
              <w:t>Everfi</w:t>
            </w:r>
            <w:proofErr w:type="spellEnd"/>
            <w:r>
              <w:t xml:space="preserve"> quiz</w:t>
            </w:r>
          </w:p>
        </w:tc>
      </w:tr>
    </w:tbl>
    <w:p w14:paraId="5A39BBE3" w14:textId="77777777"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14:paraId="1C885566" w14:textId="77777777" w:rsidTr="00A5565A">
        <w:tc>
          <w:tcPr>
            <w:tcW w:w="2785" w:type="dxa"/>
            <w:vAlign w:val="center"/>
          </w:tcPr>
          <w:p w14:paraId="2B33410E" w14:textId="77777777" w:rsidR="006730BD" w:rsidRDefault="006730BD" w:rsidP="00A5565A">
            <w:pPr>
              <w:jc w:val="center"/>
            </w:pPr>
            <w:r>
              <w:t xml:space="preserve">Identify Signs of </w:t>
            </w:r>
          </w:p>
          <w:p w14:paraId="71145B7A" w14:textId="77777777" w:rsidR="0080537B" w:rsidRPr="00DE5063" w:rsidRDefault="006730BD" w:rsidP="00A5565A">
            <w:pPr>
              <w:jc w:val="center"/>
            </w:pPr>
            <w:r>
              <w:t>Identity Theft</w:t>
            </w:r>
          </w:p>
        </w:tc>
        <w:tc>
          <w:tcPr>
            <w:tcW w:w="1890" w:type="dxa"/>
            <w:vAlign w:val="center"/>
          </w:tcPr>
          <w:p w14:paraId="2C0F321F" w14:textId="77777777" w:rsidR="00B700D2" w:rsidRDefault="00B700D2" w:rsidP="00B700D2">
            <w:pPr>
              <w:jc w:val="center"/>
            </w:pPr>
            <w:r>
              <w:t>E.6.3.9.F</w:t>
            </w:r>
          </w:p>
          <w:p w14:paraId="5E02892C" w14:textId="77777777" w:rsidR="00B700D2" w:rsidRDefault="00B700D2" w:rsidP="00B700D2">
            <w:pPr>
              <w:jc w:val="center"/>
            </w:pPr>
            <w:r>
              <w:t>6.1.C.B</w:t>
            </w:r>
          </w:p>
          <w:p w14:paraId="2255373D" w14:textId="77777777" w:rsidR="00B700D2" w:rsidRDefault="00B700D2" w:rsidP="00B700D2">
            <w:pPr>
              <w:jc w:val="center"/>
            </w:pPr>
            <w:r>
              <w:t>6.1.12.B</w:t>
            </w:r>
          </w:p>
          <w:p w14:paraId="3A34DDA7" w14:textId="77777777" w:rsidR="00B700D2" w:rsidRDefault="00B700D2" w:rsidP="00B700D2">
            <w:pPr>
              <w:jc w:val="center"/>
            </w:pPr>
            <w:r>
              <w:t>M11.A.2.1.1</w:t>
            </w:r>
          </w:p>
          <w:p w14:paraId="192815E1" w14:textId="77777777" w:rsidR="00B700D2" w:rsidRDefault="00B700D2" w:rsidP="00B700D2">
            <w:pPr>
              <w:jc w:val="center"/>
            </w:pPr>
            <w:r>
              <w:t>M11.D.2.1.3</w:t>
            </w:r>
          </w:p>
          <w:p w14:paraId="6B2C78C8" w14:textId="31DC13C8" w:rsidR="0080537B" w:rsidRPr="00A73EB8" w:rsidRDefault="00B700D2" w:rsidP="00B700D2">
            <w:pPr>
              <w:jc w:val="center"/>
            </w:pPr>
            <w:r>
              <w:t>M11.E.2.13</w:t>
            </w: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14:paraId="679DE824" w14:textId="77777777" w:rsidR="0080537B" w:rsidRDefault="006730BD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phone theft</w:t>
            </w:r>
          </w:p>
          <w:p w14:paraId="3C9F9D10" w14:textId="77777777" w:rsidR="006730BD" w:rsidRPr="00A73EB8" w:rsidRDefault="006730BD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utility theft</w:t>
            </w:r>
          </w:p>
        </w:tc>
        <w:tc>
          <w:tcPr>
            <w:tcW w:w="3420" w:type="dxa"/>
            <w:vAlign w:val="center"/>
          </w:tcPr>
          <w:p w14:paraId="652A0892" w14:textId="77777777" w:rsidR="0080537B" w:rsidRDefault="00926042" w:rsidP="00A5565A">
            <w:pPr>
              <w:jc w:val="center"/>
            </w:pPr>
            <w:r>
              <w:t>Everfi.net</w:t>
            </w:r>
          </w:p>
          <w:p w14:paraId="42263083" w14:textId="77777777" w:rsidR="00926042" w:rsidRDefault="00926042" w:rsidP="00A5565A">
            <w:pPr>
              <w:jc w:val="center"/>
            </w:pPr>
            <w:r>
              <w:t>Videos</w:t>
            </w:r>
          </w:p>
          <w:p w14:paraId="3C1BDFB1" w14:textId="77777777" w:rsidR="00926042" w:rsidRPr="002F1426" w:rsidRDefault="00926042" w:rsidP="00A5565A">
            <w:pPr>
              <w:jc w:val="center"/>
              <w:rPr>
                <w:b/>
              </w:rPr>
            </w:pPr>
            <w:r>
              <w:t>Catch Me If You Can</w:t>
            </w:r>
          </w:p>
        </w:tc>
        <w:tc>
          <w:tcPr>
            <w:tcW w:w="2880" w:type="dxa"/>
            <w:vAlign w:val="center"/>
          </w:tcPr>
          <w:p w14:paraId="4467B7B3" w14:textId="77777777" w:rsidR="00926042" w:rsidRPr="00926042" w:rsidRDefault="00926042" w:rsidP="00926042">
            <w:pPr>
              <w:spacing w:after="120"/>
              <w:jc w:val="center"/>
            </w:pPr>
            <w:proofErr w:type="spellStart"/>
            <w:r>
              <w:t>Everfi</w:t>
            </w:r>
            <w:proofErr w:type="spellEnd"/>
            <w:r>
              <w:t xml:space="preserve"> quiz</w:t>
            </w:r>
          </w:p>
        </w:tc>
      </w:tr>
    </w:tbl>
    <w:p w14:paraId="41C8F396" w14:textId="77777777" w:rsidR="002717B6" w:rsidRDefault="002717B6" w:rsidP="0061148A">
      <w:pPr>
        <w:spacing w:after="0"/>
      </w:pPr>
    </w:p>
    <w:sectPr w:rsidR="002717B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1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542121"/>
    <w:rsid w:val="005E38FC"/>
    <w:rsid w:val="0061148A"/>
    <w:rsid w:val="00611B54"/>
    <w:rsid w:val="006730BD"/>
    <w:rsid w:val="007A147C"/>
    <w:rsid w:val="007D20FC"/>
    <w:rsid w:val="007F0C34"/>
    <w:rsid w:val="0080537B"/>
    <w:rsid w:val="008902B0"/>
    <w:rsid w:val="00926042"/>
    <w:rsid w:val="009A0FC1"/>
    <w:rsid w:val="00A73EB8"/>
    <w:rsid w:val="00AC2828"/>
    <w:rsid w:val="00B477DC"/>
    <w:rsid w:val="00B700D2"/>
    <w:rsid w:val="00B963EA"/>
    <w:rsid w:val="00C94F98"/>
    <w:rsid w:val="00DB305D"/>
    <w:rsid w:val="00DE5063"/>
    <w:rsid w:val="00EF1B39"/>
    <w:rsid w:val="1850B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ADFC3E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3DFEF0-0B5C-474A-B035-E44210CDC2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Mease, Amanda</cp:lastModifiedBy>
  <cp:revision>3</cp:revision>
  <dcterms:created xsi:type="dcterms:W3CDTF">2018-08-21T21:03:00Z</dcterms:created>
  <dcterms:modified xsi:type="dcterms:W3CDTF">2018-08-21T22:36:00Z</dcterms:modified>
</cp:coreProperties>
</file>