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059F1" w:rsidRPr="000D7A3E">
        <w:t>Careers and Personal Finance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0D7A3E" w:rsidRPr="000D7A3E">
        <w:t>11</w:t>
      </w:r>
      <w:r w:rsidR="000D7A3E" w:rsidRPr="000D7A3E">
        <w:rPr>
          <w:vertAlign w:val="superscript"/>
        </w:rPr>
        <w:t>th</w:t>
      </w:r>
      <w:r w:rsidR="000D7A3E" w:rsidRPr="000D7A3E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059F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D7A3E">
              <w:rPr>
                <w:b/>
              </w:rPr>
              <w:t xml:space="preserve"> </w:t>
            </w:r>
            <w:r w:rsidR="004059F1">
              <w:t>Banking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D7A3E">
              <w:rPr>
                <w:b/>
              </w:rPr>
              <w:t xml:space="preserve"> </w:t>
            </w:r>
            <w:r w:rsidR="00BF7779">
              <w:t>3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059F1">
              <w:t xml:space="preserve"> What types of services do banks offer to their customers? How do you decide which bank satisfies your individual needs?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059F1" w:rsidP="00A5565A">
            <w:pPr>
              <w:jc w:val="center"/>
            </w:pPr>
            <w:r>
              <w:t>Banking Services</w:t>
            </w:r>
          </w:p>
        </w:tc>
        <w:tc>
          <w:tcPr>
            <w:tcW w:w="1890" w:type="dxa"/>
            <w:vAlign w:val="center"/>
          </w:tcPr>
          <w:p w:rsidR="00A73EB8" w:rsidRDefault="004641F0" w:rsidP="00A5565A">
            <w:pPr>
              <w:jc w:val="center"/>
            </w:pPr>
            <w:r>
              <w:t>15.</w:t>
            </w:r>
            <w:r w:rsidR="00BF7779">
              <w:t>1.</w:t>
            </w:r>
            <w:r w:rsidR="00971CF0">
              <w:t>1</w:t>
            </w:r>
            <w:r w:rsidR="00BF7779">
              <w:t>2</w:t>
            </w:r>
          </w:p>
          <w:p w:rsidR="004E3BD1" w:rsidRDefault="004E3BD1" w:rsidP="00A5565A">
            <w:pPr>
              <w:jc w:val="center"/>
            </w:pPr>
            <w:r>
              <w:t>E.6.3.12.B</w:t>
            </w:r>
          </w:p>
          <w:p w:rsidR="004E3BD1" w:rsidRDefault="004E3BD1" w:rsidP="00A5565A">
            <w:pPr>
              <w:jc w:val="center"/>
            </w:pPr>
            <w:r>
              <w:t>E.6.5.12.A</w:t>
            </w:r>
          </w:p>
          <w:p w:rsidR="004E3BD1" w:rsidRDefault="004E3BD1" w:rsidP="00A5565A">
            <w:pPr>
              <w:jc w:val="center"/>
            </w:pPr>
            <w:r>
              <w:t>6.5.9.H</w:t>
            </w:r>
          </w:p>
          <w:p w:rsidR="004E3BD1" w:rsidRDefault="004E3BD1" w:rsidP="00A5565A">
            <w:pPr>
              <w:jc w:val="center"/>
            </w:pPr>
            <w:r>
              <w:t>6.1.12.B</w:t>
            </w:r>
          </w:p>
          <w:p w:rsidR="004E3BD1" w:rsidRDefault="004E3BD1" w:rsidP="00A5565A">
            <w:pPr>
              <w:jc w:val="center"/>
            </w:pPr>
            <w:r>
              <w:t>M11.A.2.1</w:t>
            </w:r>
          </w:p>
          <w:p w:rsidR="004E3BD1" w:rsidRPr="00A73EB8" w:rsidRDefault="004E3BD1" w:rsidP="00A5565A">
            <w:pPr>
              <w:jc w:val="center"/>
            </w:pPr>
            <w:r>
              <w:t>M11.D.2.1</w:t>
            </w:r>
          </w:p>
        </w:tc>
        <w:tc>
          <w:tcPr>
            <w:tcW w:w="3420" w:type="dxa"/>
            <w:vAlign w:val="center"/>
          </w:tcPr>
          <w:p w:rsidR="00A73EB8" w:rsidRDefault="004059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direct deposit</w:t>
            </w:r>
          </w:p>
          <w:p w:rsidR="004059F1" w:rsidRDefault="004059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check register</w:t>
            </w:r>
          </w:p>
          <w:p w:rsidR="004059F1" w:rsidRDefault="004059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deposit slip</w:t>
            </w:r>
          </w:p>
          <w:p w:rsidR="004059F1" w:rsidRDefault="004059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outstanding checks</w:t>
            </w:r>
          </w:p>
          <w:p w:rsidR="004059F1" w:rsidRDefault="004059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service charges</w:t>
            </w:r>
          </w:p>
          <w:p w:rsidR="004059F1" w:rsidRDefault="004059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capital</w:t>
            </w:r>
          </w:p>
          <w:p w:rsidR="004059F1" w:rsidRDefault="004059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money markets</w:t>
            </w:r>
          </w:p>
          <w:p w:rsidR="004059F1" w:rsidRDefault="004059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compound interest</w:t>
            </w:r>
          </w:p>
          <w:p w:rsidR="004059F1" w:rsidRDefault="004059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savings bonds</w:t>
            </w:r>
          </w:p>
          <w:p w:rsidR="004059F1" w:rsidRDefault="004059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retail bank</w:t>
            </w:r>
          </w:p>
          <w:p w:rsidR="004059F1" w:rsidRDefault="004059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credit union</w:t>
            </w:r>
          </w:p>
          <w:p w:rsidR="004059F1" w:rsidRDefault="004059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commercial bank</w:t>
            </w:r>
          </w:p>
          <w:p w:rsidR="004059F1" w:rsidRDefault="004059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payday lenders</w:t>
            </w:r>
          </w:p>
          <w:p w:rsidR="004059F1" w:rsidRDefault="004059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federal reserves</w:t>
            </w:r>
          </w:p>
          <w:p w:rsidR="004059F1" w:rsidRDefault="004059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savings and loans</w:t>
            </w:r>
          </w:p>
          <w:p w:rsidR="004059F1" w:rsidRDefault="004059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mortgage loans</w:t>
            </w:r>
          </w:p>
          <w:p w:rsidR="004059F1" w:rsidRDefault="004059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interest rates</w:t>
            </w:r>
          </w:p>
          <w:p w:rsidR="004059F1" w:rsidRDefault="004059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collateral</w:t>
            </w:r>
          </w:p>
          <w:p w:rsidR="004059F1" w:rsidRDefault="004059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 of credit</w:t>
            </w:r>
          </w:p>
          <w:p w:rsidR="004059F1" w:rsidRDefault="004059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refinancing</w:t>
            </w:r>
          </w:p>
          <w:p w:rsidR="004059F1" w:rsidRPr="00A73EB8" w:rsidRDefault="004059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Board of Governors</w:t>
            </w:r>
          </w:p>
        </w:tc>
        <w:tc>
          <w:tcPr>
            <w:tcW w:w="3420" w:type="dxa"/>
            <w:vAlign w:val="center"/>
          </w:tcPr>
          <w:p w:rsidR="00A73EB8" w:rsidRPr="002F1426" w:rsidRDefault="00BF7779" w:rsidP="00A5565A">
            <w:pPr>
              <w:jc w:val="center"/>
              <w:rPr>
                <w:b/>
              </w:rPr>
            </w:pPr>
            <w:r>
              <w:t>Everfi.net</w:t>
            </w:r>
          </w:p>
        </w:tc>
        <w:tc>
          <w:tcPr>
            <w:tcW w:w="2880" w:type="dxa"/>
            <w:vAlign w:val="center"/>
          </w:tcPr>
          <w:p w:rsidR="00A73EB8" w:rsidRPr="00DB305D" w:rsidRDefault="00BF7779" w:rsidP="00A5565A">
            <w:pPr>
              <w:spacing w:after="120"/>
              <w:jc w:val="center"/>
              <w:rPr>
                <w:sz w:val="18"/>
              </w:rPr>
            </w:pPr>
            <w:proofErr w:type="spellStart"/>
            <w:r>
              <w:t>Everfi</w:t>
            </w:r>
            <w:proofErr w:type="spellEnd"/>
            <w:r>
              <w:t xml:space="preserve"> 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059F1" w:rsidP="00A5565A">
            <w:pPr>
              <w:jc w:val="center"/>
            </w:pPr>
            <w:r>
              <w:t>On-line Banking</w:t>
            </w:r>
          </w:p>
        </w:tc>
        <w:tc>
          <w:tcPr>
            <w:tcW w:w="1890" w:type="dxa"/>
            <w:vAlign w:val="center"/>
          </w:tcPr>
          <w:p w:rsidR="0080537B" w:rsidRDefault="00BF7779" w:rsidP="00A5565A">
            <w:pPr>
              <w:jc w:val="center"/>
            </w:pPr>
            <w:r>
              <w:t>15.1.</w:t>
            </w:r>
            <w:r w:rsidR="00971CF0">
              <w:t>1</w:t>
            </w:r>
            <w:r>
              <w:t>2</w:t>
            </w:r>
          </w:p>
          <w:p w:rsidR="004E3BD1" w:rsidRDefault="004E3BD1" w:rsidP="004E3BD1">
            <w:pPr>
              <w:jc w:val="center"/>
            </w:pPr>
            <w:r>
              <w:t>E.6.3.12.B</w:t>
            </w:r>
          </w:p>
          <w:p w:rsidR="004E3BD1" w:rsidRDefault="004E3BD1" w:rsidP="004E3BD1">
            <w:pPr>
              <w:jc w:val="center"/>
            </w:pPr>
            <w:r>
              <w:t>E.6.5.12.A</w:t>
            </w:r>
          </w:p>
          <w:p w:rsidR="004E3BD1" w:rsidRDefault="004E3BD1" w:rsidP="004E3BD1">
            <w:pPr>
              <w:jc w:val="center"/>
            </w:pPr>
            <w:r>
              <w:t>6.5.9.H</w:t>
            </w:r>
          </w:p>
          <w:p w:rsidR="004E3BD1" w:rsidRDefault="004E3BD1" w:rsidP="004E3BD1">
            <w:pPr>
              <w:jc w:val="center"/>
            </w:pPr>
            <w:r>
              <w:t>6.1.12.B</w:t>
            </w:r>
          </w:p>
          <w:p w:rsidR="004E3BD1" w:rsidRDefault="004E3BD1" w:rsidP="004E3BD1">
            <w:pPr>
              <w:jc w:val="center"/>
            </w:pPr>
            <w:r>
              <w:t>M11.A.2.1</w:t>
            </w:r>
          </w:p>
          <w:p w:rsidR="004E3BD1" w:rsidRPr="00A73EB8" w:rsidRDefault="004E3BD1" w:rsidP="004E3BD1">
            <w:pPr>
              <w:jc w:val="center"/>
            </w:pPr>
            <w:r>
              <w:t>M11.D.2.1</w:t>
            </w:r>
          </w:p>
        </w:tc>
        <w:tc>
          <w:tcPr>
            <w:tcW w:w="3420" w:type="dxa"/>
            <w:vAlign w:val="center"/>
          </w:tcPr>
          <w:p w:rsidR="0080537B" w:rsidRPr="00A73EB8" w:rsidRDefault="004059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electronic funds transfer</w:t>
            </w:r>
          </w:p>
        </w:tc>
        <w:tc>
          <w:tcPr>
            <w:tcW w:w="3420" w:type="dxa"/>
            <w:vAlign w:val="center"/>
          </w:tcPr>
          <w:p w:rsidR="0080537B" w:rsidRPr="002F1426" w:rsidRDefault="00BF7779" w:rsidP="00A5565A">
            <w:pPr>
              <w:jc w:val="center"/>
              <w:rPr>
                <w:b/>
              </w:rPr>
            </w:pPr>
            <w:r>
              <w:t>Everfi.net</w:t>
            </w:r>
          </w:p>
        </w:tc>
        <w:tc>
          <w:tcPr>
            <w:tcW w:w="2880" w:type="dxa"/>
            <w:vAlign w:val="center"/>
          </w:tcPr>
          <w:p w:rsidR="0080537B" w:rsidRPr="00DB305D" w:rsidRDefault="00BF7779" w:rsidP="00A5565A">
            <w:pPr>
              <w:spacing w:after="120"/>
              <w:jc w:val="center"/>
              <w:rPr>
                <w:sz w:val="18"/>
              </w:rPr>
            </w:pPr>
            <w:proofErr w:type="spellStart"/>
            <w:r>
              <w:t>Everfi</w:t>
            </w:r>
            <w:proofErr w:type="spellEnd"/>
            <w:r>
              <w:t xml:space="preserve"> 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059F1" w:rsidP="00A5565A">
            <w:pPr>
              <w:jc w:val="center"/>
            </w:pPr>
            <w:r>
              <w:lastRenderedPageBreak/>
              <w:t>ATM Accounts</w:t>
            </w:r>
          </w:p>
        </w:tc>
        <w:tc>
          <w:tcPr>
            <w:tcW w:w="1890" w:type="dxa"/>
            <w:vAlign w:val="center"/>
          </w:tcPr>
          <w:p w:rsidR="0080537B" w:rsidRDefault="00BF7779" w:rsidP="00A5565A">
            <w:pPr>
              <w:jc w:val="center"/>
            </w:pPr>
            <w:r>
              <w:t>15.1.</w:t>
            </w:r>
            <w:r w:rsidR="00971CF0">
              <w:t>1</w:t>
            </w:r>
            <w:r>
              <w:t>2</w:t>
            </w:r>
          </w:p>
          <w:p w:rsidR="004E3BD1" w:rsidRDefault="004E3BD1" w:rsidP="004E3BD1">
            <w:pPr>
              <w:jc w:val="center"/>
            </w:pPr>
            <w:r>
              <w:t>E.6.3.12.B</w:t>
            </w:r>
          </w:p>
          <w:p w:rsidR="004E3BD1" w:rsidRDefault="004E3BD1" w:rsidP="004E3BD1">
            <w:pPr>
              <w:jc w:val="center"/>
            </w:pPr>
            <w:r>
              <w:t>E.6.5.12.A</w:t>
            </w:r>
          </w:p>
          <w:p w:rsidR="004E3BD1" w:rsidRDefault="004E3BD1" w:rsidP="004E3BD1">
            <w:pPr>
              <w:jc w:val="center"/>
            </w:pPr>
            <w:r>
              <w:t>6.5.9.H</w:t>
            </w:r>
          </w:p>
          <w:p w:rsidR="004E3BD1" w:rsidRDefault="004E3BD1" w:rsidP="004E3BD1">
            <w:pPr>
              <w:jc w:val="center"/>
            </w:pPr>
            <w:r>
              <w:t>6.1.12.B</w:t>
            </w:r>
          </w:p>
          <w:p w:rsidR="004E3BD1" w:rsidRDefault="004E3BD1" w:rsidP="004E3BD1">
            <w:pPr>
              <w:jc w:val="center"/>
            </w:pPr>
            <w:r>
              <w:t>M11.A.2.1</w:t>
            </w:r>
          </w:p>
          <w:p w:rsidR="004E3BD1" w:rsidRPr="00A73EB8" w:rsidRDefault="004E3BD1" w:rsidP="004E3BD1">
            <w:pPr>
              <w:jc w:val="center"/>
            </w:pPr>
            <w:r>
              <w:t>M11.D.2.1</w:t>
            </w:r>
          </w:p>
        </w:tc>
        <w:tc>
          <w:tcPr>
            <w:tcW w:w="3420" w:type="dxa"/>
            <w:vAlign w:val="center"/>
          </w:tcPr>
          <w:p w:rsidR="0080537B" w:rsidRDefault="004059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ATM</w:t>
            </w:r>
          </w:p>
          <w:p w:rsidR="004059F1" w:rsidRPr="00A73EB8" w:rsidRDefault="004059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banking fees</w:t>
            </w:r>
          </w:p>
        </w:tc>
        <w:tc>
          <w:tcPr>
            <w:tcW w:w="3420" w:type="dxa"/>
            <w:vAlign w:val="center"/>
          </w:tcPr>
          <w:p w:rsidR="0080537B" w:rsidRPr="002F1426" w:rsidRDefault="00BF7779" w:rsidP="00A5565A">
            <w:pPr>
              <w:jc w:val="center"/>
              <w:rPr>
                <w:b/>
              </w:rPr>
            </w:pPr>
            <w:r>
              <w:t>Everfi.net</w:t>
            </w:r>
          </w:p>
        </w:tc>
        <w:tc>
          <w:tcPr>
            <w:tcW w:w="2880" w:type="dxa"/>
            <w:vAlign w:val="center"/>
          </w:tcPr>
          <w:p w:rsidR="0080537B" w:rsidRPr="00DB305D" w:rsidRDefault="00BF7779" w:rsidP="00A5565A">
            <w:pPr>
              <w:spacing w:after="120"/>
              <w:jc w:val="center"/>
              <w:rPr>
                <w:sz w:val="18"/>
              </w:rPr>
            </w:pPr>
            <w:proofErr w:type="spellStart"/>
            <w:r>
              <w:t>Everfi</w:t>
            </w:r>
            <w:proofErr w:type="spellEnd"/>
            <w:r>
              <w:t xml:space="preserve"> 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4059F1" w:rsidP="00A5565A">
            <w:pPr>
              <w:jc w:val="center"/>
            </w:pPr>
            <w:r>
              <w:t>Writing Checks</w:t>
            </w:r>
          </w:p>
        </w:tc>
        <w:tc>
          <w:tcPr>
            <w:tcW w:w="1890" w:type="dxa"/>
            <w:vAlign w:val="center"/>
          </w:tcPr>
          <w:p w:rsidR="002717B6" w:rsidRDefault="00BF7779" w:rsidP="00A5565A">
            <w:pPr>
              <w:jc w:val="center"/>
            </w:pPr>
            <w:r>
              <w:t>15.1.</w:t>
            </w:r>
            <w:r w:rsidR="00971CF0">
              <w:t>1</w:t>
            </w:r>
            <w:r>
              <w:t>2</w:t>
            </w:r>
          </w:p>
          <w:p w:rsidR="004E3BD1" w:rsidRDefault="004E3BD1" w:rsidP="004E3BD1">
            <w:pPr>
              <w:jc w:val="center"/>
            </w:pPr>
            <w:r>
              <w:t>E.6.3.12.B</w:t>
            </w:r>
          </w:p>
          <w:p w:rsidR="004E3BD1" w:rsidRDefault="004E3BD1" w:rsidP="004E3BD1">
            <w:pPr>
              <w:jc w:val="center"/>
            </w:pPr>
            <w:r>
              <w:t>E.6.5.12.A</w:t>
            </w:r>
          </w:p>
          <w:p w:rsidR="004E3BD1" w:rsidRDefault="004E3BD1" w:rsidP="004E3BD1">
            <w:pPr>
              <w:jc w:val="center"/>
            </w:pPr>
            <w:r>
              <w:t>6.5.9.H</w:t>
            </w:r>
          </w:p>
          <w:p w:rsidR="004E3BD1" w:rsidRDefault="004E3BD1" w:rsidP="004E3BD1">
            <w:pPr>
              <w:jc w:val="center"/>
            </w:pPr>
            <w:r>
              <w:t>6.1.12.B</w:t>
            </w:r>
          </w:p>
          <w:p w:rsidR="004E3BD1" w:rsidRDefault="004E3BD1" w:rsidP="004E3BD1">
            <w:pPr>
              <w:jc w:val="center"/>
            </w:pPr>
            <w:r>
              <w:t>M11.A.2.1</w:t>
            </w:r>
          </w:p>
          <w:p w:rsidR="004E3BD1" w:rsidRPr="00A73EB8" w:rsidRDefault="004E3BD1" w:rsidP="004E3BD1">
            <w:pPr>
              <w:jc w:val="center"/>
            </w:pPr>
            <w:r>
              <w:t>M11.D.2.1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2717B6" w:rsidRDefault="004059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check number</w:t>
            </w:r>
          </w:p>
          <w:p w:rsidR="004059F1" w:rsidRDefault="004059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written and numerical amounts</w:t>
            </w:r>
          </w:p>
          <w:p w:rsidR="004059F1" w:rsidRDefault="004059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memo line</w:t>
            </w:r>
          </w:p>
          <w:p w:rsidR="004059F1" w:rsidRDefault="004059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signature line</w:t>
            </w:r>
          </w:p>
          <w:p w:rsidR="004059F1" w:rsidRDefault="004059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routing number</w:t>
            </w:r>
          </w:p>
          <w:p w:rsidR="004059F1" w:rsidRPr="00A73EB8" w:rsidRDefault="004059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account number</w:t>
            </w:r>
          </w:p>
        </w:tc>
        <w:tc>
          <w:tcPr>
            <w:tcW w:w="3420" w:type="dxa"/>
            <w:vAlign w:val="center"/>
          </w:tcPr>
          <w:p w:rsidR="002717B6" w:rsidRPr="002F1426" w:rsidRDefault="00BF7779" w:rsidP="00A5565A">
            <w:pPr>
              <w:jc w:val="center"/>
              <w:rPr>
                <w:b/>
              </w:rPr>
            </w:pPr>
            <w:r>
              <w:t>Everfi.net</w:t>
            </w:r>
          </w:p>
        </w:tc>
        <w:tc>
          <w:tcPr>
            <w:tcW w:w="2880" w:type="dxa"/>
            <w:vAlign w:val="center"/>
          </w:tcPr>
          <w:p w:rsidR="002717B6" w:rsidRDefault="00BF7779" w:rsidP="00A5565A">
            <w:pPr>
              <w:spacing w:after="120"/>
              <w:jc w:val="center"/>
            </w:pPr>
            <w:proofErr w:type="spellStart"/>
            <w:r>
              <w:t>Everfi</w:t>
            </w:r>
            <w:proofErr w:type="spellEnd"/>
            <w:r>
              <w:t xml:space="preserve"> quiz</w:t>
            </w:r>
          </w:p>
          <w:p w:rsidR="00BF7779" w:rsidRPr="00DB305D" w:rsidRDefault="00BF7779" w:rsidP="00A5565A">
            <w:pPr>
              <w:spacing w:after="120"/>
              <w:jc w:val="center"/>
              <w:rPr>
                <w:sz w:val="18"/>
              </w:rPr>
            </w:pPr>
            <w:r>
              <w:t>Banking simulation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sectPr w:rsidR="002717B6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1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D7A3E"/>
    <w:rsid w:val="001951E8"/>
    <w:rsid w:val="001E1FF2"/>
    <w:rsid w:val="00243906"/>
    <w:rsid w:val="002717B6"/>
    <w:rsid w:val="002F1426"/>
    <w:rsid w:val="002F1966"/>
    <w:rsid w:val="004059F1"/>
    <w:rsid w:val="004641F0"/>
    <w:rsid w:val="004E3BD1"/>
    <w:rsid w:val="00560AC9"/>
    <w:rsid w:val="005D739C"/>
    <w:rsid w:val="005E38FC"/>
    <w:rsid w:val="00611B54"/>
    <w:rsid w:val="007A147C"/>
    <w:rsid w:val="007F0C34"/>
    <w:rsid w:val="0080537B"/>
    <w:rsid w:val="008902B0"/>
    <w:rsid w:val="00971CF0"/>
    <w:rsid w:val="009A0FC1"/>
    <w:rsid w:val="00A73EB8"/>
    <w:rsid w:val="00AC2828"/>
    <w:rsid w:val="00B477DC"/>
    <w:rsid w:val="00B963EA"/>
    <w:rsid w:val="00BF7779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C9B0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88046-8FBF-484D-8841-CEF347B1D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2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Mease, Amanda</cp:lastModifiedBy>
  <cp:revision>3</cp:revision>
  <dcterms:created xsi:type="dcterms:W3CDTF">2018-08-21T21:04:00Z</dcterms:created>
  <dcterms:modified xsi:type="dcterms:W3CDTF">2018-08-21T22:17:00Z</dcterms:modified>
</cp:coreProperties>
</file>