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43029">
        <w:rPr>
          <w:u w:val="single"/>
        </w:rPr>
        <w:t>Cu</w:t>
      </w:r>
      <w:r w:rsidR="00E44FB2">
        <w:rPr>
          <w:u w:val="single"/>
        </w:rPr>
        <w:t>l</w:t>
      </w:r>
      <w:r w:rsidR="00CA03AB">
        <w:rPr>
          <w:u w:val="single"/>
        </w:rPr>
        <w:t>inary</w:t>
      </w:r>
      <w:r w:rsidR="00AC3935">
        <w:rPr>
          <w:u w:val="single"/>
        </w:rPr>
        <w:t xml:space="preserve">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393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C393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C3935">
              <w:t>Unit 5- Baking Principles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3664D">
              <w:t>26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C3935">
              <w:t xml:space="preserve">Why </w:t>
            </w:r>
            <w:r w:rsidR="007B6D40">
              <w:t>is baking considered an exact science?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F079B2" w:rsidTr="0080537B">
        <w:tc>
          <w:tcPr>
            <w:tcW w:w="2785" w:type="dxa"/>
            <w:vAlign w:val="center"/>
          </w:tcPr>
          <w:p w:rsidR="00F079B2" w:rsidRDefault="00F079B2" w:rsidP="00F079B2">
            <w:pPr>
              <w:jc w:val="center"/>
            </w:pPr>
            <w:r>
              <w:t>Basic Ingredients for Baking</w:t>
            </w:r>
          </w:p>
          <w:p w:rsidR="00F079B2" w:rsidRPr="00DE5063" w:rsidRDefault="00F079B2" w:rsidP="00F079B2">
            <w:pPr>
              <w:jc w:val="center"/>
            </w:pPr>
            <w:r>
              <w:t>LEQ:  What is the significance of each ingredient in a baked item?</w:t>
            </w:r>
          </w:p>
        </w:tc>
        <w:tc>
          <w:tcPr>
            <w:tcW w:w="1890" w:type="dxa"/>
            <w:vAlign w:val="center"/>
          </w:tcPr>
          <w:p w:rsidR="00F079B2" w:rsidRPr="00A73EB8" w:rsidRDefault="00F079B2" w:rsidP="00F079B2">
            <w:pPr>
              <w:jc w:val="center"/>
            </w:pPr>
            <w:r>
              <w:t>11.3.12G</w:t>
            </w:r>
          </w:p>
        </w:tc>
        <w:tc>
          <w:tcPr>
            <w:tcW w:w="3420" w:type="dxa"/>
            <w:vAlign w:val="center"/>
          </w:tcPr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F079B2">
              <w:t>eavening agents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F079B2">
              <w:t>aking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F079B2">
              <w:t>hortening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F079B2">
              <w:t>ift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F079B2">
              <w:t>reheat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F079B2">
              <w:t>lour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F079B2">
              <w:t>iquids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F079B2">
              <w:t xml:space="preserve">at 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F079B2">
              <w:t>weetener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F079B2">
              <w:t>lavoring</w:t>
            </w:r>
          </w:p>
          <w:p w:rsidR="00F079B2" w:rsidRPr="00A73EB8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F079B2">
              <w:t>xtract</w:t>
            </w:r>
          </w:p>
        </w:tc>
        <w:tc>
          <w:tcPr>
            <w:tcW w:w="3420" w:type="dxa"/>
            <w:vAlign w:val="center"/>
          </w:tcPr>
          <w:p w:rsidR="00F079B2" w:rsidRPr="00C12B7F" w:rsidRDefault="00F079B2" w:rsidP="00F079B2">
            <w:r>
              <w:t>Any one or combination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F079B2" w:rsidRPr="00E569F4" w:rsidRDefault="00F079B2" w:rsidP="00F079B2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F079B2" w:rsidTr="0080537B">
        <w:tc>
          <w:tcPr>
            <w:tcW w:w="2785" w:type="dxa"/>
            <w:vAlign w:val="center"/>
          </w:tcPr>
          <w:p w:rsidR="00F079B2" w:rsidRDefault="00F079B2" w:rsidP="00F079B2">
            <w:pPr>
              <w:jc w:val="center"/>
            </w:pPr>
            <w:r>
              <w:t>Quick Breads</w:t>
            </w:r>
          </w:p>
          <w:p w:rsidR="00F079B2" w:rsidRPr="00DE5063" w:rsidRDefault="00F079B2" w:rsidP="00F079B2">
            <w:pPr>
              <w:jc w:val="center"/>
            </w:pPr>
            <w:r>
              <w:t>LEQ: What ingredients and techniques are significant to preparing quick breads?</w:t>
            </w:r>
          </w:p>
        </w:tc>
        <w:tc>
          <w:tcPr>
            <w:tcW w:w="1890" w:type="dxa"/>
            <w:vAlign w:val="center"/>
          </w:tcPr>
          <w:p w:rsidR="00F079B2" w:rsidRPr="00A73EB8" w:rsidRDefault="00F079B2" w:rsidP="00F079B2">
            <w:pPr>
              <w:jc w:val="center"/>
            </w:pPr>
            <w:r>
              <w:t>11.3.12G</w:t>
            </w:r>
          </w:p>
        </w:tc>
        <w:tc>
          <w:tcPr>
            <w:tcW w:w="3420" w:type="dxa"/>
            <w:vAlign w:val="center"/>
          </w:tcPr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</w:t>
            </w:r>
            <w:r w:rsidR="00F079B2">
              <w:t>uick breads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F079B2">
              <w:t>aking powder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F079B2">
              <w:t>aking soda</w:t>
            </w:r>
          </w:p>
          <w:p w:rsidR="00F079B2" w:rsidRPr="00A73EB8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F079B2">
              <w:t>uffin</w:t>
            </w:r>
          </w:p>
        </w:tc>
        <w:tc>
          <w:tcPr>
            <w:tcW w:w="3420" w:type="dxa"/>
            <w:vAlign w:val="center"/>
          </w:tcPr>
          <w:p w:rsidR="00F079B2" w:rsidRPr="002F1426" w:rsidRDefault="00F079B2" w:rsidP="00F079B2">
            <w:pPr>
              <w:rPr>
                <w:b/>
              </w:rPr>
            </w:pPr>
            <w:r>
              <w:t>Any one or combination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F079B2" w:rsidRPr="00E569F4" w:rsidRDefault="00F079B2" w:rsidP="00F079B2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F079B2" w:rsidTr="0080537B">
        <w:tc>
          <w:tcPr>
            <w:tcW w:w="2785" w:type="dxa"/>
            <w:vAlign w:val="center"/>
          </w:tcPr>
          <w:p w:rsidR="00F079B2" w:rsidRDefault="00F079B2" w:rsidP="00F079B2">
            <w:pPr>
              <w:jc w:val="center"/>
            </w:pPr>
            <w:r>
              <w:t>Yeast Breads</w:t>
            </w:r>
          </w:p>
          <w:p w:rsidR="00F079B2" w:rsidRPr="00DE5063" w:rsidRDefault="00F079B2" w:rsidP="00F079B2">
            <w:pPr>
              <w:jc w:val="center"/>
            </w:pPr>
            <w:r>
              <w:t>LEQ: What ingredients and techniques are significant to preparing yeast breads?</w:t>
            </w:r>
          </w:p>
        </w:tc>
        <w:tc>
          <w:tcPr>
            <w:tcW w:w="1890" w:type="dxa"/>
            <w:vAlign w:val="center"/>
          </w:tcPr>
          <w:p w:rsidR="00F079B2" w:rsidRPr="00A73EB8" w:rsidRDefault="00F079B2" w:rsidP="00F079B2">
            <w:pPr>
              <w:jc w:val="center"/>
            </w:pPr>
            <w:r>
              <w:t>11.3.12G</w:t>
            </w:r>
          </w:p>
        </w:tc>
        <w:tc>
          <w:tcPr>
            <w:tcW w:w="3420" w:type="dxa"/>
            <w:vAlign w:val="center"/>
          </w:tcPr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</w:t>
            </w:r>
            <w:r w:rsidR="00F079B2">
              <w:t>east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F079B2">
              <w:t>tructure</w:t>
            </w:r>
          </w:p>
          <w:p w:rsidR="00F079B2" w:rsidRPr="00A73EB8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F079B2">
              <w:t>luten</w:t>
            </w:r>
          </w:p>
        </w:tc>
        <w:tc>
          <w:tcPr>
            <w:tcW w:w="3420" w:type="dxa"/>
            <w:vAlign w:val="center"/>
          </w:tcPr>
          <w:p w:rsidR="00F079B2" w:rsidRPr="002F1426" w:rsidRDefault="00F079B2" w:rsidP="00F079B2">
            <w:pPr>
              <w:rPr>
                <w:b/>
              </w:rPr>
            </w:pPr>
            <w:r>
              <w:t>Any one or combination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F079B2" w:rsidRPr="00E569F4" w:rsidRDefault="00F079B2" w:rsidP="00F079B2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F079B2" w:rsidTr="0080537B">
        <w:tc>
          <w:tcPr>
            <w:tcW w:w="2785" w:type="dxa"/>
            <w:vAlign w:val="center"/>
          </w:tcPr>
          <w:p w:rsidR="00F079B2" w:rsidRDefault="00F079B2" w:rsidP="00F079B2">
            <w:pPr>
              <w:jc w:val="center"/>
            </w:pPr>
            <w:r>
              <w:t>Cookies</w:t>
            </w:r>
          </w:p>
          <w:p w:rsidR="00F079B2" w:rsidRPr="00DE5063" w:rsidRDefault="00F079B2" w:rsidP="00F079B2">
            <w:pPr>
              <w:jc w:val="center"/>
            </w:pPr>
            <w:r>
              <w:t>LEQs: What ingredients and techniques are significant to preparing cookies?  How can cookies be classified and what are some examples of each type?</w:t>
            </w:r>
          </w:p>
        </w:tc>
        <w:tc>
          <w:tcPr>
            <w:tcW w:w="1890" w:type="dxa"/>
            <w:vAlign w:val="center"/>
          </w:tcPr>
          <w:p w:rsidR="00F079B2" w:rsidRPr="00A73EB8" w:rsidRDefault="00F079B2" w:rsidP="00F079B2">
            <w:pPr>
              <w:jc w:val="center"/>
            </w:pPr>
            <w:r>
              <w:t>11.3.12G</w:t>
            </w:r>
          </w:p>
        </w:tc>
        <w:tc>
          <w:tcPr>
            <w:tcW w:w="3420" w:type="dxa"/>
            <w:vAlign w:val="center"/>
          </w:tcPr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F079B2">
              <w:t>ar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F079B2">
              <w:t>rop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F079B2">
              <w:t>olled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F079B2">
              <w:t>olded/shaped</w:t>
            </w:r>
          </w:p>
          <w:p w:rsidR="00F079B2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F079B2">
              <w:t>efrigerator</w:t>
            </w:r>
          </w:p>
          <w:p w:rsidR="00F079B2" w:rsidRPr="00A73EB8" w:rsidRDefault="0032457C" w:rsidP="00F079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bookmarkStart w:id="0" w:name="_GoBack"/>
            <w:bookmarkEnd w:id="0"/>
            <w:r w:rsidR="00F079B2">
              <w:t>ressed</w:t>
            </w:r>
          </w:p>
        </w:tc>
        <w:tc>
          <w:tcPr>
            <w:tcW w:w="3420" w:type="dxa"/>
            <w:vAlign w:val="center"/>
          </w:tcPr>
          <w:p w:rsidR="00F079B2" w:rsidRPr="002F1426" w:rsidRDefault="00F079B2" w:rsidP="00F079B2">
            <w:pPr>
              <w:rPr>
                <w:b/>
              </w:rPr>
            </w:pPr>
            <w:r>
              <w:t>Any one or combination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F079B2" w:rsidRDefault="00F079B2" w:rsidP="00F079B2">
            <w:pPr>
              <w:spacing w:after="120"/>
              <w:jc w:val="center"/>
            </w:pPr>
            <w:r>
              <w:t>Either or a combination of labs or written evaluation.</w:t>
            </w:r>
          </w:p>
          <w:p w:rsidR="00F079B2" w:rsidRPr="00E569F4" w:rsidRDefault="00F079B2" w:rsidP="00F079B2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AC3935">
      <w:pPr>
        <w:spacing w:after="0"/>
        <w:rPr>
          <w:sz w:val="4"/>
          <w:szCs w:val="4"/>
        </w:rPr>
      </w:pPr>
    </w:p>
    <w:p w:rsidR="00AC3935" w:rsidRDefault="00AC3935" w:rsidP="00AC3935">
      <w:pPr>
        <w:spacing w:after="0"/>
        <w:rPr>
          <w:sz w:val="4"/>
          <w:szCs w:val="4"/>
        </w:rPr>
      </w:pPr>
    </w:p>
    <w:p w:rsidR="00AC3935" w:rsidRPr="00AC3935" w:rsidRDefault="00AC3935" w:rsidP="00AC3935">
      <w:pPr>
        <w:spacing w:after="0"/>
        <w:rPr>
          <w:sz w:val="4"/>
          <w:szCs w:val="4"/>
        </w:rPr>
      </w:pPr>
    </w:p>
    <w:sectPr w:rsidR="00AC3935" w:rsidRPr="00AC393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469F"/>
    <w:rsid w:val="001951E8"/>
    <w:rsid w:val="001E1FF2"/>
    <w:rsid w:val="00243906"/>
    <w:rsid w:val="00263055"/>
    <w:rsid w:val="002717B6"/>
    <w:rsid w:val="002F1426"/>
    <w:rsid w:val="002F1966"/>
    <w:rsid w:val="0032457C"/>
    <w:rsid w:val="0033664D"/>
    <w:rsid w:val="005E38FC"/>
    <w:rsid w:val="00611B54"/>
    <w:rsid w:val="007A147C"/>
    <w:rsid w:val="007B6D40"/>
    <w:rsid w:val="007F0C34"/>
    <w:rsid w:val="0080537B"/>
    <w:rsid w:val="00835AA2"/>
    <w:rsid w:val="008902B0"/>
    <w:rsid w:val="00943029"/>
    <w:rsid w:val="009A0FC1"/>
    <w:rsid w:val="00A73EB8"/>
    <w:rsid w:val="00AC2828"/>
    <w:rsid w:val="00AC3935"/>
    <w:rsid w:val="00B477DC"/>
    <w:rsid w:val="00B623E9"/>
    <w:rsid w:val="00B6516C"/>
    <w:rsid w:val="00B963EA"/>
    <w:rsid w:val="00C12B7F"/>
    <w:rsid w:val="00C334F5"/>
    <w:rsid w:val="00C94F98"/>
    <w:rsid w:val="00CA03AB"/>
    <w:rsid w:val="00CE7F5F"/>
    <w:rsid w:val="00DB305D"/>
    <w:rsid w:val="00DE5063"/>
    <w:rsid w:val="00E44FB2"/>
    <w:rsid w:val="00EF1B39"/>
    <w:rsid w:val="00F0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C5C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708F4-3C23-4EF7-9E78-8F6941646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McGinnis, Michelle</cp:lastModifiedBy>
  <cp:revision>12</cp:revision>
  <dcterms:created xsi:type="dcterms:W3CDTF">2017-06-28T15:09:00Z</dcterms:created>
  <dcterms:modified xsi:type="dcterms:W3CDTF">2017-09-22T17:18:00Z</dcterms:modified>
</cp:coreProperties>
</file>