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E5090">
        <w:rPr>
          <w:u w:val="single"/>
        </w:rPr>
        <w:t>Culinary Arts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C43C8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E509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C43C8">
              <w:t xml:space="preserve">Unit 4- </w:t>
            </w:r>
            <w:r w:rsidR="000E5090">
              <w:t>Cooking with Eggs, Milk, &amp; Cheese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435F9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0E5090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B5AB4">
              <w:t>How can eggs, milk, and cheese be successfully prepared and incorporated into an eating plan?</w:t>
            </w:r>
          </w:p>
          <w:p w:rsidR="000E5090" w:rsidRDefault="000E5090" w:rsidP="000E5090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  <w:tr w:rsidR="00DB0C64" w:rsidTr="0080537B">
        <w:tc>
          <w:tcPr>
            <w:tcW w:w="2785" w:type="dxa"/>
            <w:vAlign w:val="center"/>
          </w:tcPr>
          <w:p w:rsidR="00DB0C64" w:rsidRDefault="00DB0C64" w:rsidP="00DB0C64">
            <w:pPr>
              <w:jc w:val="center"/>
            </w:pPr>
            <w:r>
              <w:t>Milk</w:t>
            </w:r>
          </w:p>
          <w:p w:rsidR="00DB0C64" w:rsidRPr="00DE5063" w:rsidRDefault="00DB0C64" w:rsidP="00DB0C64">
            <w:pPr>
              <w:jc w:val="center"/>
            </w:pPr>
            <w:r>
              <w:t>LEQ: What are the different forms of milk and how can they be used in recipes?</w:t>
            </w:r>
          </w:p>
        </w:tc>
        <w:tc>
          <w:tcPr>
            <w:tcW w:w="1890" w:type="dxa"/>
            <w:vAlign w:val="center"/>
          </w:tcPr>
          <w:p w:rsidR="00DB0C64" w:rsidRPr="00A73EB8" w:rsidRDefault="00DB0C64" w:rsidP="00DB0C64">
            <w:pPr>
              <w:jc w:val="center"/>
            </w:pPr>
            <w:r>
              <w:t>11.3.12B, 11.3.12C, 11.3.12D</w:t>
            </w:r>
          </w:p>
        </w:tc>
        <w:tc>
          <w:tcPr>
            <w:tcW w:w="3420" w:type="dxa"/>
            <w:vAlign w:val="center"/>
          </w:tcPr>
          <w:p w:rsidR="00DB0C64" w:rsidRDefault="007F7017" w:rsidP="00DB0C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DB0C64">
              <w:t>asein</w:t>
            </w:r>
          </w:p>
          <w:p w:rsidR="00DB0C64" w:rsidRDefault="007F7017" w:rsidP="00DB0C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</w:t>
            </w:r>
            <w:r w:rsidR="00DB0C64">
              <w:t>hey</w:t>
            </w:r>
          </w:p>
          <w:p w:rsidR="00DB0C64" w:rsidRDefault="007F7017" w:rsidP="00DB0C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</w:t>
            </w:r>
            <w:r w:rsidR="00DB0C64">
              <w:t>ltra pasteurized</w:t>
            </w:r>
          </w:p>
          <w:p w:rsidR="00DB0C64" w:rsidRDefault="007F7017" w:rsidP="00DB0C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DB0C64">
              <w:t>asteurized</w:t>
            </w:r>
          </w:p>
          <w:p w:rsidR="00DB0C64" w:rsidRDefault="007F7017" w:rsidP="00DB0C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</w:t>
            </w:r>
            <w:r w:rsidR="00DB0C64">
              <w:t>omogenized</w:t>
            </w:r>
          </w:p>
          <w:p w:rsidR="00DB0C64" w:rsidRPr="00A73EB8" w:rsidRDefault="007F7017" w:rsidP="00DB0C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</w:t>
            </w:r>
            <w:r w:rsidR="00DB0C64">
              <w:t>vaporated</w:t>
            </w:r>
          </w:p>
        </w:tc>
        <w:tc>
          <w:tcPr>
            <w:tcW w:w="3420" w:type="dxa"/>
            <w:vAlign w:val="center"/>
          </w:tcPr>
          <w:p w:rsidR="00DB0C64" w:rsidRPr="002F1426" w:rsidRDefault="00DB0C64" w:rsidP="00DB0C64">
            <w:pPr>
              <w:jc w:val="center"/>
              <w:rPr>
                <w:b/>
              </w:rPr>
            </w:pPr>
            <w:r>
              <w:t>Any one of the following: teacher made materials, demonstrations, labs, class discussions, or group activities.</w:t>
            </w:r>
          </w:p>
        </w:tc>
        <w:tc>
          <w:tcPr>
            <w:tcW w:w="2880" w:type="dxa"/>
            <w:vAlign w:val="center"/>
          </w:tcPr>
          <w:p w:rsidR="00DB0C64" w:rsidRPr="00E569F4" w:rsidRDefault="00DB0C64" w:rsidP="00DB0C64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DB0C64" w:rsidTr="0080537B">
        <w:tc>
          <w:tcPr>
            <w:tcW w:w="2785" w:type="dxa"/>
            <w:vAlign w:val="center"/>
          </w:tcPr>
          <w:p w:rsidR="00DB0C64" w:rsidRDefault="00DB0C64" w:rsidP="00DB0C64">
            <w:pPr>
              <w:jc w:val="center"/>
            </w:pPr>
            <w:r>
              <w:t>Eggs</w:t>
            </w:r>
          </w:p>
          <w:p w:rsidR="00DB0C64" w:rsidRDefault="00DB0C64" w:rsidP="00DB0C64">
            <w:pPr>
              <w:jc w:val="center"/>
            </w:pPr>
            <w:r>
              <w:t>LEQ: What are the functions of eggs and the different was they are used in recipes?</w:t>
            </w:r>
          </w:p>
          <w:p w:rsidR="00DB0C64" w:rsidRDefault="00DB0C64" w:rsidP="00DB0C64">
            <w:pPr>
              <w:jc w:val="center"/>
            </w:pPr>
          </w:p>
          <w:p w:rsidR="00DB0C64" w:rsidRPr="00DE5063" w:rsidRDefault="00DB0C64" w:rsidP="00DB0C64">
            <w:pPr>
              <w:jc w:val="center"/>
            </w:pPr>
          </w:p>
        </w:tc>
        <w:tc>
          <w:tcPr>
            <w:tcW w:w="1890" w:type="dxa"/>
            <w:vAlign w:val="center"/>
          </w:tcPr>
          <w:p w:rsidR="00DB0C64" w:rsidRPr="00A73EB8" w:rsidRDefault="00DB0C64" w:rsidP="00DB0C64">
            <w:pPr>
              <w:jc w:val="center"/>
            </w:pPr>
            <w:r>
              <w:t>11.3.12B, 11.3.12C, 11.3.12D</w:t>
            </w:r>
          </w:p>
        </w:tc>
        <w:tc>
          <w:tcPr>
            <w:tcW w:w="3420" w:type="dxa"/>
            <w:vAlign w:val="center"/>
          </w:tcPr>
          <w:p w:rsidR="00DB0C64" w:rsidRDefault="007F7017" w:rsidP="00DB0C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</w:t>
            </w:r>
            <w:r w:rsidR="00DB0C64">
              <w:t>melet</w:t>
            </w:r>
          </w:p>
          <w:p w:rsidR="00DB0C64" w:rsidRDefault="007F7017" w:rsidP="00DB0C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</w:t>
            </w:r>
            <w:r w:rsidR="00DB0C64">
              <w:t>rittata</w:t>
            </w:r>
          </w:p>
          <w:p w:rsidR="00DB0C64" w:rsidRPr="00A73EB8" w:rsidRDefault="007F7017" w:rsidP="00DB0C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</w:t>
            </w:r>
            <w:r w:rsidR="00DB0C64">
              <w:t>unction</w:t>
            </w:r>
          </w:p>
        </w:tc>
        <w:tc>
          <w:tcPr>
            <w:tcW w:w="3420" w:type="dxa"/>
            <w:vAlign w:val="center"/>
          </w:tcPr>
          <w:p w:rsidR="00DB0C64" w:rsidRPr="002F1426" w:rsidRDefault="00DB0C64" w:rsidP="00DB0C64">
            <w:pPr>
              <w:jc w:val="center"/>
              <w:rPr>
                <w:b/>
              </w:rPr>
            </w:pPr>
            <w:r>
              <w:t>Any one of the following: teacher made materials, demonstrations, labs, class discussions, or group activities.</w:t>
            </w:r>
          </w:p>
        </w:tc>
        <w:tc>
          <w:tcPr>
            <w:tcW w:w="2880" w:type="dxa"/>
            <w:vAlign w:val="center"/>
          </w:tcPr>
          <w:p w:rsidR="00DB0C64" w:rsidRPr="00E569F4" w:rsidRDefault="00DB0C64" w:rsidP="00DB0C64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DB0C64" w:rsidTr="0080537B">
        <w:tc>
          <w:tcPr>
            <w:tcW w:w="2785" w:type="dxa"/>
            <w:vAlign w:val="center"/>
          </w:tcPr>
          <w:p w:rsidR="00DB0C64" w:rsidRDefault="00DB0C64" w:rsidP="00DB0C64">
            <w:pPr>
              <w:jc w:val="center"/>
            </w:pPr>
            <w:r>
              <w:t>Cheese</w:t>
            </w:r>
          </w:p>
          <w:p w:rsidR="00DB0C64" w:rsidRPr="00DE5063" w:rsidRDefault="00DB0C64" w:rsidP="00DB0C64">
            <w:pPr>
              <w:jc w:val="center"/>
            </w:pPr>
            <w:r>
              <w:t>LEQ: What are different types of cheese and how can they be used in recipes?</w:t>
            </w:r>
          </w:p>
        </w:tc>
        <w:tc>
          <w:tcPr>
            <w:tcW w:w="1890" w:type="dxa"/>
            <w:vAlign w:val="center"/>
          </w:tcPr>
          <w:p w:rsidR="00DB0C64" w:rsidRPr="00A73EB8" w:rsidRDefault="00DB0C64" w:rsidP="00DB0C64">
            <w:pPr>
              <w:jc w:val="center"/>
            </w:pPr>
            <w:r>
              <w:t>11.3.12B, 11.3.12C, 11.3.12D</w:t>
            </w:r>
          </w:p>
        </w:tc>
        <w:tc>
          <w:tcPr>
            <w:tcW w:w="3420" w:type="dxa"/>
            <w:vAlign w:val="center"/>
          </w:tcPr>
          <w:p w:rsidR="00DB0C64" w:rsidRDefault="007F7017" w:rsidP="00DB0C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DB0C64">
              <w:t>ipened cheese</w:t>
            </w:r>
          </w:p>
          <w:p w:rsidR="00DB0C64" w:rsidRDefault="007F7017" w:rsidP="00DB0C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</w:t>
            </w:r>
            <w:r w:rsidR="00DB0C64">
              <w:t>n-ripened chees</w:t>
            </w:r>
          </w:p>
          <w:p w:rsidR="00DB0C64" w:rsidRPr="00A73EB8" w:rsidRDefault="007F7017" w:rsidP="00DB0C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bookmarkStart w:id="0" w:name="_GoBack"/>
            <w:bookmarkEnd w:id="0"/>
            <w:r w:rsidR="00DB0C64">
              <w:t>urds</w:t>
            </w:r>
          </w:p>
        </w:tc>
        <w:tc>
          <w:tcPr>
            <w:tcW w:w="3420" w:type="dxa"/>
            <w:vAlign w:val="center"/>
          </w:tcPr>
          <w:p w:rsidR="00DB0C64" w:rsidRPr="002F1426" w:rsidRDefault="00DB0C64" w:rsidP="00DB0C64">
            <w:pPr>
              <w:jc w:val="center"/>
              <w:rPr>
                <w:b/>
              </w:rPr>
            </w:pPr>
            <w:r>
              <w:t>Any one of the following: teacher made materials, demonstrations, labs, class discussions, or group activities.</w:t>
            </w:r>
          </w:p>
        </w:tc>
        <w:tc>
          <w:tcPr>
            <w:tcW w:w="2880" w:type="dxa"/>
            <w:vAlign w:val="center"/>
          </w:tcPr>
          <w:p w:rsidR="00DB0C64" w:rsidRDefault="00DB0C64" w:rsidP="00DB0C64">
            <w:pPr>
              <w:spacing w:after="120"/>
              <w:jc w:val="center"/>
            </w:pPr>
            <w:r>
              <w:t>Either or a combination of labs or written evaluation.</w:t>
            </w:r>
          </w:p>
          <w:p w:rsidR="00DB0C64" w:rsidRPr="00E569F4" w:rsidRDefault="00DB0C64" w:rsidP="00DB0C64">
            <w:pPr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5090"/>
    <w:rsid w:val="001951C8"/>
    <w:rsid w:val="001951E8"/>
    <w:rsid w:val="001E1FF2"/>
    <w:rsid w:val="002435F9"/>
    <w:rsid w:val="00243906"/>
    <w:rsid w:val="002717B6"/>
    <w:rsid w:val="002F1426"/>
    <w:rsid w:val="002F1966"/>
    <w:rsid w:val="00481B3B"/>
    <w:rsid w:val="005E38FC"/>
    <w:rsid w:val="00611B54"/>
    <w:rsid w:val="0070333D"/>
    <w:rsid w:val="007A147C"/>
    <w:rsid w:val="007F0C34"/>
    <w:rsid w:val="007F7017"/>
    <w:rsid w:val="0080537B"/>
    <w:rsid w:val="008902B0"/>
    <w:rsid w:val="009A0FC1"/>
    <w:rsid w:val="00A73EB8"/>
    <w:rsid w:val="00AC2828"/>
    <w:rsid w:val="00B477DC"/>
    <w:rsid w:val="00B963EA"/>
    <w:rsid w:val="00BA179F"/>
    <w:rsid w:val="00C06D85"/>
    <w:rsid w:val="00C7167F"/>
    <w:rsid w:val="00C94F98"/>
    <w:rsid w:val="00DB0C64"/>
    <w:rsid w:val="00DB305D"/>
    <w:rsid w:val="00DC43C8"/>
    <w:rsid w:val="00DE5063"/>
    <w:rsid w:val="00E023FC"/>
    <w:rsid w:val="00EF1B39"/>
    <w:rsid w:val="00FB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0A33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EF92B-9ECA-46A4-8C58-35FF6AA5F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McGinnis, Michelle</cp:lastModifiedBy>
  <cp:revision>6</cp:revision>
  <dcterms:created xsi:type="dcterms:W3CDTF">2017-06-28T15:08:00Z</dcterms:created>
  <dcterms:modified xsi:type="dcterms:W3CDTF">2017-09-22T17:16:00Z</dcterms:modified>
</cp:coreProperties>
</file>