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A200D8">
        <w:rPr>
          <w:u w:val="single"/>
        </w:rPr>
        <w:t>Culinary Arts</w:t>
      </w:r>
      <w:r w:rsidR="00174089">
        <w:rPr>
          <w:u w:val="single"/>
        </w:rPr>
        <w:t xml:space="preserve"> </w:t>
      </w:r>
      <w:r w:rsidR="00A200D8">
        <w:rPr>
          <w:u w:val="single"/>
        </w:rPr>
        <w:t>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174089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A200D8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174089">
              <w:t xml:space="preserve">Unit 2- </w:t>
            </w:r>
            <w:r w:rsidR="00A200D8">
              <w:t>Food Safety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B87D65">
              <w:t>10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AF59B7">
              <w:rPr>
                <w:b/>
              </w:rPr>
              <w:t xml:space="preserve"> Why are safe food handling practices important?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  <w:tr w:rsidR="009578E7" w:rsidTr="0080537B">
        <w:tc>
          <w:tcPr>
            <w:tcW w:w="2785" w:type="dxa"/>
            <w:vAlign w:val="center"/>
          </w:tcPr>
          <w:p w:rsidR="009578E7" w:rsidRDefault="009578E7" w:rsidP="009578E7">
            <w:pPr>
              <w:jc w:val="center"/>
            </w:pPr>
            <w:r>
              <w:t>Sanitary Practices</w:t>
            </w:r>
          </w:p>
          <w:p w:rsidR="009578E7" w:rsidRPr="00DE5063" w:rsidRDefault="009578E7" w:rsidP="009578E7">
            <w:pPr>
              <w:jc w:val="center"/>
            </w:pPr>
            <w:r>
              <w:t>LEQ:  How do unsanitary conditions lead to food borne illnesses?</w:t>
            </w:r>
          </w:p>
        </w:tc>
        <w:tc>
          <w:tcPr>
            <w:tcW w:w="1890" w:type="dxa"/>
            <w:vAlign w:val="center"/>
          </w:tcPr>
          <w:p w:rsidR="009578E7" w:rsidRPr="00A73EB8" w:rsidRDefault="009578E7" w:rsidP="009578E7">
            <w:pPr>
              <w:jc w:val="center"/>
            </w:pPr>
            <w:r>
              <w:t>11.3.12A,B,G</w:t>
            </w:r>
          </w:p>
        </w:tc>
        <w:tc>
          <w:tcPr>
            <w:tcW w:w="3420" w:type="dxa"/>
            <w:vAlign w:val="center"/>
          </w:tcPr>
          <w:p w:rsidR="009578E7" w:rsidRDefault="009578E7" w:rsidP="009578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Cross contamination</w:t>
            </w:r>
          </w:p>
          <w:p w:rsidR="009578E7" w:rsidRDefault="009578E7" w:rsidP="009578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Hygiene</w:t>
            </w:r>
          </w:p>
          <w:p w:rsidR="009578E7" w:rsidRDefault="009578E7" w:rsidP="009578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Pathogen </w:t>
            </w:r>
          </w:p>
          <w:p w:rsidR="009578E7" w:rsidRDefault="009578E7" w:rsidP="009578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Microbial</w:t>
            </w:r>
          </w:p>
          <w:p w:rsidR="009578E7" w:rsidRDefault="009578E7" w:rsidP="009578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Temperature Danger Zone</w:t>
            </w:r>
          </w:p>
          <w:p w:rsidR="009578E7" w:rsidRDefault="009578E7" w:rsidP="009578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Internal temperature</w:t>
            </w:r>
          </w:p>
          <w:p w:rsidR="009578E7" w:rsidRDefault="009578E7" w:rsidP="009578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2 hour rule</w:t>
            </w:r>
          </w:p>
          <w:p w:rsidR="009578E7" w:rsidRDefault="009578E7" w:rsidP="009578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Microorganism</w:t>
            </w:r>
          </w:p>
          <w:p w:rsidR="009578E7" w:rsidRDefault="009578E7" w:rsidP="009578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Toxins</w:t>
            </w:r>
          </w:p>
          <w:p w:rsidR="009578E7" w:rsidRDefault="009578E7" w:rsidP="009578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Bacteria</w:t>
            </w:r>
          </w:p>
          <w:p w:rsidR="009578E7" w:rsidRPr="00A73EB8" w:rsidRDefault="009578E7" w:rsidP="009578E7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9578E7" w:rsidRPr="002F1426" w:rsidRDefault="009578E7" w:rsidP="009578E7">
            <w:pPr>
              <w:jc w:val="center"/>
              <w:rPr>
                <w:b/>
              </w:rPr>
            </w:pPr>
            <w:r>
              <w:t>Any one or combination of the following: teacher made materials, demonstrations, labs, class discussions, or group activities.</w:t>
            </w:r>
          </w:p>
        </w:tc>
        <w:tc>
          <w:tcPr>
            <w:tcW w:w="2880" w:type="dxa"/>
            <w:vAlign w:val="center"/>
          </w:tcPr>
          <w:p w:rsidR="009578E7" w:rsidRDefault="009578E7" w:rsidP="009578E7">
            <w:pPr>
              <w:spacing w:after="120"/>
              <w:jc w:val="center"/>
            </w:pPr>
            <w:r>
              <w:t>Either or a combination of labs or written evaluation.</w:t>
            </w:r>
          </w:p>
          <w:p w:rsidR="009578E7" w:rsidRPr="00E569F4" w:rsidRDefault="009578E7" w:rsidP="009578E7">
            <w:pPr>
              <w:spacing w:after="120"/>
              <w:jc w:val="center"/>
            </w:pPr>
          </w:p>
        </w:tc>
      </w:tr>
      <w:tr w:rsidR="009578E7" w:rsidTr="0080537B">
        <w:tc>
          <w:tcPr>
            <w:tcW w:w="2785" w:type="dxa"/>
            <w:vAlign w:val="center"/>
          </w:tcPr>
          <w:p w:rsidR="009578E7" w:rsidRDefault="009578E7" w:rsidP="009578E7">
            <w:pPr>
              <w:jc w:val="center"/>
            </w:pPr>
            <w:r>
              <w:t>Foodborne Illnesses</w:t>
            </w:r>
          </w:p>
          <w:p w:rsidR="009578E7" w:rsidRDefault="009578E7" w:rsidP="009578E7">
            <w:pPr>
              <w:jc w:val="center"/>
            </w:pPr>
            <w:r>
              <w:t>LEQ: What are the hosts and symptoms of foodborne illnesses?</w:t>
            </w:r>
          </w:p>
          <w:p w:rsidR="009578E7" w:rsidRPr="00DE5063" w:rsidRDefault="009578E7" w:rsidP="009578E7">
            <w:pPr>
              <w:jc w:val="center"/>
            </w:pPr>
            <w:r>
              <w:t xml:space="preserve"> </w:t>
            </w:r>
          </w:p>
        </w:tc>
        <w:tc>
          <w:tcPr>
            <w:tcW w:w="1890" w:type="dxa"/>
            <w:vAlign w:val="center"/>
          </w:tcPr>
          <w:p w:rsidR="009578E7" w:rsidRDefault="009578E7" w:rsidP="009578E7">
            <w:pPr>
              <w:jc w:val="center"/>
            </w:pPr>
            <w:r>
              <w:t>11.3.12.A</w:t>
            </w:r>
          </w:p>
          <w:p w:rsidR="009578E7" w:rsidRDefault="009578E7" w:rsidP="009578E7">
            <w:pPr>
              <w:jc w:val="center"/>
            </w:pPr>
            <w:r>
              <w:t>11.3.12B</w:t>
            </w:r>
          </w:p>
          <w:p w:rsidR="009578E7" w:rsidRPr="00A73EB8" w:rsidRDefault="009578E7" w:rsidP="009578E7">
            <w:pPr>
              <w:jc w:val="center"/>
            </w:pPr>
            <w:r>
              <w:t>11.3.12G</w:t>
            </w:r>
          </w:p>
        </w:tc>
        <w:tc>
          <w:tcPr>
            <w:tcW w:w="3420" w:type="dxa"/>
            <w:vAlign w:val="center"/>
          </w:tcPr>
          <w:p w:rsidR="009578E7" w:rsidRDefault="00217EF6" w:rsidP="009578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</w:t>
            </w:r>
            <w:r w:rsidR="009578E7">
              <w:t>almonella</w:t>
            </w:r>
          </w:p>
          <w:p w:rsidR="009578E7" w:rsidRDefault="009578E7" w:rsidP="009578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E.coli</w:t>
            </w:r>
          </w:p>
          <w:p w:rsidR="009578E7" w:rsidRDefault="00217EF6" w:rsidP="009578E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P</w:t>
            </w:r>
            <w:r w:rsidR="009578E7">
              <w:t>erfringens</w:t>
            </w:r>
            <w:proofErr w:type="spellEnd"/>
          </w:p>
          <w:p w:rsidR="009578E7" w:rsidRDefault="009578E7" w:rsidP="009578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listeria</w:t>
            </w:r>
          </w:p>
          <w:p w:rsidR="009578E7" w:rsidRDefault="00217EF6" w:rsidP="009578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</w:t>
            </w:r>
            <w:r w:rsidR="009578E7">
              <w:t>oultry</w:t>
            </w:r>
          </w:p>
          <w:p w:rsidR="009578E7" w:rsidRPr="00A73EB8" w:rsidRDefault="009578E7" w:rsidP="009578E7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9578E7" w:rsidRPr="002F1426" w:rsidRDefault="009578E7" w:rsidP="009578E7">
            <w:pPr>
              <w:jc w:val="center"/>
              <w:rPr>
                <w:b/>
              </w:rPr>
            </w:pPr>
            <w:r>
              <w:t>Any one or combination of the following: teacher made materials, demonstrations, labs, class discussions, or group activities.</w:t>
            </w:r>
          </w:p>
        </w:tc>
        <w:tc>
          <w:tcPr>
            <w:tcW w:w="2880" w:type="dxa"/>
            <w:vAlign w:val="center"/>
          </w:tcPr>
          <w:p w:rsidR="009578E7" w:rsidRPr="00E569F4" w:rsidRDefault="009578E7" w:rsidP="009578E7">
            <w:pPr>
              <w:spacing w:after="120"/>
              <w:jc w:val="center"/>
            </w:pPr>
            <w:r>
              <w:t>Either or a combination of labs or written evaluation.</w:t>
            </w:r>
          </w:p>
        </w:tc>
      </w:tr>
      <w:tr w:rsidR="009578E7" w:rsidTr="0080537B">
        <w:tc>
          <w:tcPr>
            <w:tcW w:w="2785" w:type="dxa"/>
            <w:vAlign w:val="center"/>
          </w:tcPr>
          <w:p w:rsidR="009578E7" w:rsidRDefault="009578E7" w:rsidP="009578E7">
            <w:pPr>
              <w:jc w:val="center"/>
            </w:pPr>
            <w:r>
              <w:t>Food Safety Agencies</w:t>
            </w:r>
          </w:p>
          <w:p w:rsidR="009578E7" w:rsidRPr="00DE5063" w:rsidRDefault="009578E7" w:rsidP="009578E7">
            <w:pPr>
              <w:jc w:val="center"/>
            </w:pPr>
            <w:r>
              <w:t>LEQ: What role do government agencies play in keeping our food safe?</w:t>
            </w:r>
          </w:p>
        </w:tc>
        <w:tc>
          <w:tcPr>
            <w:tcW w:w="1890" w:type="dxa"/>
            <w:vAlign w:val="center"/>
          </w:tcPr>
          <w:p w:rsidR="009578E7" w:rsidRDefault="009578E7" w:rsidP="009578E7">
            <w:pPr>
              <w:jc w:val="center"/>
            </w:pPr>
            <w:r>
              <w:t>11.3.12 A</w:t>
            </w:r>
          </w:p>
          <w:p w:rsidR="009578E7" w:rsidRDefault="009578E7" w:rsidP="009578E7">
            <w:pPr>
              <w:jc w:val="center"/>
            </w:pPr>
            <w:r>
              <w:t>11.3.12 B</w:t>
            </w:r>
          </w:p>
          <w:p w:rsidR="009578E7" w:rsidRPr="00A73EB8" w:rsidRDefault="009578E7" w:rsidP="009578E7">
            <w:pPr>
              <w:jc w:val="center"/>
            </w:pPr>
            <w:r>
              <w:t>11.3.12 G</w:t>
            </w:r>
          </w:p>
        </w:tc>
        <w:tc>
          <w:tcPr>
            <w:tcW w:w="3420" w:type="dxa"/>
            <w:vAlign w:val="center"/>
          </w:tcPr>
          <w:p w:rsidR="009578E7" w:rsidRDefault="009578E7" w:rsidP="009578E7">
            <w:pPr>
              <w:pStyle w:val="ListParagraph"/>
              <w:numPr>
                <w:ilvl w:val="0"/>
                <w:numId w:val="3"/>
              </w:numPr>
            </w:pPr>
            <w:bookmarkStart w:id="0" w:name="_GoBack"/>
            <w:r>
              <w:t>FDA</w:t>
            </w:r>
          </w:p>
          <w:p w:rsidR="009578E7" w:rsidRDefault="009578E7" w:rsidP="009578E7">
            <w:pPr>
              <w:pStyle w:val="ListParagraph"/>
              <w:numPr>
                <w:ilvl w:val="0"/>
                <w:numId w:val="3"/>
              </w:numPr>
            </w:pPr>
            <w:r>
              <w:t>CDC</w:t>
            </w:r>
          </w:p>
          <w:p w:rsidR="009578E7" w:rsidRDefault="009578E7" w:rsidP="009578E7">
            <w:pPr>
              <w:pStyle w:val="ListParagraph"/>
              <w:numPr>
                <w:ilvl w:val="0"/>
                <w:numId w:val="3"/>
              </w:numPr>
            </w:pPr>
            <w:r>
              <w:t>EPA</w:t>
            </w:r>
          </w:p>
          <w:p w:rsidR="009578E7" w:rsidRDefault="009578E7" w:rsidP="009578E7">
            <w:pPr>
              <w:pStyle w:val="ListParagraph"/>
              <w:numPr>
                <w:ilvl w:val="0"/>
                <w:numId w:val="3"/>
              </w:numPr>
            </w:pPr>
            <w:r>
              <w:t>USDA</w:t>
            </w:r>
          </w:p>
          <w:p w:rsidR="009578E7" w:rsidRPr="00A73EB8" w:rsidRDefault="009578E7" w:rsidP="009578E7">
            <w:pPr>
              <w:pStyle w:val="ListParagraph"/>
              <w:numPr>
                <w:ilvl w:val="0"/>
                <w:numId w:val="3"/>
              </w:numPr>
            </w:pPr>
            <w:r>
              <w:t>GRAS</w:t>
            </w:r>
            <w:bookmarkEnd w:id="0"/>
          </w:p>
        </w:tc>
        <w:tc>
          <w:tcPr>
            <w:tcW w:w="3420" w:type="dxa"/>
            <w:vAlign w:val="center"/>
          </w:tcPr>
          <w:p w:rsidR="009578E7" w:rsidRDefault="009578E7" w:rsidP="009578E7">
            <w:pPr>
              <w:jc w:val="center"/>
            </w:pPr>
            <w:r>
              <w:t>Any one or combination of the following: teacher made materials, demonstrations, labs, class discussions, or group activities.</w:t>
            </w:r>
          </w:p>
          <w:p w:rsidR="009578E7" w:rsidRPr="002F1426" w:rsidRDefault="009578E7" w:rsidP="009578E7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9578E7" w:rsidRPr="00E569F4" w:rsidRDefault="009578E7" w:rsidP="009578E7">
            <w:pPr>
              <w:spacing w:after="120"/>
              <w:jc w:val="center"/>
            </w:pPr>
            <w:r>
              <w:t>Either or a combination of labs or written evaluation.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A73EB8" w:rsidRPr="001951E8" w:rsidRDefault="00A73EB8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A0FC1"/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9E1F87"/>
    <w:multiLevelType w:val="hybridMultilevel"/>
    <w:tmpl w:val="B17A3B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A434D"/>
    <w:rsid w:val="00174089"/>
    <w:rsid w:val="001951E8"/>
    <w:rsid w:val="001E1FF2"/>
    <w:rsid w:val="001F2330"/>
    <w:rsid w:val="001F533A"/>
    <w:rsid w:val="00217EF6"/>
    <w:rsid w:val="0023072B"/>
    <w:rsid w:val="00243906"/>
    <w:rsid w:val="002717B6"/>
    <w:rsid w:val="002F1426"/>
    <w:rsid w:val="002F1966"/>
    <w:rsid w:val="005D15AB"/>
    <w:rsid w:val="005E38FC"/>
    <w:rsid w:val="00611B54"/>
    <w:rsid w:val="00724DA6"/>
    <w:rsid w:val="00762B14"/>
    <w:rsid w:val="007A147C"/>
    <w:rsid w:val="007F0C34"/>
    <w:rsid w:val="0080537B"/>
    <w:rsid w:val="008902B0"/>
    <w:rsid w:val="009578E7"/>
    <w:rsid w:val="009A0FC1"/>
    <w:rsid w:val="00A200D8"/>
    <w:rsid w:val="00A73EB8"/>
    <w:rsid w:val="00AC2828"/>
    <w:rsid w:val="00AF59B7"/>
    <w:rsid w:val="00B477DC"/>
    <w:rsid w:val="00B87D65"/>
    <w:rsid w:val="00B963EA"/>
    <w:rsid w:val="00C85324"/>
    <w:rsid w:val="00C94F98"/>
    <w:rsid w:val="00CA0294"/>
    <w:rsid w:val="00D04BAA"/>
    <w:rsid w:val="00DB305D"/>
    <w:rsid w:val="00DE5063"/>
    <w:rsid w:val="00E14C1B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D079C5-BF31-4094-96DE-555FB19A2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6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McGinnis, Michelle</cp:lastModifiedBy>
  <cp:revision>10</cp:revision>
  <dcterms:created xsi:type="dcterms:W3CDTF">2017-06-28T15:07:00Z</dcterms:created>
  <dcterms:modified xsi:type="dcterms:W3CDTF">2017-09-22T17:33:00Z</dcterms:modified>
</cp:coreProperties>
</file>