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5BD6">
        <w:rPr>
          <w:u w:val="single"/>
        </w:rPr>
        <w:t>Culinary Arts</w:t>
      </w:r>
      <w:r w:rsidR="00D01AAB">
        <w:rPr>
          <w:u w:val="single"/>
        </w:rPr>
        <w:t xml:space="preserve">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01AA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15B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80A5F">
              <w:t>Unit 3</w:t>
            </w:r>
            <w:r w:rsidR="00D01AAB">
              <w:t xml:space="preserve">- </w:t>
            </w:r>
            <w:r w:rsidR="00A56CB5">
              <w:t>Microwave Cooki</w:t>
            </w:r>
            <w:r w:rsidR="00915BD6">
              <w:t>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D488F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01AAB">
              <w:t xml:space="preserve">How </w:t>
            </w:r>
            <w:r w:rsidR="00915BD6">
              <w:t>has microwave technology changed the way we prepare food?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806325" w:rsidTr="0080537B">
        <w:tc>
          <w:tcPr>
            <w:tcW w:w="2785" w:type="dxa"/>
            <w:vAlign w:val="center"/>
          </w:tcPr>
          <w:p w:rsidR="00806325" w:rsidRDefault="00806325" w:rsidP="00806325">
            <w:pPr>
              <w:jc w:val="center"/>
            </w:pPr>
            <w:r>
              <w:t>Microwave Cooking Techniques</w:t>
            </w:r>
          </w:p>
          <w:p w:rsidR="00806325" w:rsidRPr="00DE5063" w:rsidRDefault="00806325" w:rsidP="00806325">
            <w:pPr>
              <w:jc w:val="center"/>
            </w:pPr>
            <w:r>
              <w:t>LEQ: What is the difference between microwave and conventional cooking?</w:t>
            </w:r>
          </w:p>
        </w:tc>
        <w:tc>
          <w:tcPr>
            <w:tcW w:w="1890" w:type="dxa"/>
            <w:vAlign w:val="center"/>
          </w:tcPr>
          <w:p w:rsidR="00806325" w:rsidRPr="00A73EB8" w:rsidRDefault="00806325" w:rsidP="00806325">
            <w:pPr>
              <w:jc w:val="center"/>
            </w:pPr>
            <w:r>
              <w:t>11.2.12.E</w:t>
            </w:r>
          </w:p>
        </w:tc>
        <w:tc>
          <w:tcPr>
            <w:tcW w:w="3420" w:type="dxa"/>
            <w:vAlign w:val="center"/>
          </w:tcPr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Watts</w:t>
            </w:r>
          </w:p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Molecules</w:t>
            </w:r>
          </w:p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Rotate</w:t>
            </w:r>
          </w:p>
          <w:p w:rsidR="00806325" w:rsidRPr="00A73EB8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Radiant energy</w:t>
            </w:r>
          </w:p>
        </w:tc>
        <w:tc>
          <w:tcPr>
            <w:tcW w:w="3420" w:type="dxa"/>
            <w:vAlign w:val="center"/>
          </w:tcPr>
          <w:p w:rsidR="00806325" w:rsidRPr="002F1426" w:rsidRDefault="00806325" w:rsidP="00806325">
            <w:pPr>
              <w:jc w:val="center"/>
              <w:rPr>
                <w:b/>
              </w:rPr>
            </w:pPr>
            <w:r>
              <w:t>Any one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806325" w:rsidRPr="00E569F4" w:rsidRDefault="00806325" w:rsidP="00806325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806325" w:rsidTr="0080537B">
        <w:tc>
          <w:tcPr>
            <w:tcW w:w="2785" w:type="dxa"/>
            <w:vAlign w:val="center"/>
          </w:tcPr>
          <w:p w:rsidR="00806325" w:rsidRDefault="00806325" w:rsidP="00806325">
            <w:pPr>
              <w:jc w:val="center"/>
            </w:pPr>
            <w:r>
              <w:t>Microwave Appropriate Equipment</w:t>
            </w:r>
          </w:p>
          <w:p w:rsidR="00806325" w:rsidRPr="00DE5063" w:rsidRDefault="00806325" w:rsidP="00806325">
            <w:pPr>
              <w:jc w:val="center"/>
            </w:pPr>
            <w:r>
              <w:t>LEQ: How do you chose microwave appropriate equipment?</w:t>
            </w:r>
          </w:p>
        </w:tc>
        <w:tc>
          <w:tcPr>
            <w:tcW w:w="1890" w:type="dxa"/>
            <w:vAlign w:val="center"/>
          </w:tcPr>
          <w:p w:rsidR="00806325" w:rsidRPr="00A73EB8" w:rsidRDefault="00806325" w:rsidP="00806325">
            <w:pPr>
              <w:jc w:val="center"/>
            </w:pPr>
            <w:r>
              <w:t>11.2.12E</w:t>
            </w:r>
          </w:p>
        </w:tc>
        <w:tc>
          <w:tcPr>
            <w:tcW w:w="3420" w:type="dxa"/>
            <w:vAlign w:val="center"/>
          </w:tcPr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Arcing</w:t>
            </w:r>
          </w:p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Shielding</w:t>
            </w:r>
          </w:p>
          <w:p w:rsidR="00806325" w:rsidRPr="00A73EB8" w:rsidRDefault="00806325" w:rsidP="0080632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6325" w:rsidRPr="002F1426" w:rsidRDefault="00806325" w:rsidP="00806325">
            <w:pPr>
              <w:jc w:val="center"/>
              <w:rPr>
                <w:b/>
              </w:rPr>
            </w:pPr>
            <w:r>
              <w:t>Any one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806325" w:rsidRPr="00E569F4" w:rsidRDefault="00806325" w:rsidP="00806325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806325" w:rsidTr="0080537B">
        <w:tc>
          <w:tcPr>
            <w:tcW w:w="2785" w:type="dxa"/>
            <w:vAlign w:val="center"/>
          </w:tcPr>
          <w:p w:rsidR="00806325" w:rsidRDefault="00806325" w:rsidP="00806325">
            <w:pPr>
              <w:jc w:val="center"/>
            </w:pPr>
            <w:r>
              <w:t>Microwave Recipes</w:t>
            </w:r>
          </w:p>
          <w:p w:rsidR="00806325" w:rsidRPr="00DE5063" w:rsidRDefault="00806325" w:rsidP="00806325">
            <w:pPr>
              <w:jc w:val="center"/>
            </w:pPr>
            <w:r>
              <w:t>LEQ: How do microwave recipes differ from conventional recipes?</w:t>
            </w:r>
          </w:p>
        </w:tc>
        <w:tc>
          <w:tcPr>
            <w:tcW w:w="1890" w:type="dxa"/>
            <w:vAlign w:val="center"/>
          </w:tcPr>
          <w:p w:rsidR="00806325" w:rsidRPr="00A73EB8" w:rsidRDefault="00806325" w:rsidP="00806325">
            <w:pPr>
              <w:jc w:val="center"/>
            </w:pPr>
            <w:r>
              <w:t>11.2.12 E</w:t>
            </w:r>
          </w:p>
        </w:tc>
        <w:tc>
          <w:tcPr>
            <w:tcW w:w="3420" w:type="dxa"/>
            <w:vAlign w:val="center"/>
          </w:tcPr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Hot spots</w:t>
            </w:r>
          </w:p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Standing time</w:t>
            </w:r>
          </w:p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Cooking time</w:t>
            </w:r>
          </w:p>
          <w:p w:rsidR="00806325" w:rsidRPr="00A73EB8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Cooking power</w:t>
            </w:r>
          </w:p>
        </w:tc>
        <w:tc>
          <w:tcPr>
            <w:tcW w:w="3420" w:type="dxa"/>
            <w:vAlign w:val="center"/>
          </w:tcPr>
          <w:p w:rsidR="00806325" w:rsidRPr="002F1426" w:rsidRDefault="00806325" w:rsidP="00806325">
            <w:pPr>
              <w:jc w:val="center"/>
              <w:rPr>
                <w:b/>
              </w:rPr>
            </w:pPr>
            <w:r>
              <w:t>Any one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806325" w:rsidRPr="00E569F4" w:rsidRDefault="00806325" w:rsidP="00806325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806325" w:rsidTr="0080537B">
        <w:tc>
          <w:tcPr>
            <w:tcW w:w="2785" w:type="dxa"/>
            <w:vAlign w:val="center"/>
          </w:tcPr>
          <w:p w:rsidR="00806325" w:rsidRDefault="00806325" w:rsidP="00806325">
            <w:pPr>
              <w:jc w:val="center"/>
            </w:pPr>
            <w:r>
              <w:t>Proper Microwave Maintenance</w:t>
            </w:r>
          </w:p>
          <w:p w:rsidR="00806325" w:rsidRPr="00DE5063" w:rsidRDefault="00806325" w:rsidP="00806325">
            <w:pPr>
              <w:jc w:val="center"/>
            </w:pPr>
            <w:r>
              <w:t>LEQ: How do you properly care for the microwave oven and equipment?</w:t>
            </w:r>
          </w:p>
        </w:tc>
        <w:tc>
          <w:tcPr>
            <w:tcW w:w="1890" w:type="dxa"/>
            <w:vAlign w:val="center"/>
          </w:tcPr>
          <w:p w:rsidR="00806325" w:rsidRPr="00A73EB8" w:rsidRDefault="00806325" w:rsidP="00806325">
            <w:pPr>
              <w:jc w:val="center"/>
            </w:pPr>
            <w:r>
              <w:t>11.2.12 E</w:t>
            </w:r>
          </w:p>
        </w:tc>
        <w:tc>
          <w:tcPr>
            <w:tcW w:w="3420" w:type="dxa"/>
            <w:vAlign w:val="center"/>
          </w:tcPr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Seal</w:t>
            </w:r>
          </w:p>
          <w:p w:rsidR="00806325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Interior</w:t>
            </w:r>
          </w:p>
          <w:p w:rsidR="00806325" w:rsidRPr="00A73EB8" w:rsidRDefault="00806325" w:rsidP="0080632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leakage</w:t>
            </w:r>
          </w:p>
        </w:tc>
        <w:tc>
          <w:tcPr>
            <w:tcW w:w="3420" w:type="dxa"/>
            <w:vAlign w:val="center"/>
          </w:tcPr>
          <w:p w:rsidR="00806325" w:rsidRDefault="00806325" w:rsidP="00806325">
            <w:pPr>
              <w:jc w:val="center"/>
            </w:pPr>
            <w:r>
              <w:t>Any one of the following: teacher made materials, demonstrations, labs, class discussions, or group activities.</w:t>
            </w:r>
          </w:p>
          <w:p w:rsidR="00806325" w:rsidRPr="002F1426" w:rsidRDefault="00806325" w:rsidP="00806325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6325" w:rsidRDefault="00806325" w:rsidP="00806325">
            <w:pPr>
              <w:spacing w:after="120"/>
              <w:jc w:val="center"/>
            </w:pPr>
            <w:r>
              <w:t>Either or a combination of labs or written evaluation.</w:t>
            </w:r>
          </w:p>
          <w:p w:rsidR="00806325" w:rsidRPr="00E569F4" w:rsidRDefault="00806325" w:rsidP="00806325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1AE3"/>
    <w:rsid w:val="001951E8"/>
    <w:rsid w:val="001E1FF2"/>
    <w:rsid w:val="00243906"/>
    <w:rsid w:val="002717B6"/>
    <w:rsid w:val="00280A5F"/>
    <w:rsid w:val="002F1426"/>
    <w:rsid w:val="002F1966"/>
    <w:rsid w:val="004941ED"/>
    <w:rsid w:val="005E38FC"/>
    <w:rsid w:val="00611B54"/>
    <w:rsid w:val="006E2CF6"/>
    <w:rsid w:val="007A147C"/>
    <w:rsid w:val="007F0C34"/>
    <w:rsid w:val="0080537B"/>
    <w:rsid w:val="00806325"/>
    <w:rsid w:val="00846D0B"/>
    <w:rsid w:val="008626FB"/>
    <w:rsid w:val="008902B0"/>
    <w:rsid w:val="00915BD6"/>
    <w:rsid w:val="00963879"/>
    <w:rsid w:val="009A0FC1"/>
    <w:rsid w:val="009D5F33"/>
    <w:rsid w:val="00A307DF"/>
    <w:rsid w:val="00A56CB5"/>
    <w:rsid w:val="00A73EB8"/>
    <w:rsid w:val="00AC2828"/>
    <w:rsid w:val="00B477DC"/>
    <w:rsid w:val="00B963EA"/>
    <w:rsid w:val="00C94F98"/>
    <w:rsid w:val="00D01AAB"/>
    <w:rsid w:val="00DB305D"/>
    <w:rsid w:val="00DE5063"/>
    <w:rsid w:val="00EF1B39"/>
    <w:rsid w:val="00FD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91638-9C4B-4FEE-B8DA-B6836C55B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5</cp:revision>
  <dcterms:created xsi:type="dcterms:W3CDTF">2017-06-28T15:08:00Z</dcterms:created>
  <dcterms:modified xsi:type="dcterms:W3CDTF">2017-09-22T11:25:00Z</dcterms:modified>
</cp:coreProperties>
</file>