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65" w:rsidRDefault="000D4865" w:rsidP="00990086">
      <w:pPr>
        <w:spacing w:after="0"/>
        <w:rPr>
          <w:szCs w:val="4"/>
        </w:rPr>
      </w:pPr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lastRenderedPageBreak/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1F126E" w:rsidRDefault="000D4865" w:rsidP="00327FE2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2- Actions and Accountability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Default="000D4865" w:rsidP="00327FE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How do we use details and literary techniques to evaluate aspects of a text?  How do we compare characters, choices, and events across texts?</w:t>
            </w:r>
          </w:p>
          <w:p w:rsidR="000D4865" w:rsidRDefault="000D4865" w:rsidP="00327FE2"/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rPr>
          <w:trHeight w:val="350"/>
        </w:trPr>
        <w:tc>
          <w:tcPr>
            <w:tcW w:w="2785" w:type="dxa"/>
            <w:vAlign w:val="center"/>
          </w:tcPr>
          <w:p w:rsidR="000D4865" w:rsidRPr="00DE5063" w:rsidRDefault="000D4865" w:rsidP="00327FE2">
            <w:r>
              <w:t>In what ways do we analyze relationships between texts?</w:t>
            </w:r>
          </w:p>
        </w:tc>
        <w:tc>
          <w:tcPr>
            <w:tcW w:w="1890" w:type="dxa"/>
            <w:vAlign w:val="center"/>
          </w:tcPr>
          <w:p w:rsidR="000D4865" w:rsidRDefault="000D4865" w:rsidP="00327FE2">
            <w:r>
              <w:t>CC.1.3.11-12.A</w:t>
            </w:r>
          </w:p>
          <w:p w:rsidR="000D4865" w:rsidRPr="00A73EB8" w:rsidRDefault="000D4865" w:rsidP="00327FE2">
            <w:r>
              <w:t>CC.1.3.11-12.K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Intertextuality, theme, antithesis, critical paradigm, archetype   </w:t>
            </w:r>
          </w:p>
        </w:tc>
        <w:tc>
          <w:tcPr>
            <w:tcW w:w="3420" w:type="dxa"/>
            <w:vAlign w:val="center"/>
          </w:tcPr>
          <w:p w:rsidR="000D4865" w:rsidRPr="004901EA" w:rsidRDefault="000D4865" w:rsidP="00327FE2">
            <w:pPr>
              <w:jc w:val="center"/>
            </w:pPr>
            <w:r>
              <w:t>Macbeth, Paradise Lost, Rime of the Ancient Mariner</w:t>
            </w:r>
          </w:p>
        </w:tc>
        <w:tc>
          <w:tcPr>
            <w:tcW w:w="2880" w:type="dxa"/>
            <w:vAlign w:val="center"/>
          </w:tcPr>
          <w:p w:rsidR="000D4865" w:rsidRPr="00850A78" w:rsidRDefault="000D4865" w:rsidP="00327FE2">
            <w:pPr>
              <w:spacing w:after="120"/>
              <w:jc w:val="center"/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r>
              <w:t>How do writers cite and utilize strong textual support?</w:t>
            </w:r>
          </w:p>
        </w:tc>
        <w:tc>
          <w:tcPr>
            <w:tcW w:w="1890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CC.1.3.11-12.B</w:t>
            </w:r>
          </w:p>
          <w:p w:rsidR="000D4865" w:rsidRPr="00A73EB8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Plagiarism, primary source, secondary source, integration</w:t>
            </w:r>
          </w:p>
        </w:tc>
        <w:tc>
          <w:tcPr>
            <w:tcW w:w="3420" w:type="dxa"/>
            <w:vAlign w:val="center"/>
          </w:tcPr>
          <w:p w:rsidR="000D4865" w:rsidRPr="004901EA" w:rsidRDefault="000D4865" w:rsidP="00327FE2">
            <w:pPr>
              <w:jc w:val="center"/>
            </w:pPr>
            <w:r>
              <w:t>Macbeth, Paradise Lost, Rime of the Ancient Mariner, Style Guide, Purdue OWL</w:t>
            </w:r>
          </w:p>
        </w:tc>
        <w:tc>
          <w:tcPr>
            <w:tcW w:w="2880" w:type="dxa"/>
            <w:vAlign w:val="center"/>
          </w:tcPr>
          <w:p w:rsidR="000D4865" w:rsidRPr="00850A78" w:rsidRDefault="000D4865" w:rsidP="00327FE2">
            <w:pPr>
              <w:spacing w:after="120"/>
              <w:jc w:val="center"/>
            </w:pPr>
            <w:r>
              <w:t xml:space="preserve">Evaluative essay, summative exam 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r>
              <w:t xml:space="preserve">What techniques </w:t>
            </w:r>
            <w:proofErr w:type="gramStart"/>
            <w:r>
              <w:t>can be used</w:t>
            </w:r>
            <w:proofErr w:type="gramEnd"/>
            <w:r>
              <w:t xml:space="preserve"> to analyze authorial choice’s impact on a piece?</w:t>
            </w:r>
          </w:p>
        </w:tc>
        <w:tc>
          <w:tcPr>
            <w:tcW w:w="1890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CC.1.3.11-12.C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Intent, point of view, colloquialism, local color, unity, dichotomy, opposition, parallelism</w:t>
            </w:r>
          </w:p>
        </w:tc>
        <w:tc>
          <w:tcPr>
            <w:tcW w:w="3420" w:type="dxa"/>
            <w:vAlign w:val="center"/>
          </w:tcPr>
          <w:p w:rsidR="000D4865" w:rsidRPr="004901EA" w:rsidRDefault="000D4865" w:rsidP="00327FE2">
            <w:pPr>
              <w:jc w:val="center"/>
            </w:pPr>
            <w:r>
              <w:t>Macbeth, Paradise Lost, Rime of the Ancient Mariner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How do we evaluate text structure and its impact on a piece?</w:t>
            </w:r>
          </w:p>
          <w:p w:rsidR="000D4865" w:rsidRPr="00DE5063" w:rsidRDefault="000D4865" w:rsidP="00327FE2"/>
        </w:tc>
        <w:tc>
          <w:tcPr>
            <w:tcW w:w="1890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CC.1.3.11-12.E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Structure, form, genre, syntax, antithesis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Macbeth, Paradise Lost, Rime of the Ancient Mariner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  <w:tr w:rsidR="000D4865" w:rsidTr="00327FE2">
        <w:tc>
          <w:tcPr>
            <w:tcW w:w="2785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 xml:space="preserve">How does exploration of multiple interpretations of a source text contribute to a fuller understanding of a piece? </w:t>
            </w:r>
          </w:p>
        </w:tc>
        <w:tc>
          <w:tcPr>
            <w:tcW w:w="1890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CC.1.3.11-12.G</w:t>
            </w:r>
          </w:p>
        </w:tc>
        <w:tc>
          <w:tcPr>
            <w:tcW w:w="3420" w:type="dxa"/>
            <w:vAlign w:val="center"/>
          </w:tcPr>
          <w:p w:rsidR="000D4865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Intertextuality, multimedia, medium, reworking, parody</w:t>
            </w:r>
          </w:p>
        </w:tc>
        <w:tc>
          <w:tcPr>
            <w:tcW w:w="3420" w:type="dxa"/>
            <w:vAlign w:val="center"/>
          </w:tcPr>
          <w:p w:rsidR="000D4865" w:rsidRPr="008A0942" w:rsidRDefault="000D4865" w:rsidP="00327FE2">
            <w:pPr>
              <w:jc w:val="center"/>
            </w:pPr>
            <w:r>
              <w:t>Macbeth play, film versions of Macbeth</w:t>
            </w:r>
          </w:p>
        </w:tc>
        <w:tc>
          <w:tcPr>
            <w:tcW w:w="2880" w:type="dxa"/>
            <w:vAlign w:val="center"/>
          </w:tcPr>
          <w:p w:rsidR="000D4865" w:rsidRPr="00DC3DC4" w:rsidRDefault="000D4865" w:rsidP="00327FE2">
            <w:pPr>
              <w:spacing w:after="120"/>
              <w:jc w:val="center"/>
            </w:pPr>
            <w:r>
              <w:t>Comparative project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r>
              <w:t xml:space="preserve">What strategies </w:t>
            </w:r>
            <w:proofErr w:type="gramStart"/>
            <w:r>
              <w:t>should be used</w:t>
            </w:r>
            <w:proofErr w:type="gramEnd"/>
            <w:r>
              <w:t xml:space="preserve"> for determining word meanings and for maintaining an appropriate academic vocabulary?</w:t>
            </w:r>
          </w:p>
        </w:tc>
        <w:tc>
          <w:tcPr>
            <w:tcW w:w="1890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CC.1.3.11-12.I</w:t>
            </w:r>
          </w:p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CC.1.3.11-12.J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</w:pPr>
            <w:r>
              <w:t>Denotation, connotation, etymology, morphology, jargon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Macbeth, Paradise Lost, Rime of the Ancient Mariner, Style Guide</w:t>
            </w:r>
          </w:p>
        </w:tc>
        <w:tc>
          <w:tcPr>
            <w:tcW w:w="2880" w:type="dxa"/>
            <w:vAlign w:val="center"/>
          </w:tcPr>
          <w:p w:rsidR="000D4865" w:rsidRPr="00850A78" w:rsidRDefault="000D4865" w:rsidP="00327FE2">
            <w:pPr>
              <w:spacing w:after="120"/>
              <w:jc w:val="center"/>
            </w:pPr>
            <w:r>
              <w:t>Use of appropriate vocabulary in written and spoken coursework</w:t>
            </w:r>
          </w:p>
        </w:tc>
      </w:tr>
    </w:tbl>
    <w:p w:rsidR="000D4865" w:rsidRDefault="000D4865" w:rsidP="000D4865">
      <w:pPr>
        <w:spacing w:after="0"/>
        <w:rPr>
          <w:sz w:val="4"/>
          <w:szCs w:val="4"/>
        </w:rPr>
      </w:pPr>
    </w:p>
    <w:p w:rsidR="000D4865" w:rsidRDefault="000D4865" w:rsidP="000D4865">
      <w:pPr>
        <w:spacing w:after="0"/>
        <w:rPr>
          <w:szCs w:val="4"/>
        </w:rPr>
      </w:pPr>
      <w:bookmarkStart w:id="0" w:name="_GoBack"/>
      <w:bookmarkEnd w:id="0"/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850C2"/>
    <w:rsid w:val="000D4865"/>
    <w:rsid w:val="00120692"/>
    <w:rsid w:val="001951E8"/>
    <w:rsid w:val="001E06E5"/>
    <w:rsid w:val="001E1FF2"/>
    <w:rsid w:val="00243906"/>
    <w:rsid w:val="002717B6"/>
    <w:rsid w:val="002F1426"/>
    <w:rsid w:val="002F1966"/>
    <w:rsid w:val="003025D0"/>
    <w:rsid w:val="003154BD"/>
    <w:rsid w:val="003A1F67"/>
    <w:rsid w:val="00430277"/>
    <w:rsid w:val="004D4FCE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990086"/>
    <w:rsid w:val="009A0FC1"/>
    <w:rsid w:val="009D16DE"/>
    <w:rsid w:val="00A73EB8"/>
    <w:rsid w:val="00AA717A"/>
    <w:rsid w:val="00AC2828"/>
    <w:rsid w:val="00B07AEE"/>
    <w:rsid w:val="00B149C5"/>
    <w:rsid w:val="00B477DC"/>
    <w:rsid w:val="00B963EA"/>
    <w:rsid w:val="00BE53BF"/>
    <w:rsid w:val="00C94F98"/>
    <w:rsid w:val="00CB525A"/>
    <w:rsid w:val="00D65E66"/>
    <w:rsid w:val="00D97446"/>
    <w:rsid w:val="00D97955"/>
    <w:rsid w:val="00DB305D"/>
    <w:rsid w:val="00DE5063"/>
    <w:rsid w:val="00DF1148"/>
    <w:rsid w:val="00E578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0F2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6FFAE-F75A-4F02-9769-5442AE90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2017-09-11T13:37:00Z</dcterms:created>
  <dcterms:modified xsi:type="dcterms:W3CDTF">2017-09-11T13:37:00Z</dcterms:modified>
</cp:coreProperties>
</file>