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C7AA4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2A418D06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40C1E">
        <w:rPr>
          <w:u w:val="single"/>
        </w:rPr>
        <w:t>Culinary Arts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40C1E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0B2C55DF" w14:textId="77777777" w:rsidTr="002F1426">
        <w:tc>
          <w:tcPr>
            <w:tcW w:w="6475" w:type="dxa"/>
          </w:tcPr>
          <w:p w14:paraId="59DBBDAA" w14:textId="77777777" w:rsidR="002F1426" w:rsidRDefault="002F1426" w:rsidP="005712FB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E34D7">
              <w:t xml:space="preserve">Unit 1- </w:t>
            </w:r>
            <w:r w:rsidR="005712FB">
              <w:t>Kitchen Management</w:t>
            </w:r>
          </w:p>
          <w:p w14:paraId="0BD91319" w14:textId="77777777" w:rsidR="005712FB" w:rsidRPr="002F1426" w:rsidRDefault="005712FB" w:rsidP="005712FB">
            <w:pPr>
              <w:rPr>
                <w:b/>
              </w:rPr>
            </w:pPr>
          </w:p>
        </w:tc>
        <w:tc>
          <w:tcPr>
            <w:tcW w:w="7920" w:type="dxa"/>
          </w:tcPr>
          <w:p w14:paraId="4DA68EC0" w14:textId="20F5650A"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F1FA3">
              <w:t>24 days</w:t>
            </w:r>
          </w:p>
          <w:p w14:paraId="35AB7FD5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61AF50C7" w14:textId="77777777" w:rsidTr="002F1426">
        <w:tc>
          <w:tcPr>
            <w:tcW w:w="14395" w:type="dxa"/>
          </w:tcPr>
          <w:p w14:paraId="0BBD40AB" w14:textId="77777777"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E34D7">
              <w:t xml:space="preserve">How are organizational skills essential to successful </w:t>
            </w:r>
            <w:r w:rsidR="00440C1E">
              <w:t>food preparation?</w:t>
            </w:r>
          </w:p>
          <w:p w14:paraId="630B5B49" w14:textId="77777777" w:rsidR="00B477DC" w:rsidRDefault="00B477DC" w:rsidP="00B477DC"/>
        </w:tc>
      </w:tr>
    </w:tbl>
    <w:p w14:paraId="029FA747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566FAB16" w14:textId="77777777" w:rsidTr="0080537B">
        <w:tc>
          <w:tcPr>
            <w:tcW w:w="2785" w:type="dxa"/>
            <w:vAlign w:val="center"/>
          </w:tcPr>
          <w:p w14:paraId="4E6D87E0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D7B708F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1742FFE9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54554628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06239819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0D9CA606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5ADDE6D6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35A34CC8" w14:textId="77777777" w:rsidTr="7C228E9F">
        <w:tc>
          <w:tcPr>
            <w:tcW w:w="2785" w:type="dxa"/>
            <w:vAlign w:val="center"/>
          </w:tcPr>
          <w:p w14:paraId="6CE85D90" w14:textId="77777777" w:rsidR="00A73EB8" w:rsidRDefault="00E428E1" w:rsidP="00A5565A">
            <w:pPr>
              <w:jc w:val="center"/>
            </w:pPr>
            <w:r>
              <w:t>Organizational Skills</w:t>
            </w:r>
          </w:p>
          <w:p w14:paraId="5E69FE57" w14:textId="2B73A071" w:rsidR="00E428E1" w:rsidRDefault="0079391A" w:rsidP="00A5565A">
            <w:pPr>
              <w:jc w:val="center"/>
            </w:pPr>
            <w:r>
              <w:t>LEQ</w:t>
            </w:r>
            <w:r w:rsidR="00E428E1">
              <w:t>: Where are the logical places to store kitchen equipment?</w:t>
            </w:r>
          </w:p>
          <w:p w14:paraId="361B8522" w14:textId="4D75C2B7" w:rsidR="00E428E1" w:rsidRPr="00DE5063" w:rsidRDefault="00E428E1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14:paraId="353123AA" w14:textId="4FBBF43A" w:rsidR="00A73EB8" w:rsidRPr="00A73EB8" w:rsidRDefault="00D441F9" w:rsidP="00A5565A">
            <w:pPr>
              <w:jc w:val="center"/>
            </w:pPr>
            <w:r>
              <w:t>11.2.12 A,E,F,G</w:t>
            </w:r>
          </w:p>
        </w:tc>
        <w:tc>
          <w:tcPr>
            <w:tcW w:w="3420" w:type="dxa"/>
            <w:vAlign w:val="center"/>
          </w:tcPr>
          <w:p w14:paraId="76F00B2D" w14:textId="1FE91925" w:rsidR="00A73EB8" w:rsidRDefault="0044769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0E34D7">
              <w:t>re-preparation</w:t>
            </w:r>
          </w:p>
          <w:p w14:paraId="1127FD5F" w14:textId="54728ECE" w:rsidR="000E34D7" w:rsidRDefault="0044769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0E34D7">
              <w:t>ovetailing</w:t>
            </w:r>
          </w:p>
          <w:p w14:paraId="7DE56B86" w14:textId="1410D3C8" w:rsidR="000E34D7" w:rsidRPr="00A73EB8" w:rsidRDefault="0044769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0E34D7">
              <w:t>anitize</w:t>
            </w:r>
          </w:p>
        </w:tc>
        <w:tc>
          <w:tcPr>
            <w:tcW w:w="3420" w:type="dxa"/>
            <w:vAlign w:val="center"/>
          </w:tcPr>
          <w:p w14:paraId="5B810C9D" w14:textId="54557359" w:rsidR="00E569F4" w:rsidRPr="002F1426" w:rsidRDefault="7C228E9F" w:rsidP="7C228E9F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14:paraId="48A409A9" w14:textId="77777777" w:rsidR="00E569F4" w:rsidRPr="00E569F4" w:rsidRDefault="00E569F4" w:rsidP="00E569F4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AC4F2B" w14:paraId="4AD3325A" w14:textId="77777777" w:rsidTr="7C228E9F">
        <w:tc>
          <w:tcPr>
            <w:tcW w:w="2785" w:type="dxa"/>
            <w:vAlign w:val="center"/>
          </w:tcPr>
          <w:p w14:paraId="74A94696" w14:textId="77777777" w:rsidR="00AC4F2B" w:rsidRDefault="00AC4F2B" w:rsidP="00AC4F2B">
            <w:pPr>
              <w:jc w:val="center"/>
            </w:pPr>
            <w:r>
              <w:t>Measuring Techniques</w:t>
            </w:r>
          </w:p>
          <w:p w14:paraId="20D6CF8A" w14:textId="1D05E148" w:rsidR="00AC4F2B" w:rsidRDefault="00AC4F2B" w:rsidP="00AC4F2B">
            <w:pPr>
              <w:jc w:val="center"/>
            </w:pPr>
            <w:r>
              <w:t>LEQ: How are liquid and dry ingredients properly measured?</w:t>
            </w:r>
          </w:p>
        </w:tc>
        <w:tc>
          <w:tcPr>
            <w:tcW w:w="1890" w:type="dxa"/>
            <w:vAlign w:val="center"/>
          </w:tcPr>
          <w:p w14:paraId="6BE4A0E5" w14:textId="05A03EAF" w:rsidR="00AC4F2B" w:rsidRDefault="00AC4F2B" w:rsidP="00AC4F2B">
            <w:pPr>
              <w:jc w:val="center"/>
            </w:pPr>
            <w:r>
              <w:t>11.2.12.C</w:t>
            </w:r>
          </w:p>
        </w:tc>
        <w:tc>
          <w:tcPr>
            <w:tcW w:w="3420" w:type="dxa"/>
            <w:vAlign w:val="center"/>
          </w:tcPr>
          <w:p w14:paraId="6F91638A" w14:textId="403F27D9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t</w:t>
            </w:r>
            <w:r w:rsidR="00AC4F2B">
              <w:t>easpoon-</w:t>
            </w:r>
            <w:proofErr w:type="gramEnd"/>
            <w:r w:rsidR="00AC4F2B">
              <w:t xml:space="preserve"> t. or tsp.</w:t>
            </w:r>
          </w:p>
          <w:p w14:paraId="37A4862A" w14:textId="77777777" w:rsidR="00AC4F2B" w:rsidRDefault="00AC4F2B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Tablespoon- T. or Tbsp.</w:t>
            </w:r>
          </w:p>
          <w:p w14:paraId="3DBBDBCA" w14:textId="104327FA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C4F2B">
              <w:t>up- C.</w:t>
            </w:r>
          </w:p>
          <w:p w14:paraId="6AEBA8C0" w14:textId="64337FE2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</w:t>
            </w:r>
            <w:r w:rsidR="00AC4F2B">
              <w:t>uart- qt.</w:t>
            </w:r>
          </w:p>
          <w:p w14:paraId="6DB5BBD1" w14:textId="527BDB37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AC4F2B">
              <w:t>int- pt.</w:t>
            </w:r>
          </w:p>
          <w:p w14:paraId="6FF33AAF" w14:textId="46934769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AC4F2B">
              <w:t xml:space="preserve">allon- </w:t>
            </w:r>
            <w:proofErr w:type="gramStart"/>
            <w:r w:rsidR="00AC4F2B">
              <w:t>gal</w:t>
            </w:r>
            <w:proofErr w:type="gramEnd"/>
            <w:r w:rsidR="00AC4F2B">
              <w:t>.</w:t>
            </w:r>
          </w:p>
          <w:p w14:paraId="611F2BDB" w14:textId="141754D8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AC4F2B">
              <w:t>unce- oz.</w:t>
            </w:r>
          </w:p>
          <w:p w14:paraId="03E25A23" w14:textId="0AEB8B66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AC4F2B">
              <w:t xml:space="preserve">ound- </w:t>
            </w:r>
            <w:proofErr w:type="gramStart"/>
            <w:r w:rsidR="00AC4F2B">
              <w:t>pd</w:t>
            </w:r>
            <w:proofErr w:type="gramEnd"/>
            <w:r w:rsidR="00AC4F2B">
              <w:t>.</w:t>
            </w:r>
          </w:p>
          <w:p w14:paraId="1DA8A192" w14:textId="5EE27D1C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AC4F2B">
              <w:t>nch- in.</w:t>
            </w:r>
          </w:p>
          <w:p w14:paraId="694B21FF" w14:textId="5CA93A74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AC4F2B">
              <w:t>egree Fahrenheit (F)</w:t>
            </w:r>
          </w:p>
          <w:p w14:paraId="02642A2D" w14:textId="42DA8EE6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AC4F2B">
              <w:t>quivalent</w:t>
            </w:r>
          </w:p>
          <w:p w14:paraId="3CFD6123" w14:textId="195F1DB3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AC4F2B">
              <w:t>evel</w:t>
            </w:r>
          </w:p>
        </w:tc>
        <w:tc>
          <w:tcPr>
            <w:tcW w:w="3420" w:type="dxa"/>
            <w:vAlign w:val="center"/>
          </w:tcPr>
          <w:p w14:paraId="5F843D93" w14:textId="7FB49FC9" w:rsidR="00AC4F2B" w:rsidRDefault="00AC4F2B" w:rsidP="00AC4F2B"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14:paraId="6F3B23A4" w14:textId="4F62E3A5" w:rsidR="00AC4F2B" w:rsidRDefault="00AC4F2B" w:rsidP="00AC4F2B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AC4F2B" w14:paraId="64C00E55" w14:textId="77777777" w:rsidTr="7C228E9F">
        <w:tc>
          <w:tcPr>
            <w:tcW w:w="2785" w:type="dxa"/>
            <w:vAlign w:val="center"/>
          </w:tcPr>
          <w:p w14:paraId="6C3E154E" w14:textId="77777777" w:rsidR="00AC4F2B" w:rsidRDefault="00AC4F2B" w:rsidP="00AC4F2B">
            <w:pPr>
              <w:jc w:val="center"/>
            </w:pPr>
            <w:r>
              <w:t>Kitchen Equipment</w:t>
            </w:r>
          </w:p>
          <w:p w14:paraId="6D196654" w14:textId="24C44746" w:rsidR="00AC4F2B" w:rsidRDefault="00AC4F2B" w:rsidP="00AC4F2B">
            <w:pPr>
              <w:jc w:val="center"/>
            </w:pPr>
            <w:r>
              <w:t>LEQ: What are the proper ways to use kitchen equipment?</w:t>
            </w:r>
          </w:p>
        </w:tc>
        <w:tc>
          <w:tcPr>
            <w:tcW w:w="1890" w:type="dxa"/>
            <w:vAlign w:val="center"/>
          </w:tcPr>
          <w:p w14:paraId="0277930A" w14:textId="18EF1EAD" w:rsidR="00AC4F2B" w:rsidRDefault="00AC4F2B" w:rsidP="00AC4F2B">
            <w:pPr>
              <w:jc w:val="center"/>
            </w:pPr>
            <w:r>
              <w:t>11.2.12.C</w:t>
            </w:r>
          </w:p>
        </w:tc>
        <w:tc>
          <w:tcPr>
            <w:tcW w:w="3420" w:type="dxa"/>
            <w:vAlign w:val="center"/>
          </w:tcPr>
          <w:p w14:paraId="287888F3" w14:textId="4473C8D8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C4F2B">
              <w:t>olander</w:t>
            </w:r>
          </w:p>
          <w:p w14:paraId="332A8B4D" w14:textId="4EF075BB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AC4F2B">
              <w:t>ry measuring cups</w:t>
            </w:r>
          </w:p>
          <w:p w14:paraId="022EC538" w14:textId="4B750B76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</w:t>
            </w:r>
            <w:r w:rsidR="00AC4F2B">
              <w:t>quid measuring cups</w:t>
            </w:r>
          </w:p>
          <w:p w14:paraId="5750AA51" w14:textId="30122AA0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AC4F2B">
              <w:t>easuring spoons</w:t>
            </w:r>
          </w:p>
          <w:p w14:paraId="4CA2CF60" w14:textId="29A6DFE1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C4F2B">
              <w:t>urner</w:t>
            </w:r>
          </w:p>
          <w:p w14:paraId="4050971D" w14:textId="6C9C896A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C4F2B">
              <w:t>patula</w:t>
            </w:r>
          </w:p>
        </w:tc>
        <w:tc>
          <w:tcPr>
            <w:tcW w:w="3420" w:type="dxa"/>
            <w:vAlign w:val="center"/>
          </w:tcPr>
          <w:p w14:paraId="6EC1FB04" w14:textId="5123540E" w:rsidR="00AC4F2B" w:rsidRDefault="00AC4F2B" w:rsidP="00AC4F2B"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14:paraId="22C7C43D" w14:textId="535C6FF5" w:rsidR="00AC4F2B" w:rsidRDefault="00AC4F2B" w:rsidP="00AC4F2B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AC4F2B" w14:paraId="52C31362" w14:textId="77777777" w:rsidTr="7C228E9F">
        <w:tc>
          <w:tcPr>
            <w:tcW w:w="2785" w:type="dxa"/>
            <w:vAlign w:val="center"/>
          </w:tcPr>
          <w:p w14:paraId="4446B61B" w14:textId="77777777" w:rsidR="00AC4F2B" w:rsidRDefault="00AC4F2B" w:rsidP="00AC4F2B">
            <w:pPr>
              <w:jc w:val="center"/>
            </w:pPr>
            <w:r>
              <w:t>Reading a Recipe</w:t>
            </w:r>
          </w:p>
          <w:p w14:paraId="361E25D8" w14:textId="4F2EE489" w:rsidR="00AC4F2B" w:rsidRDefault="00AC4F2B" w:rsidP="00AC4F2B">
            <w:pPr>
              <w:jc w:val="center"/>
            </w:pPr>
            <w:r>
              <w:t>LEQ: What skil</w:t>
            </w:r>
            <w:r w:rsidR="00C71AF9">
              <w:t xml:space="preserve">ls do you need to properly read and </w:t>
            </w:r>
            <w:r>
              <w:t>understand a recipe?</w:t>
            </w:r>
          </w:p>
        </w:tc>
        <w:tc>
          <w:tcPr>
            <w:tcW w:w="1890" w:type="dxa"/>
            <w:vAlign w:val="center"/>
          </w:tcPr>
          <w:p w14:paraId="3D9E98E6" w14:textId="0C970411" w:rsidR="00AC4F2B" w:rsidRDefault="00AC4F2B" w:rsidP="00AC4F2B">
            <w:pPr>
              <w:jc w:val="center"/>
            </w:pPr>
            <w:r>
              <w:t>11.2.12.A,C,E,F,G</w:t>
            </w:r>
          </w:p>
        </w:tc>
        <w:tc>
          <w:tcPr>
            <w:tcW w:w="3420" w:type="dxa"/>
            <w:vAlign w:val="center"/>
          </w:tcPr>
          <w:p w14:paraId="1883B00F" w14:textId="669C71B9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C4F2B">
              <w:t>ake</w:t>
            </w:r>
          </w:p>
          <w:p w14:paraId="0F05E58D" w14:textId="3F4432C1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C4F2B">
              <w:t>oss</w:t>
            </w:r>
          </w:p>
          <w:p w14:paraId="70440B3E" w14:textId="4D14B496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C4F2B">
              <w:t>ombine</w:t>
            </w:r>
          </w:p>
          <w:p w14:paraId="7D702C20" w14:textId="1F2D610D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AC4F2B">
              <w:t>ix</w:t>
            </w:r>
          </w:p>
          <w:p w14:paraId="5359C953" w14:textId="1171FC13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</w:t>
            </w:r>
            <w:r w:rsidR="00AC4F2B">
              <w:t>ield</w:t>
            </w:r>
          </w:p>
          <w:p w14:paraId="368D5F2D" w14:textId="100CA679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</w:t>
            </w:r>
            <w:r w:rsidR="00AC4F2B">
              <w:t>ream</w:t>
            </w:r>
          </w:p>
          <w:p w14:paraId="68891C02" w14:textId="7C0EB72D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</w:t>
            </w:r>
            <w:r w:rsidR="00AC4F2B">
              <w:t>olume</w:t>
            </w:r>
          </w:p>
          <w:p w14:paraId="6F0470AF" w14:textId="42D43A1C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C4F2B">
              <w:t>lend</w:t>
            </w:r>
          </w:p>
          <w:p w14:paraId="1863E25D" w14:textId="38C40E79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AC4F2B">
              <w:t>old</w:t>
            </w:r>
          </w:p>
          <w:p w14:paraId="4AEFB5C5" w14:textId="3541731C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AC4F2B">
              <w:t>mit</w:t>
            </w:r>
          </w:p>
          <w:p w14:paraId="691D11F1" w14:textId="25070198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AC4F2B">
              <w:t>ptional</w:t>
            </w:r>
          </w:p>
          <w:p w14:paraId="1B46406A" w14:textId="4797267A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AC4F2B">
              <w:t>igh altitude cooking</w:t>
            </w:r>
          </w:p>
          <w:p w14:paraId="7121F1A1" w14:textId="42C44D27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</w:t>
            </w:r>
            <w:r w:rsidR="00AC4F2B">
              <w:t>eight</w:t>
            </w:r>
          </w:p>
          <w:p w14:paraId="085C89B2" w14:textId="77777777" w:rsidR="00AC4F2B" w:rsidRDefault="00AC4F2B" w:rsidP="00447698"/>
        </w:tc>
        <w:tc>
          <w:tcPr>
            <w:tcW w:w="3420" w:type="dxa"/>
            <w:vAlign w:val="center"/>
          </w:tcPr>
          <w:p w14:paraId="611B38D8" w14:textId="3E3FA67F" w:rsidR="00AC4F2B" w:rsidRDefault="00AC4F2B" w:rsidP="00AC4F2B">
            <w:r>
              <w:lastRenderedPageBreak/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14:paraId="6C60A5BC" w14:textId="2AE33D77" w:rsidR="00AC4F2B" w:rsidRDefault="00AC4F2B" w:rsidP="00AC4F2B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AC4F2B" w14:paraId="492EF52B" w14:textId="77777777" w:rsidTr="7C228E9F">
        <w:tc>
          <w:tcPr>
            <w:tcW w:w="2785" w:type="dxa"/>
            <w:vAlign w:val="center"/>
          </w:tcPr>
          <w:p w14:paraId="68402C2B" w14:textId="77777777" w:rsidR="00AC4F2B" w:rsidRDefault="00AC4F2B" w:rsidP="00AC4F2B">
            <w:pPr>
              <w:jc w:val="center"/>
            </w:pPr>
            <w:r>
              <w:t>Knife Skills</w:t>
            </w:r>
          </w:p>
          <w:p w14:paraId="346794E5" w14:textId="00EB5E3F" w:rsidR="00AC4F2B" w:rsidRDefault="00AC4F2B" w:rsidP="00AC4F2B">
            <w:pPr>
              <w:jc w:val="center"/>
            </w:pPr>
            <w:r>
              <w:t xml:space="preserve">LEQ: What skills and knowledge are needed to be able to cut food efficiently and safely?   </w:t>
            </w:r>
          </w:p>
        </w:tc>
        <w:tc>
          <w:tcPr>
            <w:tcW w:w="1890" w:type="dxa"/>
            <w:vAlign w:val="center"/>
          </w:tcPr>
          <w:p w14:paraId="04C7E84A" w14:textId="608B3B3A" w:rsidR="00AC4F2B" w:rsidRDefault="00AC4F2B" w:rsidP="00AC4F2B">
            <w:pPr>
              <w:jc w:val="center"/>
            </w:pPr>
            <w:r>
              <w:t>11.2.12A,C,E,F,G</w:t>
            </w:r>
          </w:p>
        </w:tc>
        <w:tc>
          <w:tcPr>
            <w:tcW w:w="3420" w:type="dxa"/>
            <w:vAlign w:val="center"/>
          </w:tcPr>
          <w:p w14:paraId="586BFD95" w14:textId="522FFEB6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</w:t>
            </w:r>
            <w:r w:rsidR="00C71AF9">
              <w:t>hef</w:t>
            </w:r>
            <w:r w:rsidR="00AC4F2B">
              <w:t>s</w:t>
            </w:r>
            <w:proofErr w:type="spellEnd"/>
            <w:r w:rsidR="00AC4F2B">
              <w:t xml:space="preserve"> knife</w:t>
            </w:r>
          </w:p>
          <w:p w14:paraId="41EC1672" w14:textId="5400768E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AC4F2B">
              <w:t>aring knife</w:t>
            </w:r>
          </w:p>
          <w:p w14:paraId="1925DAAC" w14:textId="2FE595F8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C4F2B">
              <w:t xml:space="preserve">hop </w:t>
            </w:r>
          </w:p>
          <w:p w14:paraId="5C42C85B" w14:textId="0314000B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</w:t>
            </w:r>
            <w:r w:rsidR="00AC4F2B">
              <w:t>ice</w:t>
            </w:r>
          </w:p>
          <w:p w14:paraId="090D3D07" w14:textId="745BC6E6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AC4F2B">
              <w:t>ince</w:t>
            </w:r>
          </w:p>
          <w:p w14:paraId="5BEAF395" w14:textId="2F00807D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AC4F2B">
              <w:t xml:space="preserve">ice </w:t>
            </w:r>
          </w:p>
          <w:p w14:paraId="5F8F8440" w14:textId="2DD614A1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C4F2B">
              <w:t>ube</w:t>
            </w:r>
          </w:p>
          <w:p w14:paraId="1FD18563" w14:textId="744DB65B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AC4F2B">
              <w:t>andle</w:t>
            </w:r>
          </w:p>
          <w:p w14:paraId="43F6DD4A" w14:textId="781B6FD1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C4F2B">
              <w:t>lade</w:t>
            </w:r>
          </w:p>
          <w:p w14:paraId="70942DCE" w14:textId="784ED4B0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AC4F2B">
              <w:t>oint</w:t>
            </w:r>
          </w:p>
          <w:p w14:paraId="7FAE3470" w14:textId="45F5F023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C4F2B">
              <w:t xml:space="preserve">ip </w:t>
            </w:r>
          </w:p>
          <w:p w14:paraId="591EAF96" w14:textId="60190563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C4F2B">
              <w:t xml:space="preserve">ang </w:t>
            </w:r>
          </w:p>
          <w:p w14:paraId="0942F3EC" w14:textId="4A8F7D85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</w:t>
            </w:r>
            <w:r w:rsidR="00AC4F2B">
              <w:t>vets</w:t>
            </w:r>
          </w:p>
          <w:p w14:paraId="689463D2" w14:textId="01CAE2D1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C4F2B">
              <w:t>olster</w:t>
            </w:r>
          </w:p>
          <w:p w14:paraId="1FC66D3F" w14:textId="19DE455A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C4F2B">
              <w:t>hank</w:t>
            </w:r>
          </w:p>
          <w:p w14:paraId="1A59CA54" w14:textId="6D2A0BBC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C4F2B">
              <w:t>utting edge</w:t>
            </w:r>
          </w:p>
          <w:p w14:paraId="01B3B416" w14:textId="42E13350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AC4F2B">
              <w:t>are</w:t>
            </w:r>
          </w:p>
          <w:p w14:paraId="661072FA" w14:textId="635ACD84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C4F2B">
              <w:t>core</w:t>
            </w:r>
          </w:p>
          <w:p w14:paraId="2017C980" w14:textId="0E09982C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C4F2B">
              <w:t>liver</w:t>
            </w:r>
          </w:p>
          <w:p w14:paraId="04272339" w14:textId="43C97401" w:rsidR="00AC4F2B" w:rsidRDefault="00447698" w:rsidP="00AC4F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</w:t>
            </w:r>
            <w:bookmarkStart w:id="0" w:name="_GoBack"/>
            <w:bookmarkEnd w:id="0"/>
            <w:r w:rsidR="00AC4F2B">
              <w:t>ulienne</w:t>
            </w:r>
          </w:p>
        </w:tc>
        <w:tc>
          <w:tcPr>
            <w:tcW w:w="3420" w:type="dxa"/>
            <w:vAlign w:val="center"/>
          </w:tcPr>
          <w:p w14:paraId="6C7EE7FE" w14:textId="6C443F36" w:rsidR="00AC4F2B" w:rsidRDefault="00AC4F2B" w:rsidP="00AC4F2B">
            <w:r>
              <w:t>Any one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14:paraId="5B96F482" w14:textId="1139ED7C" w:rsidR="00AC4F2B" w:rsidRDefault="00AC4F2B" w:rsidP="00AC4F2B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</w:tbl>
    <w:p w14:paraId="11F0CC8A" w14:textId="77777777" w:rsidR="00A73EB8" w:rsidRPr="001951E8" w:rsidRDefault="00A73EB8" w:rsidP="007A147C">
      <w:pPr>
        <w:spacing w:after="0"/>
        <w:rPr>
          <w:sz w:val="4"/>
        </w:rPr>
      </w:pPr>
    </w:p>
    <w:p w14:paraId="0AD07B90" w14:textId="77777777" w:rsidR="0080537B" w:rsidRPr="001951E8" w:rsidRDefault="0080537B" w:rsidP="007A147C">
      <w:pPr>
        <w:spacing w:after="0"/>
        <w:rPr>
          <w:sz w:val="4"/>
        </w:rPr>
      </w:pPr>
    </w:p>
    <w:p w14:paraId="05FE9D13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p w14:paraId="0E388FBA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p w14:paraId="7180D948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434D5"/>
    <w:multiLevelType w:val="hybridMultilevel"/>
    <w:tmpl w:val="FBD24F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9D6A21"/>
    <w:multiLevelType w:val="hybridMultilevel"/>
    <w:tmpl w:val="853E0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65B1"/>
    <w:rsid w:val="000850C2"/>
    <w:rsid w:val="000E34D7"/>
    <w:rsid w:val="00182148"/>
    <w:rsid w:val="001951E8"/>
    <w:rsid w:val="001E1FF2"/>
    <w:rsid w:val="00235779"/>
    <w:rsid w:val="00243906"/>
    <w:rsid w:val="002717B6"/>
    <w:rsid w:val="002C55F1"/>
    <w:rsid w:val="002F1426"/>
    <w:rsid w:val="002F1966"/>
    <w:rsid w:val="003738E9"/>
    <w:rsid w:val="003868F4"/>
    <w:rsid w:val="004324E3"/>
    <w:rsid w:val="00440C1E"/>
    <w:rsid w:val="00447698"/>
    <w:rsid w:val="005712FB"/>
    <w:rsid w:val="005973C0"/>
    <w:rsid w:val="005E38FC"/>
    <w:rsid w:val="00611B54"/>
    <w:rsid w:val="0079391A"/>
    <w:rsid w:val="007A147C"/>
    <w:rsid w:val="007F0C34"/>
    <w:rsid w:val="0080537B"/>
    <w:rsid w:val="00853FBF"/>
    <w:rsid w:val="008902B0"/>
    <w:rsid w:val="00965A1C"/>
    <w:rsid w:val="009A0FC1"/>
    <w:rsid w:val="00A73EB8"/>
    <w:rsid w:val="00AC2828"/>
    <w:rsid w:val="00AC4F2B"/>
    <w:rsid w:val="00AF1FA3"/>
    <w:rsid w:val="00B477DC"/>
    <w:rsid w:val="00B963EA"/>
    <w:rsid w:val="00C71AF9"/>
    <w:rsid w:val="00C94F98"/>
    <w:rsid w:val="00D27D0D"/>
    <w:rsid w:val="00D441F9"/>
    <w:rsid w:val="00DB305D"/>
    <w:rsid w:val="00DE5063"/>
    <w:rsid w:val="00E428E1"/>
    <w:rsid w:val="00E569F4"/>
    <w:rsid w:val="00EF1B39"/>
    <w:rsid w:val="00FA5A1F"/>
    <w:rsid w:val="7C228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9B29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656C5-A86A-43C9-9F3F-EDBB4C6E1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McGinnis, Michelle</cp:lastModifiedBy>
  <cp:revision>11</cp:revision>
  <cp:lastPrinted>2017-07-11T18:20:00Z</cp:lastPrinted>
  <dcterms:created xsi:type="dcterms:W3CDTF">2017-06-28T15:06:00Z</dcterms:created>
  <dcterms:modified xsi:type="dcterms:W3CDTF">2017-09-22T17:23:00Z</dcterms:modified>
</cp:coreProperties>
</file>