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045DE" w:rsidRPr="003470E2">
        <w:t>Accounting III</w:t>
      </w:r>
      <w:r w:rsidR="009045DE">
        <w:tab/>
      </w:r>
      <w:r>
        <w:tab/>
      </w:r>
      <w:r w:rsidR="002F1426">
        <w:t xml:space="preserve">  </w:t>
      </w:r>
      <w:bookmarkStart w:id="0" w:name="_GoBack"/>
      <w:bookmarkEnd w:id="0"/>
      <w:r w:rsidR="002F1426">
        <w:t xml:space="preserve">                    </w:t>
      </w:r>
      <w:r w:rsidRPr="002F1426">
        <w:rPr>
          <w:b/>
        </w:rPr>
        <w:t xml:space="preserve">Grade: </w:t>
      </w:r>
      <w:r w:rsidR="009045DE" w:rsidRPr="003470E2">
        <w:t>10</w:t>
      </w:r>
      <w:r w:rsidR="003470E2" w:rsidRPr="003470E2">
        <w:rPr>
          <w:vertAlign w:val="superscript"/>
        </w:rPr>
        <w:t>th</w:t>
      </w:r>
      <w:r w:rsidR="003470E2">
        <w:t xml:space="preserve"> </w:t>
      </w:r>
      <w:r w:rsidR="009045DE" w:rsidRPr="003470E2">
        <w:t>-</w:t>
      </w:r>
      <w:r w:rsidR="003470E2">
        <w:t xml:space="preserve"> </w:t>
      </w:r>
      <w:r w:rsidR="009045DE" w:rsidRPr="003470E2">
        <w:t>12</w:t>
      </w:r>
      <w:r w:rsidR="003470E2" w:rsidRPr="003470E2">
        <w:rPr>
          <w:vertAlign w:val="superscript"/>
        </w:rPr>
        <w:t>th</w:t>
      </w:r>
      <w:r w:rsidR="003470E2"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9045DE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3470E2">
              <w:rPr>
                <w:b/>
              </w:rPr>
              <w:t xml:space="preserve"> </w:t>
            </w:r>
            <w:r w:rsidR="009045DE">
              <w:rPr>
                <w:b/>
              </w:rPr>
              <w:t xml:space="preserve">Recording International </w:t>
            </w:r>
            <w:r w:rsidR="00DE30D6">
              <w:rPr>
                <w:b/>
              </w:rPr>
              <w:t>and Internet Sales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3470E2">
              <w:rPr>
                <w:b/>
              </w:rPr>
              <w:t xml:space="preserve"> </w:t>
            </w:r>
            <w:r w:rsidR="00DE30D6">
              <w:t>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DE30D6">
              <w:t xml:space="preserve">Explain the purpose of entering the export and import </w:t>
            </w:r>
            <w:r w:rsidR="00903BDF">
              <w:t>markets. How do we account for international sales, time drafts, and Internet sales?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903BDF" w:rsidP="00A5565A">
            <w:pPr>
              <w:jc w:val="center"/>
            </w:pPr>
            <w:r>
              <w:t>Recording International Sales</w:t>
            </w:r>
          </w:p>
        </w:tc>
        <w:tc>
          <w:tcPr>
            <w:tcW w:w="1890" w:type="dxa"/>
            <w:vAlign w:val="center"/>
          </w:tcPr>
          <w:p w:rsidR="00A73EB8" w:rsidRDefault="00903BDF" w:rsidP="00A5565A">
            <w:pPr>
              <w:jc w:val="center"/>
            </w:pPr>
            <w:r>
              <w:t>15.1.12.D</w:t>
            </w:r>
          </w:p>
          <w:p w:rsidR="00903BDF" w:rsidRPr="00A73EB8" w:rsidRDefault="00903BDF" w:rsidP="00A5565A">
            <w:pPr>
              <w:jc w:val="center"/>
            </w:pPr>
            <w:r>
              <w:t>15.1.12.K</w:t>
            </w:r>
          </w:p>
        </w:tc>
        <w:tc>
          <w:tcPr>
            <w:tcW w:w="3420" w:type="dxa"/>
            <w:vAlign w:val="center"/>
          </w:tcPr>
          <w:p w:rsidR="00430277" w:rsidRDefault="00903BD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Exports</w:t>
            </w:r>
          </w:p>
          <w:p w:rsidR="00903BDF" w:rsidRDefault="00903BD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Imports</w:t>
            </w:r>
          </w:p>
          <w:p w:rsidR="00903BDF" w:rsidRDefault="00903BDF" w:rsidP="00903BD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Contract of sale</w:t>
            </w:r>
          </w:p>
          <w:p w:rsidR="00903BDF" w:rsidRDefault="00903BDF" w:rsidP="00903BD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Letter of credit</w:t>
            </w:r>
          </w:p>
          <w:p w:rsidR="00903BDF" w:rsidRDefault="00903BDF" w:rsidP="00903BD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Bill of lading</w:t>
            </w:r>
          </w:p>
          <w:p w:rsidR="00903BDF" w:rsidRDefault="00903BDF" w:rsidP="00903BD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Commercial invoice</w:t>
            </w:r>
          </w:p>
          <w:p w:rsidR="00903BDF" w:rsidRDefault="00903BDF" w:rsidP="00903BD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Draft</w:t>
            </w:r>
          </w:p>
          <w:p w:rsidR="00903BDF" w:rsidRDefault="00903BDF" w:rsidP="00903BD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Sight draft</w:t>
            </w:r>
          </w:p>
          <w:p w:rsidR="00903BDF" w:rsidRDefault="00903BDF" w:rsidP="00903BD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Time draft</w:t>
            </w:r>
          </w:p>
          <w:p w:rsidR="00903BDF" w:rsidRPr="00A73EB8" w:rsidRDefault="00903BDF" w:rsidP="00903BD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Trade acceptance</w:t>
            </w:r>
          </w:p>
        </w:tc>
        <w:tc>
          <w:tcPr>
            <w:tcW w:w="3420" w:type="dxa"/>
            <w:vAlign w:val="center"/>
          </w:tcPr>
          <w:p w:rsidR="00E34272" w:rsidRDefault="00E34272" w:rsidP="00E34272">
            <w:r>
              <w:t>-PowerPoint presentation/notes</w:t>
            </w:r>
          </w:p>
          <w:p w:rsidR="00E34272" w:rsidRDefault="00E34272" w:rsidP="00E34272">
            <w:r>
              <w:t>-Guided problem completion</w:t>
            </w:r>
          </w:p>
          <w:p w:rsidR="00E34272" w:rsidRDefault="00E34272" w:rsidP="00E34272">
            <w:r>
              <w:t>-Independent problem</w:t>
            </w:r>
          </w:p>
          <w:p w:rsidR="00E34272" w:rsidRPr="002F1426" w:rsidRDefault="00E34272" w:rsidP="00903BDF">
            <w:pPr>
              <w:rPr>
                <w:b/>
              </w:rPr>
            </w:pPr>
            <w:r>
              <w:t>-Case study</w:t>
            </w:r>
          </w:p>
        </w:tc>
        <w:tc>
          <w:tcPr>
            <w:tcW w:w="2880" w:type="dxa"/>
            <w:vAlign w:val="center"/>
          </w:tcPr>
          <w:p w:rsidR="003470E2" w:rsidRDefault="00E34272" w:rsidP="00E34272">
            <w:pPr>
              <w:spacing w:after="120"/>
            </w:pPr>
            <w:r>
              <w:t xml:space="preserve">View completed problems and check for accuracy. </w:t>
            </w:r>
          </w:p>
          <w:p w:rsidR="00A73EB8" w:rsidRPr="00DB305D" w:rsidRDefault="00E34272" w:rsidP="00E34272">
            <w:pPr>
              <w:spacing w:after="120"/>
              <w:rPr>
                <w:sz w:val="18"/>
              </w:rPr>
            </w:pPr>
            <w:r>
              <w:t>Question students to assess understanding. Discuss case study.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03BDF" w:rsidP="00A5565A">
            <w:pPr>
              <w:jc w:val="center"/>
            </w:pPr>
            <w:r>
              <w:t>Recording Internet Sales</w:t>
            </w:r>
          </w:p>
        </w:tc>
        <w:tc>
          <w:tcPr>
            <w:tcW w:w="1890" w:type="dxa"/>
            <w:vAlign w:val="center"/>
          </w:tcPr>
          <w:p w:rsidR="0080537B" w:rsidRPr="00A73EB8" w:rsidRDefault="00903BDF" w:rsidP="00A5565A">
            <w:pPr>
              <w:jc w:val="center"/>
            </w:pPr>
            <w:r>
              <w:t>15.1.12.D</w:t>
            </w:r>
          </w:p>
        </w:tc>
        <w:tc>
          <w:tcPr>
            <w:tcW w:w="3420" w:type="dxa"/>
            <w:vAlign w:val="center"/>
          </w:tcPr>
          <w:p w:rsidR="00430277" w:rsidRPr="00A73EB8" w:rsidRDefault="00430277" w:rsidP="00903BDF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E34272" w:rsidRDefault="00E34272" w:rsidP="00E34272">
            <w:r>
              <w:t>-PowerPoint presentation/notes</w:t>
            </w:r>
          </w:p>
          <w:p w:rsidR="00E34272" w:rsidRDefault="00E34272" w:rsidP="00E34272">
            <w:r>
              <w:t>-Guided problem completion</w:t>
            </w:r>
          </w:p>
          <w:p w:rsidR="00E34272" w:rsidRDefault="00E34272" w:rsidP="00E34272">
            <w:r>
              <w:t>-Independent problem</w:t>
            </w:r>
          </w:p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3470E2" w:rsidRDefault="00E34272" w:rsidP="00E34272">
            <w:pPr>
              <w:spacing w:after="120"/>
            </w:pPr>
            <w:r>
              <w:t xml:space="preserve">View completed problems and check for accuracy. </w:t>
            </w:r>
          </w:p>
          <w:p w:rsidR="0080537B" w:rsidRPr="00DB305D" w:rsidRDefault="00E34272" w:rsidP="00E34272">
            <w:pPr>
              <w:spacing w:after="120"/>
              <w:rPr>
                <w:sz w:val="18"/>
              </w:rPr>
            </w:pPr>
            <w:r>
              <w:t>Question students to assess understanding.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sectPr w:rsidR="0080537B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470E2"/>
    <w:rsid w:val="003A1F67"/>
    <w:rsid w:val="00430277"/>
    <w:rsid w:val="004D4FCE"/>
    <w:rsid w:val="00516DA2"/>
    <w:rsid w:val="005E38FC"/>
    <w:rsid w:val="00611B54"/>
    <w:rsid w:val="007A147C"/>
    <w:rsid w:val="007F0C34"/>
    <w:rsid w:val="0080537B"/>
    <w:rsid w:val="008668B6"/>
    <w:rsid w:val="008902B0"/>
    <w:rsid w:val="00903BDF"/>
    <w:rsid w:val="009045DE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30D6"/>
    <w:rsid w:val="00DE5063"/>
    <w:rsid w:val="00E34272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D9378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817419-F19E-4CC1-83FE-6298AF9EF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42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McMinn, Renee C.</cp:lastModifiedBy>
  <cp:revision>4</cp:revision>
  <dcterms:created xsi:type="dcterms:W3CDTF">2017-06-14T16:57:00Z</dcterms:created>
  <dcterms:modified xsi:type="dcterms:W3CDTF">2017-09-22T17:38:00Z</dcterms:modified>
</cp:coreProperties>
</file>