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013C5">
        <w:rPr>
          <w:b/>
        </w:rPr>
        <w:t xml:space="preserve"> </w:t>
      </w:r>
      <w:r w:rsidR="009A4ED9" w:rsidRPr="008013C5">
        <w:t>Accounting III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013C5">
        <w:rPr>
          <w:b/>
        </w:rPr>
        <w:t xml:space="preserve"> </w:t>
      </w:r>
      <w:r w:rsidR="009A4ED9" w:rsidRPr="008013C5">
        <w:t>10</w:t>
      </w:r>
      <w:r w:rsidR="008013C5" w:rsidRPr="008013C5">
        <w:rPr>
          <w:vertAlign w:val="superscript"/>
        </w:rPr>
        <w:t>th</w:t>
      </w:r>
      <w:r w:rsidR="008013C5">
        <w:t xml:space="preserve"> – </w:t>
      </w:r>
      <w:r w:rsidR="009A4ED9" w:rsidRPr="008013C5">
        <w:t>12</w:t>
      </w:r>
      <w:r w:rsidR="008013C5" w:rsidRPr="008013C5">
        <w:rPr>
          <w:vertAlign w:val="superscript"/>
        </w:rPr>
        <w:t>th</w:t>
      </w:r>
      <w:r w:rsidR="008013C5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A4ED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8013C5">
              <w:rPr>
                <w:b/>
              </w:rPr>
              <w:t xml:space="preserve"> </w:t>
            </w:r>
            <w:r w:rsidR="00DB305D">
              <w:rPr>
                <w:b/>
              </w:rPr>
              <w:t xml:space="preserve"> </w:t>
            </w:r>
            <w:r w:rsidR="009A4ED9">
              <w:t>Accounting for Inventory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013C5">
              <w:t>10</w:t>
            </w:r>
            <w:r w:rsidR="009A4ED9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9A4ED9">
              <w:t xml:space="preserve">Compare and contrast a stock record to an inventory record. </w:t>
            </w:r>
            <w:r w:rsidR="00575E8F">
              <w:t>What are the most common ways businesses use to d</w:t>
            </w:r>
            <w:r w:rsidR="009A4ED9">
              <w:t>etermine th</w:t>
            </w:r>
            <w:r w:rsidR="00575E8F">
              <w:t xml:space="preserve">e cost of merchandise inventory? How can inventory be estimated using each method (FIFO, LIFO, </w:t>
            </w:r>
            <w:proofErr w:type="gramStart"/>
            <w:r w:rsidR="00575E8F">
              <w:t>Weighted</w:t>
            </w:r>
            <w:proofErr w:type="gramEnd"/>
            <w:r w:rsidR="00575E8F">
              <w:t>-average)?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A4ED9" w:rsidP="00A5565A">
            <w:pPr>
              <w:jc w:val="center"/>
            </w:pPr>
            <w:r>
              <w:t>Determining the quantity of merchandise inventory</w:t>
            </w:r>
          </w:p>
        </w:tc>
        <w:tc>
          <w:tcPr>
            <w:tcW w:w="1890" w:type="dxa"/>
            <w:vAlign w:val="center"/>
          </w:tcPr>
          <w:p w:rsidR="00A73EB8" w:rsidRPr="00A73EB8" w:rsidRDefault="00575E8F" w:rsidP="00A5565A">
            <w:pPr>
              <w:jc w:val="center"/>
            </w:pPr>
            <w:r>
              <w:t>15.1.12.J</w:t>
            </w:r>
          </w:p>
        </w:tc>
        <w:tc>
          <w:tcPr>
            <w:tcW w:w="3420" w:type="dxa"/>
            <w:vAlign w:val="center"/>
          </w:tcPr>
          <w:p w:rsidR="00430277" w:rsidRDefault="009A4ED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Inventory record</w:t>
            </w:r>
          </w:p>
          <w:p w:rsidR="009A4ED9" w:rsidRDefault="009A4ED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Stock record</w:t>
            </w:r>
          </w:p>
          <w:p w:rsidR="009A4ED9" w:rsidRDefault="009A4ED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Stock ledger</w:t>
            </w:r>
          </w:p>
          <w:p w:rsidR="009A4ED9" w:rsidRPr="00A73EB8" w:rsidRDefault="009A4ED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A73EB8" w:rsidRDefault="00575E8F" w:rsidP="00575E8F">
            <w:r>
              <w:t>-PowerPoint presentation/notes</w:t>
            </w:r>
          </w:p>
          <w:p w:rsidR="00575E8F" w:rsidRDefault="00575E8F" w:rsidP="00575E8F">
            <w:r>
              <w:t>-Guided problem completion</w:t>
            </w:r>
          </w:p>
          <w:p w:rsidR="00575E8F" w:rsidRPr="002F1426" w:rsidRDefault="00575E8F" w:rsidP="00575E8F">
            <w:pPr>
              <w:rPr>
                <w:b/>
              </w:rPr>
            </w:pPr>
            <w:r>
              <w:t>-Independent problem</w:t>
            </w:r>
          </w:p>
        </w:tc>
        <w:tc>
          <w:tcPr>
            <w:tcW w:w="2880" w:type="dxa"/>
            <w:vAlign w:val="center"/>
          </w:tcPr>
          <w:p w:rsidR="007F405A" w:rsidRDefault="00575E8F" w:rsidP="00575E8F">
            <w:pPr>
              <w:spacing w:after="120"/>
            </w:pPr>
            <w:r>
              <w:t xml:space="preserve">View completed problems and check for accuracy. </w:t>
            </w:r>
          </w:p>
          <w:p w:rsidR="00575E8F" w:rsidRPr="00575E8F" w:rsidRDefault="00575E8F" w:rsidP="00575E8F">
            <w:pPr>
              <w:spacing w:after="120"/>
            </w:pPr>
            <w:r>
              <w:t>Question students to assess understanding.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A4ED9" w:rsidP="00A5565A">
            <w:pPr>
              <w:jc w:val="center"/>
            </w:pPr>
            <w:r>
              <w:t>Determining the cost of merchandise inventory</w:t>
            </w:r>
          </w:p>
        </w:tc>
        <w:tc>
          <w:tcPr>
            <w:tcW w:w="1890" w:type="dxa"/>
            <w:vAlign w:val="center"/>
          </w:tcPr>
          <w:p w:rsidR="0080537B" w:rsidRPr="00A73EB8" w:rsidRDefault="00575E8F" w:rsidP="00A5565A">
            <w:pPr>
              <w:jc w:val="center"/>
            </w:pPr>
            <w:r>
              <w:t>15.1.12.J</w:t>
            </w:r>
          </w:p>
        </w:tc>
        <w:tc>
          <w:tcPr>
            <w:tcW w:w="3420" w:type="dxa"/>
            <w:vAlign w:val="center"/>
          </w:tcPr>
          <w:p w:rsidR="00430277" w:rsidRDefault="009A4ED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First-in, First-out inventory costing method (FIFO)</w:t>
            </w:r>
          </w:p>
          <w:p w:rsidR="009A4ED9" w:rsidRDefault="009A4ED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Last-in, Last-out inventory costing method (LIFO)</w:t>
            </w:r>
          </w:p>
          <w:p w:rsidR="009A4ED9" w:rsidRDefault="009A4ED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Weighted-average inventory costing method</w:t>
            </w:r>
          </w:p>
          <w:p w:rsidR="009A4ED9" w:rsidRDefault="009A4ED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Market value</w:t>
            </w:r>
          </w:p>
          <w:p w:rsidR="009A4ED9" w:rsidRPr="00A73EB8" w:rsidRDefault="009A4ED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Lowe of cost or market inventory costing method (LCM)</w:t>
            </w:r>
          </w:p>
        </w:tc>
        <w:tc>
          <w:tcPr>
            <w:tcW w:w="3420" w:type="dxa"/>
            <w:vAlign w:val="center"/>
          </w:tcPr>
          <w:p w:rsidR="00575E8F" w:rsidRDefault="00575E8F" w:rsidP="00575E8F">
            <w:r>
              <w:t>-PowerPoint presentation/notes</w:t>
            </w:r>
          </w:p>
          <w:p w:rsidR="00575E8F" w:rsidRDefault="00575E8F" w:rsidP="00575E8F">
            <w:r>
              <w:t>-Guided problem completion</w:t>
            </w:r>
          </w:p>
          <w:p w:rsidR="0080537B" w:rsidRPr="002F1426" w:rsidRDefault="00575E8F" w:rsidP="00575E8F">
            <w:pPr>
              <w:rPr>
                <w:b/>
              </w:rPr>
            </w:pPr>
            <w:r>
              <w:t>-Independent problem</w:t>
            </w:r>
          </w:p>
        </w:tc>
        <w:tc>
          <w:tcPr>
            <w:tcW w:w="2880" w:type="dxa"/>
            <w:vAlign w:val="center"/>
          </w:tcPr>
          <w:p w:rsidR="007F405A" w:rsidRDefault="00575E8F" w:rsidP="00575E8F">
            <w:r>
              <w:t xml:space="preserve">View completed problems and check for accuracy. </w:t>
            </w:r>
          </w:p>
          <w:p w:rsidR="007F405A" w:rsidRDefault="007F405A" w:rsidP="00575E8F"/>
          <w:p w:rsidR="00575E8F" w:rsidRPr="00DB305D" w:rsidRDefault="00575E8F" w:rsidP="00575E8F">
            <w:pPr>
              <w:rPr>
                <w:sz w:val="18"/>
              </w:rPr>
            </w:pPr>
            <w:r>
              <w:t>Question students to assess understanding.</w:t>
            </w:r>
          </w:p>
          <w:p w:rsidR="0080537B" w:rsidRPr="00DB305D" w:rsidRDefault="0080537B" w:rsidP="00575E8F">
            <w:pPr>
              <w:spacing w:after="120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A4ED9" w:rsidP="00A5565A">
            <w:pPr>
              <w:jc w:val="center"/>
            </w:pPr>
            <w:r>
              <w:t>Estimating inventory</w:t>
            </w:r>
          </w:p>
        </w:tc>
        <w:tc>
          <w:tcPr>
            <w:tcW w:w="1890" w:type="dxa"/>
            <w:vAlign w:val="center"/>
          </w:tcPr>
          <w:p w:rsidR="0080537B" w:rsidRPr="00A73EB8" w:rsidRDefault="00575E8F" w:rsidP="00A5565A">
            <w:pPr>
              <w:jc w:val="center"/>
            </w:pPr>
            <w:r>
              <w:t>15.1.12.J</w:t>
            </w:r>
          </w:p>
        </w:tc>
        <w:tc>
          <w:tcPr>
            <w:tcW w:w="3420" w:type="dxa"/>
            <w:vAlign w:val="center"/>
          </w:tcPr>
          <w:p w:rsidR="00430277" w:rsidRPr="00A73EB8" w:rsidRDefault="009A4E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Gross profit method of estimating inventory</w:t>
            </w:r>
          </w:p>
        </w:tc>
        <w:tc>
          <w:tcPr>
            <w:tcW w:w="3420" w:type="dxa"/>
            <w:vAlign w:val="center"/>
          </w:tcPr>
          <w:p w:rsidR="00575E8F" w:rsidRDefault="00575E8F" w:rsidP="00575E8F">
            <w:r>
              <w:t>-PowerPoint presentation/notes</w:t>
            </w:r>
          </w:p>
          <w:p w:rsidR="00575E8F" w:rsidRDefault="00575E8F" w:rsidP="00575E8F">
            <w:r>
              <w:t>-Guided problem completion</w:t>
            </w:r>
          </w:p>
          <w:p w:rsidR="0080537B" w:rsidRPr="002F1426" w:rsidRDefault="00575E8F" w:rsidP="00575E8F">
            <w:pPr>
              <w:rPr>
                <w:b/>
              </w:rPr>
            </w:pPr>
            <w:r>
              <w:t>-Independent problem</w:t>
            </w:r>
          </w:p>
        </w:tc>
        <w:tc>
          <w:tcPr>
            <w:tcW w:w="2880" w:type="dxa"/>
            <w:vAlign w:val="center"/>
          </w:tcPr>
          <w:p w:rsidR="007F405A" w:rsidRDefault="00575E8F" w:rsidP="00575E8F">
            <w:pPr>
              <w:spacing w:after="120"/>
            </w:pPr>
            <w:r>
              <w:t xml:space="preserve">View completed problems and check for accuracy. </w:t>
            </w:r>
          </w:p>
          <w:p w:rsidR="0080537B" w:rsidRPr="00DB305D" w:rsidRDefault="00575E8F" w:rsidP="00575E8F">
            <w:pPr>
              <w:spacing w:after="120"/>
              <w:rPr>
                <w:sz w:val="18"/>
              </w:rPr>
            </w:pPr>
            <w:r>
              <w:t>Question students to assess understanding.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  <w:bookmarkStart w:id="0" w:name="_GoBack"/>
      <w:bookmarkEnd w:id="0"/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75E8F"/>
    <w:rsid w:val="005E38FC"/>
    <w:rsid w:val="00611B54"/>
    <w:rsid w:val="007A147C"/>
    <w:rsid w:val="007F0C34"/>
    <w:rsid w:val="007F405A"/>
    <w:rsid w:val="008013C5"/>
    <w:rsid w:val="0080537B"/>
    <w:rsid w:val="008668B6"/>
    <w:rsid w:val="008902B0"/>
    <w:rsid w:val="00990086"/>
    <w:rsid w:val="009A0FC1"/>
    <w:rsid w:val="009A4ED9"/>
    <w:rsid w:val="00A73EB8"/>
    <w:rsid w:val="00AC2828"/>
    <w:rsid w:val="00B149C5"/>
    <w:rsid w:val="00B477DC"/>
    <w:rsid w:val="00B963EA"/>
    <w:rsid w:val="00BC26C9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9B0C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3823F-2383-42B7-AAE7-25AB40687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17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McMinn, Renee C.</cp:lastModifiedBy>
  <cp:revision>5</cp:revision>
  <dcterms:created xsi:type="dcterms:W3CDTF">2017-06-14T16:55:00Z</dcterms:created>
  <dcterms:modified xsi:type="dcterms:W3CDTF">2017-09-22T17:28:00Z</dcterms:modified>
</cp:coreProperties>
</file>