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02E7B">
        <w:rPr>
          <w:u w:val="single"/>
        </w:rPr>
        <w:t>Accounting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02E7B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02E7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02E7B">
              <w:t>Accounting simulation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02E7B">
              <w:t>25-30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02E7B">
              <w:t>What are the procedures used to journalize and post transactions in special journals as well as a general journal? How can I use my knowledge of the accounting cycle to complete various components in a simulated business project? How can a completed journal be used to produce financial statements? What procedures are used to record payroll related transactions? What procedures are used to generate adjusting and closing entries in a business simulation?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8B155D" w:rsidP="00A5565A">
            <w:pPr>
              <w:jc w:val="center"/>
            </w:pPr>
            <w:r>
              <w:t xml:space="preserve">Accounting </w:t>
            </w:r>
          </w:p>
          <w:p w:rsidR="008B155D" w:rsidRPr="00DE5063" w:rsidRDefault="00DD599D" w:rsidP="00A5565A">
            <w:pPr>
              <w:jc w:val="center"/>
            </w:pPr>
            <w:r>
              <w:t>S</w:t>
            </w:r>
            <w:r w:rsidR="008B155D">
              <w:t>imulation</w:t>
            </w:r>
            <w:r>
              <w:t>: Journalizing</w:t>
            </w:r>
          </w:p>
        </w:tc>
        <w:tc>
          <w:tcPr>
            <w:tcW w:w="1890" w:type="dxa"/>
            <w:vAlign w:val="center"/>
          </w:tcPr>
          <w:p w:rsidR="00A73EB8" w:rsidRDefault="008B155D" w:rsidP="00A5565A">
            <w:pPr>
              <w:jc w:val="center"/>
            </w:pPr>
            <w:r>
              <w:t>15.1.12.C</w:t>
            </w:r>
          </w:p>
          <w:p w:rsidR="008B155D" w:rsidRDefault="008B155D" w:rsidP="00A5565A">
            <w:pPr>
              <w:jc w:val="center"/>
            </w:pPr>
            <w:r>
              <w:t>15.1.12.D</w:t>
            </w:r>
          </w:p>
          <w:p w:rsidR="008B155D" w:rsidRDefault="008B155D" w:rsidP="00A5565A">
            <w:pPr>
              <w:jc w:val="center"/>
            </w:pPr>
            <w:r>
              <w:t>15.1.12.F</w:t>
            </w:r>
          </w:p>
          <w:p w:rsidR="008B155D" w:rsidRDefault="008B155D" w:rsidP="00A5565A">
            <w:pPr>
              <w:jc w:val="center"/>
            </w:pPr>
            <w:r>
              <w:t>15.1..12.G</w:t>
            </w:r>
          </w:p>
          <w:p w:rsidR="008B155D" w:rsidRDefault="008B155D" w:rsidP="00A5565A">
            <w:pPr>
              <w:jc w:val="center"/>
            </w:pPr>
            <w:r>
              <w:t>15.1.12.K</w:t>
            </w:r>
          </w:p>
          <w:p w:rsidR="008B155D" w:rsidRDefault="008B155D" w:rsidP="00A5565A">
            <w:pPr>
              <w:jc w:val="center"/>
            </w:pPr>
            <w:r>
              <w:t>15.1.12.L</w:t>
            </w:r>
          </w:p>
          <w:p w:rsidR="008B155D" w:rsidRPr="00A73EB8" w:rsidRDefault="008B155D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8B155D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Default="00DD599D" w:rsidP="00DD599D">
            <w:r>
              <w:t>Accounting simulation</w:t>
            </w:r>
          </w:p>
          <w:p w:rsidR="00DD599D" w:rsidRPr="002F1426" w:rsidRDefault="00DD599D" w:rsidP="00DD599D">
            <w:pPr>
              <w:rPr>
                <w:b/>
              </w:rPr>
            </w:pPr>
            <w:r>
              <w:t>-Journalizing entries into special journals and a general journal</w:t>
            </w:r>
          </w:p>
        </w:tc>
        <w:tc>
          <w:tcPr>
            <w:tcW w:w="2880" w:type="dxa"/>
            <w:vAlign w:val="center"/>
          </w:tcPr>
          <w:p w:rsidR="00A73EB8" w:rsidRPr="00DB305D" w:rsidRDefault="00DD599D" w:rsidP="00DD599D">
            <w:pPr>
              <w:spacing w:after="120"/>
              <w:rPr>
                <w:sz w:val="18"/>
              </w:rPr>
            </w:pPr>
            <w:r>
              <w:t xml:space="preserve">Monitor progress, check for accuracy.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DD599D" w:rsidP="00A5565A">
            <w:pPr>
              <w:jc w:val="center"/>
            </w:pPr>
            <w:r>
              <w:t>Accounting Simulation:</w:t>
            </w:r>
          </w:p>
          <w:p w:rsidR="00DD599D" w:rsidRPr="00DE5063" w:rsidRDefault="00DD599D" w:rsidP="00A5565A">
            <w:pPr>
              <w:jc w:val="center"/>
            </w:pPr>
            <w:r>
              <w:t>Payroll</w:t>
            </w:r>
          </w:p>
        </w:tc>
        <w:tc>
          <w:tcPr>
            <w:tcW w:w="1890" w:type="dxa"/>
            <w:vAlign w:val="center"/>
          </w:tcPr>
          <w:p w:rsidR="0080537B" w:rsidRPr="00A73EB8" w:rsidRDefault="00DD599D" w:rsidP="00A5565A">
            <w:pPr>
              <w:jc w:val="center"/>
            </w:pPr>
            <w:r>
              <w:t>15.1.12.M</w:t>
            </w:r>
          </w:p>
        </w:tc>
        <w:tc>
          <w:tcPr>
            <w:tcW w:w="3420" w:type="dxa"/>
            <w:vAlign w:val="center"/>
          </w:tcPr>
          <w:p w:rsidR="00430277" w:rsidRPr="00A73EB8" w:rsidRDefault="00430277" w:rsidP="00DD599D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Default="00DD599D" w:rsidP="00DD599D">
            <w:r>
              <w:t>Accounting simulation</w:t>
            </w:r>
          </w:p>
          <w:p w:rsidR="00DD599D" w:rsidRPr="002F1426" w:rsidRDefault="00DD599D" w:rsidP="00DD599D">
            <w:pPr>
              <w:rPr>
                <w:b/>
              </w:rPr>
            </w:pPr>
            <w:r>
              <w:t xml:space="preserve">-Recording payroll information in an </w:t>
            </w:r>
            <w:proofErr w:type="spellStart"/>
            <w:r>
              <w:t>employees</w:t>
            </w:r>
            <w:proofErr w:type="spellEnd"/>
            <w:r>
              <w:t xml:space="preserve"> earning record and a payroll register.</w:t>
            </w:r>
          </w:p>
        </w:tc>
        <w:tc>
          <w:tcPr>
            <w:tcW w:w="2880" w:type="dxa"/>
            <w:vAlign w:val="center"/>
          </w:tcPr>
          <w:p w:rsidR="0080537B" w:rsidRPr="00DB305D" w:rsidRDefault="00DD599D" w:rsidP="00DD599D">
            <w:pPr>
              <w:spacing w:after="120"/>
              <w:rPr>
                <w:sz w:val="18"/>
              </w:rPr>
            </w:pPr>
            <w:r>
              <w:t>Monitor progress, check for accuracy.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DD599D" w:rsidP="00A5565A">
            <w:pPr>
              <w:jc w:val="center"/>
            </w:pPr>
            <w:r>
              <w:t>Accounting Simulation:</w:t>
            </w:r>
          </w:p>
          <w:p w:rsidR="00DD599D" w:rsidRPr="00DE5063" w:rsidRDefault="00DD599D" w:rsidP="00A5565A">
            <w:pPr>
              <w:jc w:val="center"/>
            </w:pPr>
            <w:r>
              <w:t>Financial Statements</w:t>
            </w:r>
          </w:p>
        </w:tc>
        <w:tc>
          <w:tcPr>
            <w:tcW w:w="1890" w:type="dxa"/>
            <w:vAlign w:val="center"/>
          </w:tcPr>
          <w:p w:rsidR="0080537B" w:rsidRPr="00A73EB8" w:rsidRDefault="00DD599D" w:rsidP="00A5565A">
            <w:pPr>
              <w:jc w:val="center"/>
            </w:pPr>
            <w:r>
              <w:t>15.1.12.Q</w:t>
            </w:r>
          </w:p>
        </w:tc>
        <w:tc>
          <w:tcPr>
            <w:tcW w:w="3420" w:type="dxa"/>
            <w:vAlign w:val="center"/>
          </w:tcPr>
          <w:p w:rsidR="00430277" w:rsidRPr="00A73EB8" w:rsidRDefault="00430277" w:rsidP="00DD599D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Default="00DD599D" w:rsidP="00DD599D">
            <w:r>
              <w:t>Accounting simulation</w:t>
            </w:r>
          </w:p>
          <w:p w:rsidR="00DD599D" w:rsidRDefault="00DD599D" w:rsidP="00DD599D">
            <w:r>
              <w:t>-Income statement</w:t>
            </w:r>
          </w:p>
          <w:p w:rsidR="00DD599D" w:rsidRDefault="00DD599D" w:rsidP="00DD599D">
            <w:r>
              <w:t>-Balance sheet</w:t>
            </w:r>
          </w:p>
          <w:p w:rsidR="00DD599D" w:rsidRPr="002F1426" w:rsidRDefault="00DD599D" w:rsidP="00DD599D">
            <w:pPr>
              <w:rPr>
                <w:b/>
              </w:rPr>
            </w:pPr>
            <w:r>
              <w:t>-Equity statement</w:t>
            </w:r>
          </w:p>
        </w:tc>
        <w:tc>
          <w:tcPr>
            <w:tcW w:w="2880" w:type="dxa"/>
            <w:vAlign w:val="center"/>
          </w:tcPr>
          <w:p w:rsidR="0080537B" w:rsidRPr="00DB305D" w:rsidRDefault="00DD599D" w:rsidP="00DD599D">
            <w:pPr>
              <w:spacing w:after="120"/>
              <w:rPr>
                <w:sz w:val="18"/>
              </w:rPr>
            </w:pPr>
            <w:r>
              <w:t>Monitor progress, check for accuracy.</w:t>
            </w:r>
          </w:p>
        </w:tc>
      </w:tr>
      <w:tr w:rsidR="00DD599D" w:rsidTr="00A5565A">
        <w:tc>
          <w:tcPr>
            <w:tcW w:w="2785" w:type="dxa"/>
            <w:vAlign w:val="center"/>
          </w:tcPr>
          <w:p w:rsidR="00DD599D" w:rsidRDefault="00DD599D" w:rsidP="00A5565A">
            <w:pPr>
              <w:jc w:val="center"/>
            </w:pPr>
            <w:r>
              <w:t>Accounting Simulation:</w:t>
            </w:r>
          </w:p>
          <w:p w:rsidR="00DD599D" w:rsidRDefault="00DD599D" w:rsidP="00A5565A">
            <w:pPr>
              <w:jc w:val="center"/>
            </w:pPr>
            <w:r>
              <w:t>Adjusting and Closing entries</w:t>
            </w:r>
          </w:p>
        </w:tc>
        <w:tc>
          <w:tcPr>
            <w:tcW w:w="1890" w:type="dxa"/>
            <w:vAlign w:val="center"/>
          </w:tcPr>
          <w:p w:rsidR="00DD599D" w:rsidRPr="00A73EB8" w:rsidRDefault="00DD599D" w:rsidP="00A5565A">
            <w:pPr>
              <w:jc w:val="center"/>
            </w:pPr>
            <w:r>
              <w:t>15.1.12.D</w:t>
            </w:r>
          </w:p>
        </w:tc>
        <w:tc>
          <w:tcPr>
            <w:tcW w:w="3420" w:type="dxa"/>
            <w:vAlign w:val="center"/>
          </w:tcPr>
          <w:p w:rsidR="00DD599D" w:rsidRDefault="00DD599D" w:rsidP="00DD599D"/>
        </w:tc>
        <w:tc>
          <w:tcPr>
            <w:tcW w:w="3420" w:type="dxa"/>
            <w:vAlign w:val="center"/>
          </w:tcPr>
          <w:p w:rsidR="00DD599D" w:rsidRDefault="00DD599D" w:rsidP="00DD599D">
            <w:r>
              <w:t>Accounting simulation</w:t>
            </w:r>
          </w:p>
          <w:p w:rsidR="00DD599D" w:rsidRPr="00A73EB8" w:rsidRDefault="00DD599D" w:rsidP="00DD599D">
            <w:r>
              <w:t>-Journalizing adjusting and closing entries</w:t>
            </w:r>
          </w:p>
        </w:tc>
        <w:tc>
          <w:tcPr>
            <w:tcW w:w="2880" w:type="dxa"/>
            <w:vAlign w:val="center"/>
          </w:tcPr>
          <w:p w:rsidR="00DD599D" w:rsidRDefault="00DD599D" w:rsidP="00DD599D">
            <w:pPr>
              <w:spacing w:after="120"/>
            </w:pPr>
            <w:r>
              <w:t>Monitor progress, check for accuracy.</w:t>
            </w:r>
          </w:p>
          <w:p w:rsidR="00DD599D" w:rsidRDefault="00DD599D" w:rsidP="00DD599D">
            <w:pPr>
              <w:spacing w:after="120"/>
            </w:pPr>
          </w:p>
          <w:p w:rsidR="00DD599D" w:rsidRPr="00A73EB8" w:rsidRDefault="00DD599D" w:rsidP="00DD599D">
            <w:pPr>
              <w:spacing w:after="120"/>
            </w:pPr>
            <w:r>
              <w:t>(final project graded)</w:t>
            </w: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3666A5"/>
    <w:multiLevelType w:val="hybridMultilevel"/>
    <w:tmpl w:val="E21CF4AE"/>
    <w:lvl w:ilvl="0" w:tplc="CD6C56F8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8B155D"/>
    <w:rsid w:val="00990086"/>
    <w:rsid w:val="009A0FC1"/>
    <w:rsid w:val="00A73EB8"/>
    <w:rsid w:val="00AC2828"/>
    <w:rsid w:val="00B149C5"/>
    <w:rsid w:val="00B477DC"/>
    <w:rsid w:val="00B963EA"/>
    <w:rsid w:val="00BD4DC2"/>
    <w:rsid w:val="00BE53BF"/>
    <w:rsid w:val="00C94F98"/>
    <w:rsid w:val="00D97955"/>
    <w:rsid w:val="00DB305D"/>
    <w:rsid w:val="00DD599D"/>
    <w:rsid w:val="00DE5063"/>
    <w:rsid w:val="00EF1B39"/>
    <w:rsid w:val="00F0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93D30-2F75-42B5-B2DA-F46F42137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Stankiewicz, Christie</cp:lastModifiedBy>
  <cp:revision>4</cp:revision>
  <dcterms:created xsi:type="dcterms:W3CDTF">2017-06-14T16:53:00Z</dcterms:created>
  <dcterms:modified xsi:type="dcterms:W3CDTF">2017-06-14T17:19:00Z</dcterms:modified>
</cp:coreProperties>
</file>