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F754A">
        <w:rPr>
          <w:u w:val="single"/>
        </w:rPr>
        <w:t>Personal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F754A">
        <w:rPr>
          <w:u w:val="single"/>
        </w:rPr>
        <w:t>9-10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F754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57CEA">
              <w:t>Unit 4</w:t>
            </w:r>
            <w:bookmarkStart w:id="0" w:name="_GoBack"/>
            <w:bookmarkEnd w:id="0"/>
            <w:r w:rsidR="004F754A">
              <w:t>- Consumerism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E6A0A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F754A">
              <w:t xml:space="preserve">What factors </w:t>
            </w:r>
            <w:r w:rsidR="00F67258">
              <w:t xml:space="preserve">should </w:t>
            </w:r>
            <w:r w:rsidR="004F754A">
              <w:t>be considered before making a purchase?</w:t>
            </w:r>
          </w:p>
          <w:p w:rsidR="00A77E2F" w:rsidRPr="00B477DC" w:rsidRDefault="00A77E2F" w:rsidP="00B477DC"/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951BF7" w:rsidTr="0080537B">
        <w:tc>
          <w:tcPr>
            <w:tcW w:w="2785" w:type="dxa"/>
            <w:vAlign w:val="center"/>
          </w:tcPr>
          <w:p w:rsidR="00951BF7" w:rsidRDefault="00951BF7" w:rsidP="00951BF7">
            <w:pPr>
              <w:jc w:val="center"/>
            </w:pPr>
            <w:r>
              <w:t>Decision Making</w:t>
            </w:r>
          </w:p>
          <w:p w:rsidR="00951BF7" w:rsidRDefault="00951BF7" w:rsidP="00951BF7">
            <w:pPr>
              <w:jc w:val="center"/>
            </w:pPr>
          </w:p>
          <w:p w:rsidR="00951BF7" w:rsidRDefault="00951BF7" w:rsidP="00951BF7">
            <w:pPr>
              <w:jc w:val="center"/>
            </w:pPr>
            <w:r>
              <w:t>EQ: What is the difference between a need and a want?</w:t>
            </w:r>
          </w:p>
          <w:p w:rsidR="00951BF7" w:rsidRPr="00DE5063" w:rsidRDefault="00951BF7" w:rsidP="00951BF7">
            <w:pPr>
              <w:jc w:val="center"/>
            </w:pPr>
            <w:r>
              <w:t>What are the steps in the decision making process?</w:t>
            </w:r>
          </w:p>
        </w:tc>
        <w:tc>
          <w:tcPr>
            <w:tcW w:w="1890" w:type="dxa"/>
            <w:vAlign w:val="center"/>
          </w:tcPr>
          <w:p w:rsidR="00951BF7" w:rsidRPr="00A73EB8" w:rsidRDefault="00951BF7" w:rsidP="00951BF7">
            <w:pPr>
              <w:jc w:val="center"/>
            </w:pPr>
            <w:r>
              <w:t>11.1.9E, 11.2.9A, 11.2.9F</w:t>
            </w:r>
          </w:p>
        </w:tc>
        <w:tc>
          <w:tcPr>
            <w:tcW w:w="3420" w:type="dxa"/>
            <w:vAlign w:val="center"/>
          </w:tcPr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want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conspicuous consumption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fixed expenses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flexible expenses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income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budget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resources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values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goals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savings plan</w:t>
            </w:r>
          </w:p>
          <w:p w:rsidR="00951BF7" w:rsidRPr="00A73EB8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decision making</w:t>
            </w:r>
          </w:p>
        </w:tc>
        <w:tc>
          <w:tcPr>
            <w:tcW w:w="3420" w:type="dxa"/>
            <w:vAlign w:val="center"/>
          </w:tcPr>
          <w:p w:rsidR="00951BF7" w:rsidRPr="002F1426" w:rsidRDefault="00951BF7" w:rsidP="00951BF7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951BF7" w:rsidRPr="00E569F4" w:rsidRDefault="00951BF7" w:rsidP="00951BF7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951BF7" w:rsidTr="0080537B">
        <w:tc>
          <w:tcPr>
            <w:tcW w:w="2785" w:type="dxa"/>
            <w:vAlign w:val="center"/>
          </w:tcPr>
          <w:p w:rsidR="00951BF7" w:rsidRDefault="00951BF7" w:rsidP="00951BF7">
            <w:pPr>
              <w:jc w:val="center"/>
            </w:pPr>
            <w:r>
              <w:t>Consumer Rights &amp; Responsibilities</w:t>
            </w:r>
          </w:p>
          <w:p w:rsidR="00951BF7" w:rsidRDefault="00951BF7" w:rsidP="00951BF7">
            <w:pPr>
              <w:jc w:val="center"/>
            </w:pPr>
          </w:p>
          <w:p w:rsidR="00951BF7" w:rsidRDefault="00951BF7" w:rsidP="00951BF7">
            <w:pPr>
              <w:jc w:val="center"/>
            </w:pPr>
            <w:r>
              <w:t>EQ: What government agencies deal with consumer rights &amp; responsibilities?</w:t>
            </w:r>
          </w:p>
          <w:p w:rsidR="00951BF7" w:rsidRPr="00DE5063" w:rsidRDefault="00951BF7" w:rsidP="00951BF7">
            <w:pPr>
              <w:jc w:val="center"/>
            </w:pPr>
            <w:r>
              <w:t>What are your rights &amp; responsibilities as a consumer?</w:t>
            </w:r>
          </w:p>
        </w:tc>
        <w:tc>
          <w:tcPr>
            <w:tcW w:w="1890" w:type="dxa"/>
            <w:vAlign w:val="center"/>
          </w:tcPr>
          <w:p w:rsidR="00951BF7" w:rsidRPr="00A73EB8" w:rsidRDefault="00951BF7" w:rsidP="00951BF7">
            <w:pPr>
              <w:jc w:val="center"/>
            </w:pPr>
            <w:r>
              <w:t>11.1.9E, 11.2.9A, 11.2.9F</w:t>
            </w:r>
          </w:p>
        </w:tc>
        <w:tc>
          <w:tcPr>
            <w:tcW w:w="3420" w:type="dxa"/>
            <w:vAlign w:val="center"/>
          </w:tcPr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retail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</w:t>
            </w:r>
          </w:p>
          <w:p w:rsidR="00951BF7" w:rsidRPr="00A73EB8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redress</w:t>
            </w:r>
          </w:p>
        </w:tc>
        <w:tc>
          <w:tcPr>
            <w:tcW w:w="3420" w:type="dxa"/>
            <w:vAlign w:val="center"/>
          </w:tcPr>
          <w:p w:rsidR="00951BF7" w:rsidRPr="002F1426" w:rsidRDefault="00951BF7" w:rsidP="00951BF7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951BF7" w:rsidRPr="00E569F4" w:rsidRDefault="00951BF7" w:rsidP="00951BF7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951BF7" w:rsidTr="0080537B">
        <w:tc>
          <w:tcPr>
            <w:tcW w:w="2785" w:type="dxa"/>
            <w:vAlign w:val="center"/>
          </w:tcPr>
          <w:p w:rsidR="00951BF7" w:rsidRDefault="00951BF7" w:rsidP="00951BF7">
            <w:pPr>
              <w:jc w:val="center"/>
            </w:pPr>
            <w:r>
              <w:t>Wise Consumer Practices</w:t>
            </w:r>
          </w:p>
          <w:p w:rsidR="00951BF7" w:rsidRDefault="00951BF7" w:rsidP="00951BF7">
            <w:pPr>
              <w:jc w:val="center"/>
            </w:pPr>
            <w:r>
              <w:t xml:space="preserve">EQ: How do you make an effective complaint? </w:t>
            </w:r>
          </w:p>
          <w:p w:rsidR="00951BF7" w:rsidRDefault="00951BF7" w:rsidP="00951BF7">
            <w:pPr>
              <w:jc w:val="center"/>
            </w:pPr>
            <w:r>
              <w:lastRenderedPageBreak/>
              <w:t>How can technology influence our purchases?</w:t>
            </w:r>
          </w:p>
          <w:p w:rsidR="00951BF7" w:rsidRDefault="00951BF7" w:rsidP="00951BF7">
            <w:pPr>
              <w:jc w:val="center"/>
            </w:pPr>
            <w:r>
              <w:t>How do the methods of payment affect buying decisions?</w:t>
            </w:r>
          </w:p>
          <w:p w:rsidR="00951BF7" w:rsidRPr="00DE5063" w:rsidRDefault="00951BF7" w:rsidP="00951BF7">
            <w:pPr>
              <w:jc w:val="center"/>
            </w:pPr>
          </w:p>
        </w:tc>
        <w:tc>
          <w:tcPr>
            <w:tcW w:w="1890" w:type="dxa"/>
            <w:vAlign w:val="center"/>
          </w:tcPr>
          <w:p w:rsidR="00951BF7" w:rsidRPr="00A73EB8" w:rsidRDefault="00951BF7" w:rsidP="00951BF7">
            <w:pPr>
              <w:jc w:val="center"/>
            </w:pPr>
            <w:r>
              <w:lastRenderedPageBreak/>
              <w:t>11.1.9E, 11.2.9A, 11.2.9F</w:t>
            </w:r>
          </w:p>
        </w:tc>
        <w:tc>
          <w:tcPr>
            <w:tcW w:w="3420" w:type="dxa"/>
            <w:vAlign w:val="center"/>
          </w:tcPr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pilfering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comparison shopping</w:t>
            </w:r>
          </w:p>
          <w:p w:rsidR="00951BF7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impulse buying</w:t>
            </w:r>
          </w:p>
          <w:p w:rsidR="00951BF7" w:rsidRPr="00A73EB8" w:rsidRDefault="00951BF7" w:rsidP="00951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buyer’s remorse</w:t>
            </w:r>
          </w:p>
        </w:tc>
        <w:tc>
          <w:tcPr>
            <w:tcW w:w="3420" w:type="dxa"/>
            <w:vAlign w:val="center"/>
          </w:tcPr>
          <w:p w:rsidR="00951BF7" w:rsidRPr="002F1426" w:rsidRDefault="00951BF7" w:rsidP="00951BF7">
            <w:pPr>
              <w:jc w:val="center"/>
              <w:rPr>
                <w:b/>
              </w:rPr>
            </w:pPr>
            <w:r>
              <w:lastRenderedPageBreak/>
              <w:t xml:space="preserve">Any one or combination of the following: teacher made materials, demonstrations, labs, class </w:t>
            </w:r>
            <w:r>
              <w:lastRenderedPageBreak/>
              <w:t>discussions, projects, or group activities.</w:t>
            </w:r>
          </w:p>
        </w:tc>
        <w:tc>
          <w:tcPr>
            <w:tcW w:w="2880" w:type="dxa"/>
            <w:vAlign w:val="center"/>
          </w:tcPr>
          <w:p w:rsidR="00951BF7" w:rsidRPr="00E569F4" w:rsidRDefault="00951BF7" w:rsidP="00951BF7">
            <w:pPr>
              <w:spacing w:after="120"/>
              <w:jc w:val="center"/>
            </w:pPr>
            <w:r>
              <w:lastRenderedPageBreak/>
              <w:t>Either or a combination of labs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57CEA"/>
    <w:rsid w:val="004F754A"/>
    <w:rsid w:val="005E38FC"/>
    <w:rsid w:val="00611B54"/>
    <w:rsid w:val="007A147C"/>
    <w:rsid w:val="007F0C34"/>
    <w:rsid w:val="0080537B"/>
    <w:rsid w:val="008902B0"/>
    <w:rsid w:val="008E6A0A"/>
    <w:rsid w:val="00951BF7"/>
    <w:rsid w:val="009A0FC1"/>
    <w:rsid w:val="00A73EB8"/>
    <w:rsid w:val="00A77E2F"/>
    <w:rsid w:val="00AC2828"/>
    <w:rsid w:val="00B477DC"/>
    <w:rsid w:val="00B963EA"/>
    <w:rsid w:val="00C94F98"/>
    <w:rsid w:val="00DB305D"/>
    <w:rsid w:val="00DE5063"/>
    <w:rsid w:val="00EF1B39"/>
    <w:rsid w:val="00F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94D38-BBA6-4378-BF24-4101BF10E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7</cp:revision>
  <dcterms:created xsi:type="dcterms:W3CDTF">2017-01-31T19:33:00Z</dcterms:created>
  <dcterms:modified xsi:type="dcterms:W3CDTF">2017-09-22T16:34:00Z</dcterms:modified>
</cp:coreProperties>
</file>