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FD4245">
        <w:rPr>
          <w:b/>
        </w:rPr>
        <w:t xml:space="preserve"> </w:t>
      </w:r>
      <w:r w:rsidR="001C65BF" w:rsidRPr="00FD4245">
        <w:t>Accounting 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FD4245">
        <w:rPr>
          <w:b/>
        </w:rPr>
        <w:t xml:space="preserve"> </w:t>
      </w:r>
      <w:r w:rsidR="001C65BF" w:rsidRPr="00FD4245">
        <w:t>10</w:t>
      </w:r>
      <w:r w:rsidR="00FD4245" w:rsidRPr="00FD4245">
        <w:rPr>
          <w:vertAlign w:val="superscript"/>
        </w:rPr>
        <w:t>th</w:t>
      </w:r>
      <w:r w:rsidR="00FD4245">
        <w:t xml:space="preserve"> – </w:t>
      </w:r>
      <w:r w:rsidR="001C65BF" w:rsidRPr="00FD4245">
        <w:t>12</w:t>
      </w:r>
      <w:r w:rsidR="00FD4245" w:rsidRPr="00FD4245">
        <w:rPr>
          <w:vertAlign w:val="superscript"/>
        </w:rPr>
        <w:t>th</w:t>
      </w:r>
      <w:r w:rsidR="00FD4245">
        <w:t xml:space="preserve"> </w:t>
      </w:r>
      <w:bookmarkStart w:id="0" w:name="_GoBack"/>
      <w:bookmarkEnd w:id="0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1C65BF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C65BF">
              <w:t>Preparing Adjusting Entries and a Trial Balance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FD4245">
              <w:t>10</w:t>
            </w:r>
            <w:r w:rsidR="006374FB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1C65BF">
              <w:t xml:space="preserve">Explain how to prepare an unadjusted trial balance. How do we record adjustments for supplies, interest receivable, mdse. inventory, interest receivable, </w:t>
            </w:r>
            <w:proofErr w:type="gramStart"/>
            <w:r w:rsidR="001C65BF">
              <w:t>federal</w:t>
            </w:r>
            <w:proofErr w:type="gramEnd"/>
            <w:r w:rsidR="001C65BF">
              <w:t xml:space="preserve"> income tax payable, and accumulated depreciation? How can the straight line method be used to calculate depreciation? Explain the steps in preparing an adjusting trial balance.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1C65BF" w:rsidP="00A5565A">
            <w:pPr>
              <w:jc w:val="center"/>
            </w:pPr>
            <w:r>
              <w:t>Planning Adjusting Entries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A73EB8" w:rsidRPr="00A73EB8" w:rsidRDefault="001C65B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unadjusted trial balance</w:t>
            </w:r>
          </w:p>
        </w:tc>
        <w:tc>
          <w:tcPr>
            <w:tcW w:w="3420" w:type="dxa"/>
            <w:vAlign w:val="center"/>
          </w:tcPr>
          <w:p w:rsidR="00A73EB8" w:rsidRDefault="006374FB" w:rsidP="00FD4245">
            <w:pPr>
              <w:jc w:val="center"/>
            </w:pPr>
            <w:r>
              <w:t>PowerPoint presentation/notes</w:t>
            </w:r>
          </w:p>
          <w:p w:rsidR="006374FB" w:rsidRDefault="006374FB" w:rsidP="00FD4245">
            <w:pPr>
              <w:jc w:val="center"/>
            </w:pPr>
            <w:r>
              <w:t>Guided problem completion</w:t>
            </w:r>
          </w:p>
          <w:p w:rsidR="006374FB" w:rsidRPr="006374FB" w:rsidRDefault="006374FB" w:rsidP="00FD4245">
            <w:pPr>
              <w:jc w:val="center"/>
            </w:pPr>
            <w:r>
              <w:t>Independent problem</w:t>
            </w:r>
          </w:p>
        </w:tc>
        <w:tc>
          <w:tcPr>
            <w:tcW w:w="2880" w:type="dxa"/>
            <w:vAlign w:val="center"/>
          </w:tcPr>
          <w:p w:rsidR="00A73EB8" w:rsidRPr="006374FB" w:rsidRDefault="006374FB" w:rsidP="006374FB">
            <w:pPr>
              <w:spacing w:after="120"/>
            </w:pPr>
            <w:r>
              <w:t>View completed problems and check for accuracy. Question students to assess understanding.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1C65BF" w:rsidP="00A5565A">
            <w:pPr>
              <w:jc w:val="center"/>
            </w:pPr>
            <w:r>
              <w:t>Adjusting merchandise inventory and interest receivable</w:t>
            </w:r>
          </w:p>
        </w:tc>
        <w:tc>
          <w:tcPr>
            <w:tcW w:w="1890" w:type="dxa"/>
            <w:vAlign w:val="center"/>
          </w:tcPr>
          <w:p w:rsidR="0080537B" w:rsidRPr="00A73EB8" w:rsidRDefault="006374FB" w:rsidP="00A5565A">
            <w:pPr>
              <w:jc w:val="center"/>
            </w:pPr>
            <w:r>
              <w:t>15.1.12.D</w:t>
            </w:r>
          </w:p>
        </w:tc>
        <w:tc>
          <w:tcPr>
            <w:tcW w:w="3420" w:type="dxa"/>
            <w:vAlign w:val="center"/>
          </w:tcPr>
          <w:p w:rsidR="0080537B" w:rsidRDefault="001C65B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beginning inventory</w:t>
            </w:r>
          </w:p>
          <w:p w:rsidR="001C65BF" w:rsidRDefault="001C65B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ending inventory</w:t>
            </w:r>
          </w:p>
          <w:p w:rsidR="001C65BF" w:rsidRDefault="001C65B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accrued revenue</w:t>
            </w:r>
          </w:p>
          <w:p w:rsidR="001C65BF" w:rsidRPr="00A73EB8" w:rsidRDefault="001C65B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accrued interest income</w:t>
            </w:r>
          </w:p>
        </w:tc>
        <w:tc>
          <w:tcPr>
            <w:tcW w:w="3420" w:type="dxa"/>
            <w:vAlign w:val="center"/>
          </w:tcPr>
          <w:p w:rsidR="006374FB" w:rsidRDefault="006374FB" w:rsidP="00FD4245">
            <w:pPr>
              <w:jc w:val="center"/>
            </w:pPr>
            <w:r>
              <w:t>PowerPoint presentation/notes</w:t>
            </w:r>
          </w:p>
          <w:p w:rsidR="006374FB" w:rsidRDefault="006374FB" w:rsidP="00FD4245">
            <w:pPr>
              <w:jc w:val="center"/>
            </w:pPr>
            <w:r>
              <w:t>Guided problem completion</w:t>
            </w:r>
          </w:p>
          <w:p w:rsidR="0080537B" w:rsidRPr="002F1426" w:rsidRDefault="006374FB" w:rsidP="00FD4245">
            <w:pPr>
              <w:jc w:val="center"/>
              <w:rPr>
                <w:b/>
              </w:rPr>
            </w:pPr>
            <w:r>
              <w:t>Independent problem</w:t>
            </w:r>
          </w:p>
        </w:tc>
        <w:tc>
          <w:tcPr>
            <w:tcW w:w="2880" w:type="dxa"/>
            <w:vAlign w:val="center"/>
          </w:tcPr>
          <w:p w:rsidR="0080537B" w:rsidRPr="00DB305D" w:rsidRDefault="006374FB" w:rsidP="006374FB">
            <w:pPr>
              <w:spacing w:after="120"/>
              <w:rPr>
                <w:sz w:val="18"/>
              </w:rPr>
            </w:pPr>
            <w:r>
              <w:t>View completed problems and check for accuracy. Question students to assess understanding.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1C65BF" w:rsidP="00A5565A">
            <w:pPr>
              <w:jc w:val="center"/>
            </w:pPr>
            <w:r>
              <w:t>Adjusting Accumulated Depreciation</w:t>
            </w:r>
          </w:p>
        </w:tc>
        <w:tc>
          <w:tcPr>
            <w:tcW w:w="1890" w:type="dxa"/>
            <w:vAlign w:val="center"/>
          </w:tcPr>
          <w:p w:rsidR="0080537B" w:rsidRPr="00A73EB8" w:rsidRDefault="006374FB" w:rsidP="00A5565A">
            <w:pPr>
              <w:jc w:val="center"/>
            </w:pPr>
            <w:r>
              <w:t>15.1.12.D</w:t>
            </w:r>
          </w:p>
        </w:tc>
        <w:tc>
          <w:tcPr>
            <w:tcW w:w="3420" w:type="dxa"/>
            <w:vAlign w:val="center"/>
          </w:tcPr>
          <w:p w:rsidR="0080537B" w:rsidRDefault="001C65B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depreciation</w:t>
            </w:r>
          </w:p>
          <w:p w:rsidR="001C65BF" w:rsidRDefault="001C65B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depreciation expense</w:t>
            </w:r>
          </w:p>
          <w:p w:rsidR="001C65BF" w:rsidRDefault="001C65B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salvage value</w:t>
            </w:r>
          </w:p>
          <w:p w:rsidR="001C65BF" w:rsidRDefault="001C65B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useful life</w:t>
            </w:r>
          </w:p>
          <w:p w:rsidR="001C65BF" w:rsidRDefault="001C65B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straight-line method of depreciation</w:t>
            </w:r>
          </w:p>
          <w:p w:rsidR="001C65BF" w:rsidRDefault="001C65B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accumulated depreciation</w:t>
            </w:r>
          </w:p>
          <w:p w:rsidR="001C65BF" w:rsidRPr="00A73EB8" w:rsidRDefault="001C65B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book value of plant asset</w:t>
            </w:r>
          </w:p>
        </w:tc>
        <w:tc>
          <w:tcPr>
            <w:tcW w:w="3420" w:type="dxa"/>
            <w:vAlign w:val="center"/>
          </w:tcPr>
          <w:p w:rsidR="006374FB" w:rsidRDefault="006374FB" w:rsidP="00FD4245">
            <w:pPr>
              <w:jc w:val="center"/>
            </w:pPr>
            <w:r>
              <w:t>PowerPoint presentation/notes</w:t>
            </w:r>
          </w:p>
          <w:p w:rsidR="006374FB" w:rsidRDefault="006374FB" w:rsidP="00FD4245">
            <w:pPr>
              <w:jc w:val="center"/>
            </w:pPr>
            <w:r>
              <w:t>Guided problem completion</w:t>
            </w:r>
          </w:p>
          <w:p w:rsidR="0080537B" w:rsidRPr="002F1426" w:rsidRDefault="006374FB" w:rsidP="00FD4245">
            <w:pPr>
              <w:jc w:val="center"/>
              <w:rPr>
                <w:b/>
              </w:rPr>
            </w:pPr>
            <w:r>
              <w:t>Independent problem</w:t>
            </w:r>
          </w:p>
        </w:tc>
        <w:tc>
          <w:tcPr>
            <w:tcW w:w="2880" w:type="dxa"/>
            <w:vAlign w:val="center"/>
          </w:tcPr>
          <w:p w:rsidR="0080537B" w:rsidRPr="00DB305D" w:rsidRDefault="006374FB" w:rsidP="006374FB">
            <w:pPr>
              <w:spacing w:after="120"/>
              <w:rPr>
                <w:sz w:val="18"/>
              </w:rPr>
            </w:pPr>
            <w:r>
              <w:t>View completed problems and check for accuracy. Question students to assess understanding.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1C65BF" w:rsidP="00A5565A">
            <w:pPr>
              <w:jc w:val="center"/>
            </w:pPr>
            <w:r>
              <w:t>Calculating federal income tax</w:t>
            </w:r>
          </w:p>
        </w:tc>
        <w:tc>
          <w:tcPr>
            <w:tcW w:w="1890" w:type="dxa"/>
            <w:vAlign w:val="center"/>
          </w:tcPr>
          <w:p w:rsidR="002717B6" w:rsidRPr="00A73EB8" w:rsidRDefault="006374FB" w:rsidP="00A5565A">
            <w:pPr>
              <w:jc w:val="center"/>
            </w:pPr>
            <w:r>
              <w:t>15.1.12.Y</w:t>
            </w:r>
          </w:p>
        </w:tc>
        <w:tc>
          <w:tcPr>
            <w:tcW w:w="3420" w:type="dxa"/>
            <w:vAlign w:val="center"/>
          </w:tcPr>
          <w:p w:rsidR="002717B6" w:rsidRDefault="001C65B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adjusted trial balance</w:t>
            </w:r>
          </w:p>
          <w:p w:rsidR="001C65BF" w:rsidRDefault="001C65B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tax bracket</w:t>
            </w:r>
          </w:p>
          <w:p w:rsidR="001C65BF" w:rsidRPr="00A73EB8" w:rsidRDefault="001C65B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marginal tax rate</w:t>
            </w:r>
          </w:p>
        </w:tc>
        <w:tc>
          <w:tcPr>
            <w:tcW w:w="3420" w:type="dxa"/>
            <w:vAlign w:val="center"/>
          </w:tcPr>
          <w:p w:rsidR="006374FB" w:rsidRPr="00FD4245" w:rsidRDefault="006374FB" w:rsidP="00FD4245">
            <w:pPr>
              <w:jc w:val="center"/>
            </w:pPr>
            <w:r w:rsidRPr="00FD4245">
              <w:t>PowerPoint presentation/notes</w:t>
            </w:r>
          </w:p>
          <w:p w:rsidR="006374FB" w:rsidRPr="00FD4245" w:rsidRDefault="006374FB" w:rsidP="00FD4245">
            <w:pPr>
              <w:jc w:val="center"/>
            </w:pPr>
            <w:r w:rsidRPr="00FD4245">
              <w:t>Guided problem completion</w:t>
            </w:r>
          </w:p>
          <w:p w:rsidR="002717B6" w:rsidRPr="002F1426" w:rsidRDefault="006374FB" w:rsidP="00FD4245">
            <w:pPr>
              <w:jc w:val="center"/>
              <w:rPr>
                <w:b/>
              </w:rPr>
            </w:pPr>
            <w:r w:rsidRPr="00FD4245">
              <w:t>Independent problem</w:t>
            </w:r>
          </w:p>
        </w:tc>
        <w:tc>
          <w:tcPr>
            <w:tcW w:w="2880" w:type="dxa"/>
            <w:vAlign w:val="center"/>
          </w:tcPr>
          <w:p w:rsidR="002717B6" w:rsidRDefault="006374FB" w:rsidP="006374FB">
            <w:pPr>
              <w:spacing w:after="120"/>
            </w:pPr>
            <w:r>
              <w:t>View completed problems and check for accuracy. Question students to assess understanding.</w:t>
            </w:r>
          </w:p>
          <w:p w:rsidR="006374FB" w:rsidRDefault="006374FB" w:rsidP="006374FB">
            <w:pPr>
              <w:spacing w:after="120"/>
            </w:pPr>
            <w:r>
              <w:t xml:space="preserve">End of chapter comprehensive problems. </w:t>
            </w:r>
          </w:p>
          <w:p w:rsidR="006374FB" w:rsidRPr="00DB305D" w:rsidRDefault="006374FB" w:rsidP="006374FB">
            <w:pPr>
              <w:spacing w:after="120"/>
              <w:rPr>
                <w:sz w:val="18"/>
              </w:rPr>
            </w:pPr>
            <w:r>
              <w:t>Chapter test.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sectPr w:rsidR="002717B6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C65BF"/>
    <w:rsid w:val="001E1FF2"/>
    <w:rsid w:val="00243906"/>
    <w:rsid w:val="002717B6"/>
    <w:rsid w:val="002F1426"/>
    <w:rsid w:val="002F1966"/>
    <w:rsid w:val="005E38FC"/>
    <w:rsid w:val="00611B54"/>
    <w:rsid w:val="006374FB"/>
    <w:rsid w:val="007A147C"/>
    <w:rsid w:val="007F0C34"/>
    <w:rsid w:val="0080537B"/>
    <w:rsid w:val="008902B0"/>
    <w:rsid w:val="009A0FC1"/>
    <w:rsid w:val="00A73EB8"/>
    <w:rsid w:val="00AC2828"/>
    <w:rsid w:val="00B477DC"/>
    <w:rsid w:val="00B963EA"/>
    <w:rsid w:val="00C94F98"/>
    <w:rsid w:val="00DB305D"/>
    <w:rsid w:val="00DE5063"/>
    <w:rsid w:val="00EF1B39"/>
    <w:rsid w:val="00FD4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3024B1-E97B-438D-B750-49CD63A80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8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Mease, Amanda</cp:lastModifiedBy>
  <cp:revision>4</cp:revision>
  <dcterms:created xsi:type="dcterms:W3CDTF">2017-01-30T15:34:00Z</dcterms:created>
  <dcterms:modified xsi:type="dcterms:W3CDTF">2017-09-22T17:21:00Z</dcterms:modified>
</cp:coreProperties>
</file>