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36D93">
        <w:rPr>
          <w:b/>
        </w:rPr>
        <w:t xml:space="preserve"> </w:t>
      </w:r>
      <w:r w:rsidR="00AE0A65" w:rsidRPr="00136D93">
        <w:t>Accounting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6D93">
        <w:rPr>
          <w:b/>
        </w:rPr>
        <w:t xml:space="preserve"> </w:t>
      </w:r>
      <w:r w:rsidR="00AE0A65" w:rsidRPr="00136D93">
        <w:t>10</w:t>
      </w:r>
      <w:r w:rsidR="00136D93" w:rsidRPr="00136D93">
        <w:rPr>
          <w:vertAlign w:val="superscript"/>
        </w:rPr>
        <w:t>th</w:t>
      </w:r>
      <w:r w:rsidR="00136D93">
        <w:t xml:space="preserve"> – </w:t>
      </w:r>
      <w:r w:rsidR="00AE0A65" w:rsidRPr="00136D93">
        <w:t>12</w:t>
      </w:r>
      <w:r w:rsidR="00136D93" w:rsidRPr="00136D93">
        <w:rPr>
          <w:vertAlign w:val="superscript"/>
        </w:rPr>
        <w:t>th</w:t>
      </w:r>
      <w:r w:rsidR="00136D93"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E0A6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E0A65">
              <w:t>Accounting for Transactions Using a General Journal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36D93">
              <w:t>11</w:t>
            </w:r>
            <w:r w:rsidR="00726681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E0A65">
              <w:t>Explain how to account for purchases, returns and allowances. What is the procedure to post a general ledger to the accounts payable ledger, accounts receivable and general journal? How do we account for sales returns and allowances? How do we record a correcting entry to the accounts receivable ledger? Explain the relationship between retained earnings and dividends. How do we account for the declaration and payment of dividends?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E0A65" w:rsidP="00A5565A">
            <w:pPr>
              <w:jc w:val="center"/>
            </w:pPr>
            <w:r>
              <w:t>Accounting for Purchases Transactions Using a General Journal</w:t>
            </w:r>
          </w:p>
        </w:tc>
        <w:tc>
          <w:tcPr>
            <w:tcW w:w="1890" w:type="dxa"/>
            <w:vAlign w:val="center"/>
          </w:tcPr>
          <w:p w:rsidR="00A73EB8" w:rsidRDefault="00726681" w:rsidP="00A5565A">
            <w:pPr>
              <w:jc w:val="center"/>
            </w:pPr>
            <w:r>
              <w:t>15.1.12.C</w:t>
            </w:r>
          </w:p>
          <w:p w:rsidR="00726681" w:rsidRDefault="00726681" w:rsidP="00A5565A">
            <w:pPr>
              <w:jc w:val="center"/>
            </w:pPr>
            <w:r>
              <w:t>15.1.12.D</w:t>
            </w:r>
          </w:p>
          <w:p w:rsidR="00726681" w:rsidRPr="00A73EB8" w:rsidRDefault="00726681" w:rsidP="00726681"/>
        </w:tc>
        <w:tc>
          <w:tcPr>
            <w:tcW w:w="3420" w:type="dxa"/>
            <w:vAlign w:val="center"/>
          </w:tcPr>
          <w:p w:rsidR="00A73EB8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journal</w:t>
            </w:r>
          </w:p>
          <w:p w:rsidR="00AE0A65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purchases return</w:t>
            </w:r>
          </w:p>
          <w:p w:rsidR="00AE0A65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purchases allowance</w:t>
            </w:r>
          </w:p>
          <w:p w:rsidR="00AE0A65" w:rsidRPr="00A73EB8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debit memorandum</w:t>
            </w:r>
          </w:p>
        </w:tc>
        <w:tc>
          <w:tcPr>
            <w:tcW w:w="3420" w:type="dxa"/>
            <w:vAlign w:val="center"/>
          </w:tcPr>
          <w:p w:rsidR="00A73EB8" w:rsidRDefault="00726681" w:rsidP="00136D93">
            <w:pPr>
              <w:jc w:val="center"/>
            </w:pPr>
            <w:r>
              <w:t>PowerPoint presentation/notes</w:t>
            </w:r>
          </w:p>
          <w:p w:rsidR="00726681" w:rsidRDefault="00726681" w:rsidP="00136D93">
            <w:pPr>
              <w:jc w:val="center"/>
            </w:pPr>
            <w:r>
              <w:t>Guided problem completion</w:t>
            </w:r>
          </w:p>
          <w:p w:rsidR="00726681" w:rsidRPr="00726681" w:rsidRDefault="00726681" w:rsidP="00136D93">
            <w:pPr>
              <w:jc w:val="center"/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DB305D" w:rsidRDefault="00726681" w:rsidP="00726681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E0A65" w:rsidP="00A5565A">
            <w:pPr>
              <w:jc w:val="center"/>
            </w:pPr>
            <w:r>
              <w:t>Recording Sales Transactions Using a General Journal</w:t>
            </w:r>
          </w:p>
        </w:tc>
        <w:tc>
          <w:tcPr>
            <w:tcW w:w="1890" w:type="dxa"/>
            <w:vAlign w:val="center"/>
          </w:tcPr>
          <w:p w:rsidR="0080537B" w:rsidRDefault="00726681" w:rsidP="00A5565A">
            <w:pPr>
              <w:jc w:val="center"/>
            </w:pPr>
            <w:r>
              <w:t>15.1.12.C</w:t>
            </w:r>
          </w:p>
          <w:p w:rsidR="00726681" w:rsidRPr="00A73EB8" w:rsidRDefault="00726681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sales return</w:t>
            </w:r>
          </w:p>
          <w:p w:rsidR="00AE0A65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sales allowance</w:t>
            </w:r>
          </w:p>
          <w:p w:rsidR="00AE0A65" w:rsidRPr="00A73EB8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memorandum</w:t>
            </w:r>
          </w:p>
        </w:tc>
        <w:tc>
          <w:tcPr>
            <w:tcW w:w="3420" w:type="dxa"/>
            <w:vAlign w:val="center"/>
          </w:tcPr>
          <w:p w:rsidR="00726681" w:rsidRDefault="00726681" w:rsidP="00136D93">
            <w:pPr>
              <w:jc w:val="center"/>
            </w:pPr>
            <w:r>
              <w:t>PowerPoint presentation/notes</w:t>
            </w:r>
          </w:p>
          <w:p w:rsidR="00726681" w:rsidRDefault="00726681" w:rsidP="00136D93">
            <w:pPr>
              <w:jc w:val="center"/>
            </w:pPr>
            <w:r>
              <w:t>Guided problem completion</w:t>
            </w:r>
          </w:p>
          <w:p w:rsidR="0080537B" w:rsidRPr="002F1426" w:rsidRDefault="00726681" w:rsidP="00136D93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726681" w:rsidP="00726681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E0A65" w:rsidP="00A5565A">
            <w:pPr>
              <w:jc w:val="center"/>
            </w:pPr>
            <w:r>
              <w:t>Accounting for the Declaration and Payment of a Dividend</w:t>
            </w:r>
          </w:p>
        </w:tc>
        <w:tc>
          <w:tcPr>
            <w:tcW w:w="1890" w:type="dxa"/>
            <w:vAlign w:val="center"/>
          </w:tcPr>
          <w:p w:rsidR="0080537B" w:rsidRDefault="00726681" w:rsidP="00A5565A">
            <w:pPr>
              <w:jc w:val="center"/>
            </w:pPr>
            <w:r>
              <w:t>15.1.12.C</w:t>
            </w:r>
          </w:p>
          <w:p w:rsidR="00726681" w:rsidRDefault="00726681" w:rsidP="00A5565A">
            <w:pPr>
              <w:jc w:val="center"/>
            </w:pPr>
            <w:r>
              <w:t>15.1.12.D</w:t>
            </w:r>
          </w:p>
          <w:p w:rsidR="00726681" w:rsidRPr="00A73EB8" w:rsidRDefault="00726681" w:rsidP="00A5565A">
            <w:pPr>
              <w:jc w:val="center"/>
            </w:pPr>
            <w:r>
              <w:t>15.1.12.I</w:t>
            </w:r>
          </w:p>
        </w:tc>
        <w:tc>
          <w:tcPr>
            <w:tcW w:w="3420" w:type="dxa"/>
            <w:vAlign w:val="center"/>
          </w:tcPr>
          <w:p w:rsidR="0080537B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retained earnings</w:t>
            </w:r>
          </w:p>
          <w:p w:rsidR="00AE0A65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dividends</w:t>
            </w:r>
          </w:p>
          <w:p w:rsidR="00AE0A65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Board of Directors</w:t>
            </w:r>
          </w:p>
          <w:p w:rsidR="00AE0A65" w:rsidRPr="00A73EB8" w:rsidRDefault="00AE0A6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declaring a divident</w:t>
            </w:r>
          </w:p>
        </w:tc>
        <w:tc>
          <w:tcPr>
            <w:tcW w:w="3420" w:type="dxa"/>
            <w:vAlign w:val="center"/>
          </w:tcPr>
          <w:p w:rsidR="00726681" w:rsidRDefault="00726681" w:rsidP="00136D93">
            <w:pPr>
              <w:jc w:val="center"/>
            </w:pPr>
            <w:r>
              <w:t>PowerPoint presentation/notes</w:t>
            </w:r>
          </w:p>
          <w:p w:rsidR="00726681" w:rsidRDefault="00726681" w:rsidP="00136D93">
            <w:pPr>
              <w:jc w:val="center"/>
            </w:pPr>
            <w:r>
              <w:t>Guided problem completion</w:t>
            </w:r>
          </w:p>
          <w:p w:rsidR="0080537B" w:rsidRPr="002F1426" w:rsidRDefault="00726681" w:rsidP="00136D93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Default="00726681" w:rsidP="00726681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B161BE" w:rsidRDefault="00B161BE" w:rsidP="00726681">
            <w:pPr>
              <w:spacing w:after="120"/>
            </w:pPr>
            <w:r>
              <w:t>End of chapter comprehensive problems.</w:t>
            </w:r>
          </w:p>
          <w:p w:rsidR="00B161BE" w:rsidRPr="00DB305D" w:rsidRDefault="00B161BE" w:rsidP="00726681">
            <w:pPr>
              <w:spacing w:after="120"/>
              <w:rPr>
                <w:sz w:val="18"/>
              </w:rPr>
            </w:pPr>
            <w:r>
              <w:t>Chapter test.</w:t>
            </w:r>
          </w:p>
        </w:tc>
      </w:tr>
    </w:tbl>
    <w:p w:rsidR="002717B6" w:rsidRDefault="002717B6" w:rsidP="00726681">
      <w:pPr>
        <w:spacing w:after="0"/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6D93"/>
    <w:rsid w:val="001951E8"/>
    <w:rsid w:val="001E1FF2"/>
    <w:rsid w:val="00243906"/>
    <w:rsid w:val="002717B6"/>
    <w:rsid w:val="002F1426"/>
    <w:rsid w:val="002F1966"/>
    <w:rsid w:val="005E38FC"/>
    <w:rsid w:val="00611B54"/>
    <w:rsid w:val="00726681"/>
    <w:rsid w:val="007A147C"/>
    <w:rsid w:val="007F0C34"/>
    <w:rsid w:val="0080537B"/>
    <w:rsid w:val="008902B0"/>
    <w:rsid w:val="009A0FC1"/>
    <w:rsid w:val="00A73EB8"/>
    <w:rsid w:val="00AC2828"/>
    <w:rsid w:val="00AE0A65"/>
    <w:rsid w:val="00B161BE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22CF6-E7A6-417A-99F1-BDFF7CD07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5</cp:revision>
  <dcterms:created xsi:type="dcterms:W3CDTF">2017-01-30T15:25:00Z</dcterms:created>
  <dcterms:modified xsi:type="dcterms:W3CDTF">2017-09-22T17:08:00Z</dcterms:modified>
</cp:coreProperties>
</file>