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36737F" w:rsidRDefault="009A0FC1" w:rsidP="009A0FC1">
      <w:pPr>
        <w:jc w:val="center"/>
        <w:rPr>
          <w:b/>
          <w:sz w:val="24"/>
        </w:rPr>
      </w:pPr>
      <w:r w:rsidRPr="0036737F">
        <w:rPr>
          <w:b/>
          <w:sz w:val="24"/>
        </w:rPr>
        <w:t>Curriculum Map</w:t>
      </w:r>
    </w:p>
    <w:p w:rsidR="009A0FC1" w:rsidRPr="0036737F" w:rsidRDefault="009A0FC1" w:rsidP="009A0FC1">
      <w:pPr>
        <w:rPr>
          <w:u w:val="single"/>
        </w:rPr>
      </w:pPr>
      <w:r w:rsidRPr="0036737F">
        <w:rPr>
          <w:b/>
        </w:rPr>
        <w:t>Course Title:</w:t>
      </w:r>
      <w:r w:rsidR="005E38FC" w:rsidRPr="0036737F">
        <w:rPr>
          <w:b/>
        </w:rPr>
        <w:t xml:space="preserve"> </w:t>
      </w:r>
      <w:r w:rsidR="007D31D5" w:rsidRPr="0036737F">
        <w:rPr>
          <w:u w:val="single"/>
        </w:rPr>
        <w:t xml:space="preserve">Pottery 3 </w:t>
      </w:r>
      <w:r w:rsidRPr="0036737F">
        <w:tab/>
      </w:r>
      <w:r w:rsidRPr="0036737F">
        <w:tab/>
      </w:r>
      <w:r w:rsidR="002F1426" w:rsidRPr="0036737F">
        <w:t xml:space="preserve">                      </w:t>
      </w:r>
      <w:r w:rsidRPr="0036737F">
        <w:rPr>
          <w:b/>
        </w:rPr>
        <w:t xml:space="preserve">Grade: </w:t>
      </w:r>
      <w:r w:rsidR="007D31D5" w:rsidRPr="0036737F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36737F" w:rsidTr="002F1426">
        <w:tc>
          <w:tcPr>
            <w:tcW w:w="6475" w:type="dxa"/>
          </w:tcPr>
          <w:p w:rsidR="002F1426" w:rsidRPr="0036737F" w:rsidRDefault="002F1426" w:rsidP="007D31D5">
            <w:pPr>
              <w:rPr>
                <w:b/>
              </w:rPr>
            </w:pPr>
            <w:r w:rsidRPr="0036737F">
              <w:rPr>
                <w:b/>
              </w:rPr>
              <w:t>Unit (Name/Number):</w:t>
            </w:r>
            <w:r w:rsidR="00DB305D" w:rsidRPr="0036737F">
              <w:rPr>
                <w:b/>
              </w:rPr>
              <w:t xml:space="preserve"> </w:t>
            </w:r>
            <w:r w:rsidR="007D31D5" w:rsidRPr="0036737F">
              <w:t>Sculptural Forms</w:t>
            </w:r>
          </w:p>
        </w:tc>
        <w:tc>
          <w:tcPr>
            <w:tcW w:w="7920" w:type="dxa"/>
          </w:tcPr>
          <w:p w:rsidR="009A0FC1" w:rsidRPr="0036737F" w:rsidRDefault="002F1426" w:rsidP="009A0FC1">
            <w:r w:rsidRPr="0036737F">
              <w:rPr>
                <w:b/>
              </w:rPr>
              <w:t>Pacing:</w:t>
            </w:r>
            <w:r w:rsidR="00DB305D" w:rsidRPr="0036737F">
              <w:rPr>
                <w:b/>
              </w:rPr>
              <w:t xml:space="preserve"> </w:t>
            </w:r>
            <w:r w:rsidR="0036737F">
              <w:t xml:space="preserve">4 Lessons </w:t>
            </w:r>
            <w:r w:rsidR="00FB4FCD">
              <w:t>65 d</w:t>
            </w:r>
            <w:bookmarkStart w:id="0" w:name="_GoBack"/>
            <w:bookmarkEnd w:id="0"/>
            <w:r w:rsidR="0036737F">
              <w:t>ays</w:t>
            </w:r>
          </w:p>
          <w:p w:rsidR="002F1426" w:rsidRPr="0036737F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36737F" w:rsidTr="002F1426">
        <w:tc>
          <w:tcPr>
            <w:tcW w:w="14395" w:type="dxa"/>
          </w:tcPr>
          <w:p w:rsidR="00B149C5" w:rsidRPr="0036737F" w:rsidRDefault="002F1426" w:rsidP="00D97955">
            <w:r w:rsidRPr="0036737F">
              <w:rPr>
                <w:b/>
              </w:rPr>
              <w:t>Essential Question(s):</w:t>
            </w:r>
            <w:r w:rsidR="00DB305D" w:rsidRPr="0036737F">
              <w:rPr>
                <w:b/>
              </w:rPr>
              <w:t xml:space="preserve"> </w:t>
            </w:r>
            <w:r w:rsidR="00BE53BF" w:rsidRPr="0036737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36737F">
              <w:t xml:space="preserve"> </w:t>
            </w:r>
            <w:r w:rsidR="007D31D5" w:rsidRPr="0036737F">
              <w:t>What are some techniques to consider and use when creating a sculptural ceramic vessels</w:t>
            </w:r>
          </w:p>
          <w:p w:rsidR="007D31D5" w:rsidRPr="0036737F" w:rsidRDefault="007D31D5" w:rsidP="00D97955">
            <w:r w:rsidRPr="0036737F">
              <w:t xml:space="preserve">Lesson Essential Question(s): How can you create a sculpture form that </w:t>
            </w:r>
            <w:proofErr w:type="gramStart"/>
            <w:r w:rsidRPr="0036737F">
              <w:t>will be illuminated</w:t>
            </w:r>
            <w:proofErr w:type="gramEnd"/>
            <w:r w:rsidRPr="0036737F">
              <w:t xml:space="preserve"> from the inside?</w:t>
            </w:r>
          </w:p>
          <w:p w:rsidR="007D31D5" w:rsidRPr="0036737F" w:rsidRDefault="007D31D5" w:rsidP="00D97955">
            <w:r w:rsidRPr="0036737F">
              <w:t xml:space="preserve">What is Abstract?  What makes a form Abstract?  How can you create a sculpture that has a personal meaning? </w:t>
            </w:r>
          </w:p>
          <w:p w:rsidR="007D31D5" w:rsidRPr="0036737F" w:rsidRDefault="0036737F" w:rsidP="00D97955">
            <w:r w:rsidRPr="0036737F">
              <w:t xml:space="preserve">What type of vessel </w:t>
            </w:r>
            <w:proofErr w:type="gramStart"/>
            <w:r w:rsidRPr="0036737F">
              <w:t>can be used</w:t>
            </w:r>
            <w:proofErr w:type="gramEnd"/>
            <w:r w:rsidRPr="0036737F">
              <w:t xml:space="preserve"> to display images describing a meaning?</w:t>
            </w:r>
          </w:p>
          <w:p w:rsidR="00D97955" w:rsidRPr="0036737F" w:rsidRDefault="00D97955" w:rsidP="00D97955"/>
        </w:tc>
      </w:tr>
    </w:tbl>
    <w:p w:rsidR="009A0FC1" w:rsidRPr="0036737F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36737F" w:rsidTr="0080537B">
        <w:tc>
          <w:tcPr>
            <w:tcW w:w="2785" w:type="dxa"/>
            <w:vAlign w:val="center"/>
          </w:tcPr>
          <w:p w:rsidR="002F1426" w:rsidRPr="0036737F" w:rsidRDefault="002F1426" w:rsidP="00DB305D">
            <w:pPr>
              <w:jc w:val="center"/>
              <w:rPr>
                <w:b/>
              </w:rPr>
            </w:pPr>
            <w:r w:rsidRPr="0036737F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36737F" w:rsidRDefault="002F1426" w:rsidP="00DB305D">
            <w:pPr>
              <w:jc w:val="center"/>
              <w:rPr>
                <w:b/>
              </w:rPr>
            </w:pPr>
            <w:r w:rsidRPr="0036737F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36737F" w:rsidRDefault="002F1426" w:rsidP="00DB305D">
            <w:pPr>
              <w:jc w:val="center"/>
              <w:rPr>
                <w:b/>
              </w:rPr>
            </w:pPr>
            <w:r w:rsidRPr="0036737F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36737F" w:rsidRDefault="002F1966" w:rsidP="00DB305D">
            <w:pPr>
              <w:jc w:val="center"/>
              <w:rPr>
                <w:b/>
              </w:rPr>
            </w:pPr>
            <w:r w:rsidRPr="0036737F">
              <w:rPr>
                <w:b/>
              </w:rPr>
              <w:t xml:space="preserve">Learning </w:t>
            </w:r>
            <w:r w:rsidR="002F1426" w:rsidRPr="0036737F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36737F" w:rsidRDefault="002F1966" w:rsidP="00DB305D">
            <w:pPr>
              <w:jc w:val="center"/>
              <w:rPr>
                <w:b/>
              </w:rPr>
            </w:pPr>
            <w:r w:rsidRPr="0036737F">
              <w:rPr>
                <w:b/>
              </w:rPr>
              <w:t>Evidence of Learning</w:t>
            </w:r>
          </w:p>
          <w:p w:rsidR="002F1426" w:rsidRPr="0036737F" w:rsidRDefault="002F1966" w:rsidP="00DB305D">
            <w:pPr>
              <w:spacing w:after="120"/>
              <w:jc w:val="center"/>
              <w:rPr>
                <w:sz w:val="18"/>
              </w:rPr>
            </w:pPr>
            <w:r w:rsidRPr="0036737F">
              <w:rPr>
                <w:sz w:val="18"/>
              </w:rPr>
              <w:t>(</w:t>
            </w:r>
            <w:r w:rsidR="002F1426" w:rsidRPr="0036737F">
              <w:rPr>
                <w:sz w:val="18"/>
              </w:rPr>
              <w:t>Assessments</w:t>
            </w:r>
            <w:r w:rsidRPr="0036737F">
              <w:rPr>
                <w:sz w:val="18"/>
              </w:rPr>
              <w:t>; Performance Tasks)</w:t>
            </w:r>
          </w:p>
        </w:tc>
      </w:tr>
    </w:tbl>
    <w:p w:rsidR="00A73EB8" w:rsidRPr="0036737F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36737F" w:rsidRPr="0036737F" w:rsidTr="002A4812">
        <w:tc>
          <w:tcPr>
            <w:tcW w:w="2785" w:type="dxa"/>
            <w:vAlign w:val="center"/>
          </w:tcPr>
          <w:p w:rsidR="0036737F" w:rsidRPr="0036737F" w:rsidRDefault="0036737F" w:rsidP="0036737F">
            <w:pPr>
              <w:jc w:val="center"/>
            </w:pPr>
            <w:r w:rsidRPr="0036737F">
              <w:t>Luminary Form</w:t>
            </w:r>
          </w:p>
        </w:tc>
        <w:tc>
          <w:tcPr>
            <w:tcW w:w="1890" w:type="dxa"/>
            <w:vAlign w:val="center"/>
          </w:tcPr>
          <w:p w:rsidR="0036737F" w:rsidRPr="0036737F" w:rsidRDefault="0036737F" w:rsidP="0036737F">
            <w:pPr>
              <w:jc w:val="center"/>
            </w:pPr>
            <w:r w:rsidRPr="0036737F">
              <w:t>PA 9.1.12.A, 9.1.12. B, 9.1.12.C, 9.1.12.H, 9.2.12.B, VA.CR.1, VA.CR.2, VA.CR.3, VA.PR.5, VA.RE.7, VA.RE.8, VA.CN.10</w:t>
            </w:r>
          </w:p>
          <w:p w:rsidR="0036737F" w:rsidRPr="0036737F" w:rsidRDefault="0036737F" w:rsidP="0036737F">
            <w:pPr>
              <w:jc w:val="center"/>
            </w:pPr>
            <w:r w:rsidRPr="0036737F">
              <w:t>PACC: Math CC.2.3.4, CC.2.4.2</w:t>
            </w: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hand-building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pinch pots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coil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slip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scratch and slip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stages of dryness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glaze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bisque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carving</w:t>
            </w: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jc w:val="center"/>
              <w:rPr>
                <w:b/>
              </w:rPr>
            </w:pPr>
            <w:r w:rsidRPr="0036737F"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spacing w:after="120"/>
              <w:jc w:val="center"/>
              <w:rPr>
                <w:sz w:val="18"/>
              </w:rPr>
            </w:pPr>
            <w:r w:rsidRPr="0036737F">
              <w:t>Formative Assessment (Self and Group Critiques), Grade sheet, Sketchbook</w:t>
            </w: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jc w:val="center"/>
              <w:rPr>
                <w:b/>
              </w:rPr>
            </w:pPr>
            <w:r w:rsidRPr="0036737F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36737F">
              <w:instrText xml:space="preserve"> FORMTEXT </w:instrText>
            </w:r>
            <w:r w:rsidRPr="0036737F">
              <w:fldChar w:fldCharType="separate"/>
            </w:r>
            <w:r w:rsidRPr="0036737F">
              <w:rPr>
                <w:noProof/>
              </w:rPr>
              <w:t>Enter here</w:t>
            </w:r>
            <w:r w:rsidRPr="0036737F">
              <w:fldChar w:fldCharType="end"/>
            </w:r>
          </w:p>
        </w:tc>
        <w:tc>
          <w:tcPr>
            <w:tcW w:w="2880" w:type="dxa"/>
            <w:vAlign w:val="center"/>
          </w:tcPr>
          <w:p w:rsidR="0036737F" w:rsidRPr="0036737F" w:rsidRDefault="0036737F" w:rsidP="0036737F">
            <w:pPr>
              <w:spacing w:after="120"/>
              <w:jc w:val="center"/>
              <w:rPr>
                <w:sz w:val="18"/>
              </w:rPr>
            </w:pPr>
            <w:r w:rsidRPr="0036737F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36737F">
              <w:instrText xml:space="preserve"> FORMTEXT </w:instrText>
            </w:r>
            <w:r w:rsidRPr="0036737F">
              <w:fldChar w:fldCharType="separate"/>
            </w:r>
            <w:r w:rsidRPr="0036737F">
              <w:rPr>
                <w:noProof/>
              </w:rPr>
              <w:t>Enter here</w:t>
            </w:r>
            <w:r w:rsidRPr="0036737F">
              <w:fldChar w:fldCharType="end"/>
            </w:r>
          </w:p>
        </w:tc>
      </w:tr>
    </w:tbl>
    <w:p w:rsidR="0020199D" w:rsidRPr="0036737F" w:rsidRDefault="0020199D" w:rsidP="0020199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36737F" w:rsidRPr="0036737F" w:rsidTr="001031E8">
        <w:tc>
          <w:tcPr>
            <w:tcW w:w="2785" w:type="dxa"/>
            <w:vAlign w:val="center"/>
          </w:tcPr>
          <w:p w:rsidR="0036737F" w:rsidRPr="0036737F" w:rsidRDefault="0036737F" w:rsidP="0036737F">
            <w:pPr>
              <w:jc w:val="center"/>
            </w:pPr>
            <w:r w:rsidRPr="0036737F">
              <w:t>Abstract</w:t>
            </w:r>
          </w:p>
        </w:tc>
        <w:tc>
          <w:tcPr>
            <w:tcW w:w="1890" w:type="dxa"/>
            <w:vAlign w:val="center"/>
          </w:tcPr>
          <w:p w:rsidR="0036737F" w:rsidRPr="0036737F" w:rsidRDefault="0036737F" w:rsidP="0036737F">
            <w:pPr>
              <w:jc w:val="center"/>
            </w:pPr>
            <w:r w:rsidRPr="0036737F">
              <w:t>PA 9.1.12.A, 9.1.12. B, 9.1.12.C, 9.1.12.H, 9.2.12.B, VA.CR.1, VA.CR.2, VA.CR.3, VA.PR.5, VA.RE.7, VA.RE.8, VA.CN.10</w:t>
            </w:r>
          </w:p>
          <w:p w:rsidR="0036737F" w:rsidRPr="0036737F" w:rsidRDefault="0036737F" w:rsidP="0036737F">
            <w:pPr>
              <w:jc w:val="center"/>
            </w:pPr>
            <w:r w:rsidRPr="0036737F">
              <w:t>PACC: Math CC.2.3.4, CC.2.4.2</w:t>
            </w:r>
          </w:p>
          <w:p w:rsidR="0036737F" w:rsidRPr="0036737F" w:rsidRDefault="0036737F" w:rsidP="0036737F">
            <w:pPr>
              <w:jc w:val="center"/>
            </w:pPr>
            <w:r w:rsidRPr="0036737F">
              <w:t>PACC: English CC.1.4.11-2G</w:t>
            </w: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abstract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free-standing form</w:t>
            </w: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jc w:val="center"/>
              <w:rPr>
                <w:b/>
              </w:rPr>
            </w:pPr>
            <w:r w:rsidRPr="0036737F"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spacing w:after="120"/>
              <w:jc w:val="center"/>
              <w:rPr>
                <w:sz w:val="18"/>
              </w:rPr>
            </w:pPr>
            <w:r w:rsidRPr="0036737F">
              <w:t>Formative Assessment (Self and Group Critiques), Grade sheet, Sketchbook</w:t>
            </w: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jc w:val="center"/>
              <w:rPr>
                <w:b/>
              </w:rPr>
            </w:pPr>
            <w:r w:rsidRPr="0036737F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36737F">
              <w:instrText xml:space="preserve"> FORMTEXT </w:instrText>
            </w:r>
            <w:r w:rsidRPr="0036737F">
              <w:fldChar w:fldCharType="separate"/>
            </w:r>
            <w:r w:rsidRPr="0036737F">
              <w:rPr>
                <w:noProof/>
              </w:rPr>
              <w:t>Enter here</w:t>
            </w:r>
            <w:r w:rsidRPr="0036737F">
              <w:fldChar w:fldCharType="end"/>
            </w:r>
          </w:p>
        </w:tc>
        <w:tc>
          <w:tcPr>
            <w:tcW w:w="2880" w:type="dxa"/>
            <w:vAlign w:val="center"/>
          </w:tcPr>
          <w:p w:rsidR="0036737F" w:rsidRPr="0036737F" w:rsidRDefault="0036737F" w:rsidP="0036737F">
            <w:pPr>
              <w:spacing w:after="120"/>
              <w:jc w:val="center"/>
              <w:rPr>
                <w:sz w:val="18"/>
              </w:rPr>
            </w:pPr>
            <w:r w:rsidRPr="0036737F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36737F">
              <w:instrText xml:space="preserve"> FORMTEXT </w:instrText>
            </w:r>
            <w:r w:rsidRPr="0036737F">
              <w:fldChar w:fldCharType="separate"/>
            </w:r>
            <w:r w:rsidRPr="0036737F">
              <w:rPr>
                <w:noProof/>
              </w:rPr>
              <w:t>Enter here</w:t>
            </w:r>
            <w:r w:rsidRPr="0036737F">
              <w:fldChar w:fldCharType="end"/>
            </w:r>
          </w:p>
        </w:tc>
      </w:tr>
    </w:tbl>
    <w:p w:rsidR="0080537B" w:rsidRPr="0036737F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36737F" w:rsidTr="000954AD">
        <w:tc>
          <w:tcPr>
            <w:tcW w:w="2785" w:type="dxa"/>
            <w:vAlign w:val="center"/>
          </w:tcPr>
          <w:p w:rsidR="0036737F" w:rsidRPr="0036737F" w:rsidRDefault="0036737F" w:rsidP="0036737F">
            <w:pPr>
              <w:jc w:val="center"/>
            </w:pPr>
            <w:r w:rsidRPr="0036737F">
              <w:t>Life Event</w:t>
            </w:r>
          </w:p>
        </w:tc>
        <w:tc>
          <w:tcPr>
            <w:tcW w:w="1890" w:type="dxa"/>
            <w:vAlign w:val="center"/>
          </w:tcPr>
          <w:p w:rsidR="0036737F" w:rsidRPr="0036737F" w:rsidRDefault="0036737F" w:rsidP="0036737F">
            <w:pPr>
              <w:jc w:val="center"/>
            </w:pPr>
            <w:r w:rsidRPr="0036737F">
              <w:t xml:space="preserve">PA 9.1.12.A, 9.1.12. B, 9.1.12.C, 9.1.12.H, 9.2.12.B, VA.CR.1, VA.CR.2, VA.CR.3, VA.PR.5, </w:t>
            </w:r>
            <w:r w:rsidRPr="0036737F">
              <w:lastRenderedPageBreak/>
              <w:t>VA.RE.7, VA.RE.8, VA.CN.10</w:t>
            </w:r>
          </w:p>
          <w:p w:rsidR="0036737F" w:rsidRPr="0036737F" w:rsidRDefault="0036737F" w:rsidP="0036737F">
            <w:pPr>
              <w:jc w:val="center"/>
            </w:pP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lastRenderedPageBreak/>
              <w:t>hand-building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pinch pots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coil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slip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scratch and slip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lastRenderedPageBreak/>
              <w:t>stages of dryness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glaze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bisque</w:t>
            </w:r>
          </w:p>
          <w:p w:rsidR="0036737F" w:rsidRPr="0036737F" w:rsidRDefault="0036737F" w:rsidP="0036737F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36737F">
              <w:t>carving</w:t>
            </w: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jc w:val="center"/>
              <w:rPr>
                <w:b/>
              </w:rPr>
            </w:pPr>
            <w:r w:rsidRPr="0036737F">
              <w:lastRenderedPageBreak/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spacing w:after="120"/>
              <w:jc w:val="center"/>
              <w:rPr>
                <w:sz w:val="18"/>
              </w:rPr>
            </w:pPr>
            <w:r w:rsidRPr="0036737F">
              <w:t>Formative Assessment (Self and Group Critiques), Grade sheet, Sketchbook</w:t>
            </w:r>
          </w:p>
        </w:tc>
        <w:tc>
          <w:tcPr>
            <w:tcW w:w="3420" w:type="dxa"/>
            <w:vAlign w:val="center"/>
          </w:tcPr>
          <w:p w:rsidR="0036737F" w:rsidRPr="0036737F" w:rsidRDefault="0036737F" w:rsidP="0036737F">
            <w:pPr>
              <w:jc w:val="center"/>
              <w:rPr>
                <w:b/>
              </w:rPr>
            </w:pPr>
            <w:r w:rsidRPr="0036737F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36737F">
              <w:instrText xml:space="preserve"> FORMTEXT </w:instrText>
            </w:r>
            <w:r w:rsidRPr="0036737F">
              <w:fldChar w:fldCharType="separate"/>
            </w:r>
            <w:r w:rsidRPr="0036737F">
              <w:rPr>
                <w:noProof/>
              </w:rPr>
              <w:t>Enter here</w:t>
            </w:r>
            <w:r w:rsidRPr="0036737F">
              <w:fldChar w:fldCharType="end"/>
            </w:r>
          </w:p>
        </w:tc>
        <w:tc>
          <w:tcPr>
            <w:tcW w:w="2880" w:type="dxa"/>
            <w:vAlign w:val="center"/>
          </w:tcPr>
          <w:p w:rsidR="0036737F" w:rsidRPr="00DB305D" w:rsidRDefault="0036737F" w:rsidP="0036737F">
            <w:pPr>
              <w:spacing w:after="120"/>
              <w:jc w:val="center"/>
              <w:rPr>
                <w:sz w:val="18"/>
              </w:rPr>
            </w:pPr>
            <w:r w:rsidRPr="0036737F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36737F">
              <w:instrText xml:space="preserve"> FORMTEXT </w:instrText>
            </w:r>
            <w:r w:rsidRPr="0036737F">
              <w:fldChar w:fldCharType="separate"/>
            </w:r>
            <w:r w:rsidRPr="0036737F">
              <w:rPr>
                <w:noProof/>
              </w:rPr>
              <w:t>Enter here</w:t>
            </w:r>
            <w:r w:rsidRPr="0036737F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0199D"/>
    <w:rsid w:val="00243906"/>
    <w:rsid w:val="002717B6"/>
    <w:rsid w:val="002F1426"/>
    <w:rsid w:val="002F1966"/>
    <w:rsid w:val="003154BD"/>
    <w:rsid w:val="0036737F"/>
    <w:rsid w:val="003A1F67"/>
    <w:rsid w:val="00430277"/>
    <w:rsid w:val="004D4FCE"/>
    <w:rsid w:val="005E38FC"/>
    <w:rsid w:val="00611B54"/>
    <w:rsid w:val="007A147C"/>
    <w:rsid w:val="007D31D5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B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64EF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5F285-1083-46FF-A274-E82BBD703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Layser, Michael</cp:lastModifiedBy>
  <cp:revision>4</cp:revision>
  <dcterms:created xsi:type="dcterms:W3CDTF">2017-03-28T15:33:00Z</dcterms:created>
  <dcterms:modified xsi:type="dcterms:W3CDTF">2017-09-22T15:40:00Z</dcterms:modified>
</cp:coreProperties>
</file>