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E162E">
        <w:rPr>
          <w:u w:val="single"/>
        </w:rPr>
        <w:t>Pottery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E162E">
        <w:rPr>
          <w:u w:val="single"/>
        </w:rPr>
        <w:t>1</w:t>
      </w:r>
      <w:r w:rsidR="00F72F5A">
        <w:rPr>
          <w:u w:val="single"/>
        </w:rPr>
        <w:t>0</w:t>
      </w:r>
      <w:r w:rsidR="00EE162E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E162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E162E">
              <w:t>Sculptural Forms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15A45">
              <w:t xml:space="preserve">3 Lessons, </w:t>
            </w:r>
            <w:r w:rsidR="00CC7362">
              <w:t xml:space="preserve">75 </w:t>
            </w:r>
            <w:bookmarkStart w:id="0" w:name="_GoBack"/>
            <w:bookmarkEnd w:id="0"/>
            <w:r w:rsidR="00915A45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E162E">
              <w:t xml:space="preserve"> What are some techniques to consider and use when creating a sculptural ceramic vessel?</w:t>
            </w:r>
          </w:p>
          <w:p w:rsidR="00A31D23" w:rsidRDefault="00A31D23" w:rsidP="00B149C5">
            <w:r w:rsidRPr="009F672C">
              <w:rPr>
                <w:b/>
              </w:rPr>
              <w:t>Lesson Essential Question(s):</w:t>
            </w:r>
            <w:r>
              <w:t xml:space="preserve"> How do “I” construct a form that functionally hangs from the wall or ceiling?</w:t>
            </w:r>
          </w:p>
          <w:p w:rsidR="00DF4868" w:rsidRDefault="00DF4868" w:rsidP="00B149C5">
            <w:r>
              <w:t xml:space="preserve">How can you create a </w:t>
            </w:r>
            <w:proofErr w:type="gramStart"/>
            <w:r>
              <w:t>light weight</w:t>
            </w:r>
            <w:proofErr w:type="gramEnd"/>
            <w:r>
              <w:t xml:space="preserve"> hollow form with sculptural qualities?</w:t>
            </w:r>
          </w:p>
          <w:p w:rsidR="00DF4868" w:rsidRDefault="00DF4868" w:rsidP="00DF4868">
            <w:r>
              <w:t xml:space="preserve">How can you successfully create multiple forms that relate to a specific theme? 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E162E" w:rsidP="00A5565A">
            <w:pPr>
              <w:jc w:val="center"/>
            </w:pPr>
            <w:r>
              <w:t>Hanging</w:t>
            </w:r>
          </w:p>
        </w:tc>
        <w:tc>
          <w:tcPr>
            <w:tcW w:w="1890" w:type="dxa"/>
            <w:vAlign w:val="center"/>
          </w:tcPr>
          <w:p w:rsidR="00A73EB8" w:rsidRDefault="00EE162E" w:rsidP="00A5565A">
            <w:pPr>
              <w:jc w:val="center"/>
            </w:pPr>
            <w:r>
              <w:t>PA 9.1.12.A, 9.1.12. B, 9.1.12.C, 9.1.12.H, 9.2.12.B</w:t>
            </w:r>
            <w:r w:rsidR="00A31D23">
              <w:t>, VA.CR.1, VA.CR.2, VA.CR.3, VA.PR.5, VA.RE.7, VA.RE.8, VA.CN.10</w:t>
            </w:r>
          </w:p>
          <w:p w:rsidR="00EE162E" w:rsidRPr="00A73EB8" w:rsidRDefault="00EE162E" w:rsidP="00A5565A">
            <w:pPr>
              <w:jc w:val="center"/>
            </w:pPr>
            <w:r>
              <w:t>PACC: Math CC.2.3.4, CC.2.4.2</w:t>
            </w:r>
          </w:p>
        </w:tc>
        <w:tc>
          <w:tcPr>
            <w:tcW w:w="3420" w:type="dxa"/>
            <w:vAlign w:val="center"/>
          </w:tcPr>
          <w:p w:rsidR="00990086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wedging</w:t>
            </w:r>
          </w:p>
          <w:p w:rsidR="00EE162E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greenware</w:t>
            </w:r>
            <w:proofErr w:type="spellEnd"/>
          </w:p>
          <w:p w:rsidR="00EE162E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carving</w:t>
            </w:r>
          </w:p>
          <w:p w:rsidR="00EE162E" w:rsidRPr="00A73EB8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functional form vs. sculptural</w:t>
            </w:r>
          </w:p>
        </w:tc>
        <w:tc>
          <w:tcPr>
            <w:tcW w:w="3420" w:type="dxa"/>
            <w:vAlign w:val="center"/>
          </w:tcPr>
          <w:p w:rsidR="00A73EB8" w:rsidRPr="002F1426" w:rsidRDefault="00F92581" w:rsidP="00A5565A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A73EB8" w:rsidRPr="00DB305D" w:rsidRDefault="00F92581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F92581" w:rsidTr="00A5565A">
        <w:tc>
          <w:tcPr>
            <w:tcW w:w="2785" w:type="dxa"/>
            <w:vAlign w:val="center"/>
          </w:tcPr>
          <w:p w:rsidR="0080537B" w:rsidRPr="00F92581" w:rsidRDefault="00F92581" w:rsidP="00A5565A">
            <w:pPr>
              <w:jc w:val="center"/>
            </w:pPr>
            <w:r w:rsidRPr="00F92581">
              <w:t>“Piggy” Bank</w:t>
            </w:r>
          </w:p>
        </w:tc>
        <w:tc>
          <w:tcPr>
            <w:tcW w:w="1890" w:type="dxa"/>
            <w:vAlign w:val="center"/>
          </w:tcPr>
          <w:p w:rsidR="00F92581" w:rsidRPr="00F92581" w:rsidRDefault="00F92581" w:rsidP="00F92581">
            <w:r w:rsidRPr="00F92581">
              <w:t>PA 9.1.12.B, 9.1.12.C, 9.1.12.D, 9.1.12.H, 9.2.12.B, 9.2.12.L,  VA.CR.1, VA.CR.2, VA.CR.3, VA.PR.5, VA.RE.7, VA.RE.8,VA.CN.10,</w:t>
            </w:r>
          </w:p>
          <w:p w:rsidR="0080537B" w:rsidRPr="00F92581" w:rsidRDefault="00F92581" w:rsidP="00F92581">
            <w:pPr>
              <w:jc w:val="center"/>
            </w:pPr>
            <w:r w:rsidRPr="00F92581">
              <w:t>PACC Math: CC.2.1.7.D.1, CC.2.4.2</w:t>
            </w:r>
          </w:p>
        </w:tc>
        <w:tc>
          <w:tcPr>
            <w:tcW w:w="3420" w:type="dxa"/>
            <w:vAlign w:val="center"/>
          </w:tcPr>
          <w:p w:rsidR="00990086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hand-building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pinch pots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coil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slip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scratch and slip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stages of dryness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glaze</w:t>
            </w:r>
          </w:p>
          <w:p w:rsidR="00EE162E" w:rsidRPr="00F92581" w:rsidRDefault="00F9258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details</w:t>
            </w:r>
          </w:p>
          <w:p w:rsidR="00F92581" w:rsidRPr="00F92581" w:rsidRDefault="00F9258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texture</w:t>
            </w:r>
          </w:p>
          <w:p w:rsidR="00EE162E" w:rsidRPr="00F92581" w:rsidRDefault="00EE162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F92581">
              <w:t>carving</w:t>
            </w:r>
          </w:p>
        </w:tc>
        <w:tc>
          <w:tcPr>
            <w:tcW w:w="3420" w:type="dxa"/>
            <w:vAlign w:val="center"/>
          </w:tcPr>
          <w:p w:rsidR="0080537B" w:rsidRPr="00F92581" w:rsidRDefault="00F92581" w:rsidP="00A5565A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F92581" w:rsidRDefault="00F92581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F92581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D23" w:rsidTr="00055F8D">
        <w:tc>
          <w:tcPr>
            <w:tcW w:w="2785" w:type="dxa"/>
            <w:vAlign w:val="center"/>
          </w:tcPr>
          <w:p w:rsidR="00A31D23" w:rsidRPr="00DE5063" w:rsidRDefault="00A31D23" w:rsidP="00A31D23">
            <w:pPr>
              <w:jc w:val="center"/>
            </w:pPr>
            <w:r>
              <w:t>Series</w:t>
            </w:r>
          </w:p>
        </w:tc>
        <w:tc>
          <w:tcPr>
            <w:tcW w:w="1890" w:type="dxa"/>
            <w:vAlign w:val="center"/>
          </w:tcPr>
          <w:p w:rsidR="00A31D23" w:rsidRPr="00A73EB8" w:rsidRDefault="00A31D23" w:rsidP="00A31D23">
            <w:pPr>
              <w:jc w:val="center"/>
            </w:pPr>
            <w:r>
              <w:t xml:space="preserve">PA 9.1.12.A, 9.1.12.B, 9.1.12.C, 9.1.12.H, 9.2.12.B, VA.CR.1, VA.CR.2, VA.CR.3, VA.PR.5, </w:t>
            </w:r>
            <w:r>
              <w:lastRenderedPageBreak/>
              <w:t>VA.RE.7, VA.RE.8, VA.CN.10</w:t>
            </w:r>
          </w:p>
        </w:tc>
        <w:tc>
          <w:tcPr>
            <w:tcW w:w="3420" w:type="dxa"/>
            <w:vAlign w:val="center"/>
          </w:tcPr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hand-building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pinch pots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scratch and slip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stages of dryness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glaze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bisque triptych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nesting</w:t>
            </w:r>
          </w:p>
          <w:p w:rsidR="00A31D23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A31D23" w:rsidRPr="00A73EB8" w:rsidRDefault="00A31D23" w:rsidP="00A31D2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</w:t>
            </w:r>
          </w:p>
        </w:tc>
        <w:tc>
          <w:tcPr>
            <w:tcW w:w="3420" w:type="dxa"/>
            <w:vAlign w:val="center"/>
          </w:tcPr>
          <w:p w:rsidR="00A31D23" w:rsidRPr="002F1426" w:rsidRDefault="00A31D23" w:rsidP="00A31D23">
            <w:pPr>
              <w:jc w:val="center"/>
              <w:rPr>
                <w:b/>
              </w:rPr>
            </w:pPr>
            <w:r>
              <w:lastRenderedPageBreak/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A31D23" w:rsidRPr="00DB305D" w:rsidRDefault="00A31D23" w:rsidP="00A31D23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67AE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15A45"/>
    <w:rsid w:val="00990086"/>
    <w:rsid w:val="009A0FC1"/>
    <w:rsid w:val="009F672C"/>
    <w:rsid w:val="00A31D23"/>
    <w:rsid w:val="00A73EB8"/>
    <w:rsid w:val="00AC2828"/>
    <w:rsid w:val="00B149C5"/>
    <w:rsid w:val="00B477DC"/>
    <w:rsid w:val="00B963EA"/>
    <w:rsid w:val="00C94F98"/>
    <w:rsid w:val="00CC7362"/>
    <w:rsid w:val="00DB305D"/>
    <w:rsid w:val="00DE5063"/>
    <w:rsid w:val="00DF4868"/>
    <w:rsid w:val="00EE162E"/>
    <w:rsid w:val="00EF1B39"/>
    <w:rsid w:val="00F72F5A"/>
    <w:rsid w:val="00F9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EA8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69F08-5196-4A48-A88C-A88B716D9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6</cp:revision>
  <dcterms:created xsi:type="dcterms:W3CDTF">2017-02-02T18:14:00Z</dcterms:created>
  <dcterms:modified xsi:type="dcterms:W3CDTF">2017-09-22T15:40:00Z</dcterms:modified>
</cp:coreProperties>
</file>