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30D4A">
        <w:rPr>
          <w:u w:val="single"/>
        </w:rPr>
        <w:t>Pottery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74141">
        <w:rPr>
          <w:u w:val="single"/>
        </w:rPr>
        <w:t>9</w:t>
      </w:r>
      <w:r w:rsidR="00330D4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30D4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30D4A">
              <w:t>Hand-building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16584">
              <w:t>6</w:t>
            </w:r>
            <w:r w:rsidR="00A74141">
              <w:t xml:space="preserve"> Lessons</w:t>
            </w:r>
            <w:r w:rsidR="006E3A53">
              <w:t xml:space="preserve"> </w:t>
            </w:r>
            <w:r w:rsidR="00CB55B9">
              <w:t xml:space="preserve">54 </w:t>
            </w:r>
            <w:bookmarkStart w:id="0" w:name="_GoBack"/>
            <w:bookmarkEnd w:id="0"/>
            <w:r w:rsidR="006E3A53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30D4A">
              <w:t xml:space="preserve"> What are some proper ways to create sculptural vessels and forms by using coils and slabs?</w:t>
            </w:r>
            <w:r w:rsidR="00A74141">
              <w:br/>
            </w:r>
            <w:r w:rsidR="00A74141" w:rsidRPr="006E3A53">
              <w:rPr>
                <w:b/>
              </w:rPr>
              <w:t>Lesson Essential Question(s):</w:t>
            </w:r>
            <w:r w:rsidR="00A74141">
              <w:t xml:space="preserve"> How do you properly remove air from clay creating a workable consistency?  </w:t>
            </w:r>
            <w:r w:rsidR="00A74141">
              <w:br/>
              <w:t>How can you successfully make a coil from clay and create a vessel by joining the coils together?</w:t>
            </w:r>
          </w:p>
          <w:p w:rsidR="00A74141" w:rsidRDefault="00A74141" w:rsidP="00B149C5">
            <w:r>
              <w:t xml:space="preserve">How can you successfully role a slab join the slabs to create a sculptural form?  </w:t>
            </w:r>
          </w:p>
          <w:p w:rsidR="00A74141" w:rsidRDefault="00A74141" w:rsidP="00B149C5">
            <w:r>
              <w:t>What are some creative ways to create texture on the clay surface?</w:t>
            </w:r>
            <w:r>
              <w:br/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30D4A" w:rsidP="00A5565A">
            <w:pPr>
              <w:jc w:val="center"/>
            </w:pPr>
            <w:r>
              <w:t>Wedging</w:t>
            </w:r>
          </w:p>
        </w:tc>
        <w:tc>
          <w:tcPr>
            <w:tcW w:w="1890" w:type="dxa"/>
            <w:vAlign w:val="center"/>
          </w:tcPr>
          <w:p w:rsidR="00A73EB8" w:rsidRPr="00A73EB8" w:rsidRDefault="00330D4A" w:rsidP="00A5565A">
            <w:pPr>
              <w:jc w:val="center"/>
            </w:pPr>
            <w:r>
              <w:t>PA 9.1.12.B, 9.1.12.H</w:t>
            </w:r>
            <w:r w:rsidR="00A74141">
              <w:t>,</w:t>
            </w:r>
          </w:p>
        </w:tc>
        <w:tc>
          <w:tcPr>
            <w:tcW w:w="3420" w:type="dxa"/>
            <w:vAlign w:val="center"/>
          </w:tcPr>
          <w:p w:rsidR="00990086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330D4A" w:rsidRPr="00A73EB8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</w:tc>
        <w:tc>
          <w:tcPr>
            <w:tcW w:w="3420" w:type="dxa"/>
            <w:vAlign w:val="center"/>
          </w:tcPr>
          <w:p w:rsidR="00A73EB8" w:rsidRPr="002F1426" w:rsidRDefault="006E3A53" w:rsidP="00A5565A">
            <w:pPr>
              <w:jc w:val="center"/>
              <w:rPr>
                <w:b/>
              </w:rPr>
            </w:pPr>
            <w:r>
              <w:t>Example, Live Demonstration</w:t>
            </w:r>
          </w:p>
        </w:tc>
        <w:tc>
          <w:tcPr>
            <w:tcW w:w="2880" w:type="dxa"/>
            <w:vAlign w:val="center"/>
          </w:tcPr>
          <w:p w:rsidR="00A73EB8" w:rsidRPr="00DB305D" w:rsidRDefault="006E3A53" w:rsidP="00A5565A">
            <w:pPr>
              <w:spacing w:after="120"/>
              <w:jc w:val="center"/>
              <w:rPr>
                <w:sz w:val="18"/>
              </w:rPr>
            </w:pPr>
            <w:r>
              <w:t xml:space="preserve">Formative Assessment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30D4A" w:rsidP="00A5565A">
            <w:pPr>
              <w:jc w:val="center"/>
            </w:pPr>
            <w:r>
              <w:t>Coil Project</w:t>
            </w:r>
          </w:p>
        </w:tc>
        <w:tc>
          <w:tcPr>
            <w:tcW w:w="1890" w:type="dxa"/>
            <w:vAlign w:val="center"/>
          </w:tcPr>
          <w:p w:rsidR="00A74141" w:rsidRDefault="00330D4A" w:rsidP="00A74141">
            <w:r>
              <w:t>PA 9.1.12.A, 9.1.12.B, 9.1.12.C, 9.1.12.J, 9.2.12.A</w:t>
            </w:r>
            <w:r w:rsidR="00A74141">
              <w:t xml:space="preserve">, VA.CR.1, VA.CR.2, VA.CR.3, VA.PR.5, VA.RE.7, VA.RE.8, VA.CN.10,  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hand-building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pots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scratch and slip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bisque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firing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330D4A" w:rsidRPr="00A73EB8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pot</w:t>
            </w:r>
          </w:p>
        </w:tc>
        <w:tc>
          <w:tcPr>
            <w:tcW w:w="3420" w:type="dxa"/>
            <w:vAlign w:val="center"/>
          </w:tcPr>
          <w:p w:rsidR="0080537B" w:rsidRPr="002F1426" w:rsidRDefault="00A74141" w:rsidP="00A5565A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80537B" w:rsidRPr="00DB305D" w:rsidRDefault="006E3A53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</w:t>
            </w:r>
            <w:r w:rsidR="00A74141">
              <w:t>Self and Group Critiques</w:t>
            </w:r>
            <w:r>
              <w:t>)</w:t>
            </w:r>
            <w:r w:rsidR="00A74141">
              <w:t>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30D4A" w:rsidP="00A5565A">
            <w:pPr>
              <w:jc w:val="center"/>
            </w:pPr>
            <w:r>
              <w:t>Slab Construction</w:t>
            </w:r>
            <w:r w:rsidR="00A74141">
              <w:t xml:space="preserve"> with Texture</w:t>
            </w:r>
          </w:p>
        </w:tc>
        <w:tc>
          <w:tcPr>
            <w:tcW w:w="1890" w:type="dxa"/>
            <w:vAlign w:val="center"/>
          </w:tcPr>
          <w:p w:rsidR="0080537B" w:rsidRDefault="00330D4A" w:rsidP="00A74141">
            <w:r>
              <w:t>PA 9.1.12.A, 9.1.12.B, 9.1.12.C, 9.1.12.H, 9.2.12.B</w:t>
            </w:r>
            <w:r w:rsidR="00A74141">
              <w:t xml:space="preserve">, VA.CR.1, VA.CR.2, VA.CR.3, VA.PR.5, VA.RE.7, VA.RE.8, VA.CN.10,  </w:t>
            </w:r>
          </w:p>
          <w:p w:rsidR="00330D4A" w:rsidRPr="00A73EB8" w:rsidRDefault="00330D4A" w:rsidP="00A5565A">
            <w:pPr>
              <w:jc w:val="center"/>
            </w:pPr>
            <w:r>
              <w:t>PACC Math CC.2.3.4, CC.2.4.2</w:t>
            </w:r>
          </w:p>
        </w:tc>
        <w:tc>
          <w:tcPr>
            <w:tcW w:w="3420" w:type="dxa"/>
            <w:vAlign w:val="center"/>
          </w:tcPr>
          <w:p w:rsidR="00990086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hand-building</w:t>
            </w:r>
          </w:p>
          <w:p w:rsidR="00330D4A" w:rsidRDefault="00A74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scratch and slip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bisque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firing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delamination</w:t>
            </w:r>
          </w:p>
          <w:p w:rsidR="00330D4A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stamping</w:t>
            </w:r>
          </w:p>
          <w:p w:rsidR="00330D4A" w:rsidRPr="00A73EB8" w:rsidRDefault="00330D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molding</w:t>
            </w:r>
          </w:p>
        </w:tc>
        <w:tc>
          <w:tcPr>
            <w:tcW w:w="3420" w:type="dxa"/>
            <w:vAlign w:val="center"/>
          </w:tcPr>
          <w:p w:rsidR="0080537B" w:rsidRPr="002F1426" w:rsidRDefault="00A74141" w:rsidP="00A5565A">
            <w:pPr>
              <w:jc w:val="center"/>
              <w:rPr>
                <w:b/>
              </w:rPr>
            </w:pPr>
            <w:r>
              <w:lastRenderedPageBreak/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80537B" w:rsidRPr="00DB305D" w:rsidRDefault="006E3A53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74141" w:rsidP="00A5565A">
            <w:pPr>
              <w:jc w:val="center"/>
            </w:pPr>
            <w:r>
              <w:t xml:space="preserve">Textured Tiles </w:t>
            </w:r>
          </w:p>
        </w:tc>
        <w:tc>
          <w:tcPr>
            <w:tcW w:w="1890" w:type="dxa"/>
            <w:vAlign w:val="center"/>
          </w:tcPr>
          <w:p w:rsidR="00A74141" w:rsidRDefault="00A74141" w:rsidP="00A74141">
            <w:r>
              <w:t>PA 9.1.12.A, 9.1.12.B, 9.1.12.C, 9.1.12.H, 9.2.12.B, VA.CR.1, VA.CR.2, VA.CR.3, VA.PR.5, VA.RE.7, VA.RE.8, VA.CN.10,</w:t>
            </w:r>
          </w:p>
          <w:p w:rsidR="002717B6" w:rsidRPr="00A73EB8" w:rsidRDefault="00A74141" w:rsidP="00A74141">
            <w:pPr>
              <w:jc w:val="center"/>
            </w:pPr>
            <w:r>
              <w:t>PACC Math CC.2.3.4, CC.2.4.2</w:t>
            </w:r>
          </w:p>
        </w:tc>
        <w:tc>
          <w:tcPr>
            <w:tcW w:w="3420" w:type="dxa"/>
            <w:vAlign w:val="center"/>
          </w:tcPr>
          <w:p w:rsidR="00A74141" w:rsidRDefault="00A74141" w:rsidP="00A741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A74141" w:rsidRDefault="00A74141" w:rsidP="00A741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</w:t>
            </w:r>
          </w:p>
          <w:p w:rsidR="00A74141" w:rsidRDefault="00A74141" w:rsidP="00A741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scratch and slip</w:t>
            </w:r>
          </w:p>
          <w:p w:rsidR="00990086" w:rsidRDefault="00A74141" w:rsidP="00A741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A74141" w:rsidRDefault="00A74141" w:rsidP="00A741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</w:p>
          <w:p w:rsidR="00A74141" w:rsidRDefault="00A74141" w:rsidP="00A741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stamping</w:t>
            </w:r>
          </w:p>
          <w:p w:rsidR="00A74141" w:rsidRPr="00A73EB8" w:rsidRDefault="00A74141" w:rsidP="00A74141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6E3A53" w:rsidP="00A5565A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2717B6" w:rsidRPr="00DB305D" w:rsidRDefault="006E3A53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30D4A"/>
    <w:rsid w:val="00416584"/>
    <w:rsid w:val="005E38FC"/>
    <w:rsid w:val="00611B54"/>
    <w:rsid w:val="006E3A53"/>
    <w:rsid w:val="007A147C"/>
    <w:rsid w:val="007F0C34"/>
    <w:rsid w:val="0080537B"/>
    <w:rsid w:val="008902B0"/>
    <w:rsid w:val="00990086"/>
    <w:rsid w:val="009A0FC1"/>
    <w:rsid w:val="00A73EB8"/>
    <w:rsid w:val="00A74141"/>
    <w:rsid w:val="00AC2828"/>
    <w:rsid w:val="00B149C5"/>
    <w:rsid w:val="00B477DC"/>
    <w:rsid w:val="00B963EA"/>
    <w:rsid w:val="00C94F98"/>
    <w:rsid w:val="00CB55B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CB1A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6ED1E-5102-4908-AB44-D37AD66DB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5</cp:revision>
  <dcterms:created xsi:type="dcterms:W3CDTF">2017-02-02T18:05:00Z</dcterms:created>
  <dcterms:modified xsi:type="dcterms:W3CDTF">2017-09-22T15:35:00Z</dcterms:modified>
</cp:coreProperties>
</file>