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D7C04">
        <w:rPr>
          <w:b/>
        </w:rPr>
        <w:t xml:space="preserve"> </w:t>
      </w:r>
      <w:r w:rsidR="004C33D9" w:rsidRPr="00CD7C04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D7C04">
        <w:t>10</w:t>
      </w:r>
      <w:r w:rsidR="00CD7C04" w:rsidRPr="00CD7C04">
        <w:rPr>
          <w:vertAlign w:val="superscript"/>
        </w:rPr>
        <w:t>th</w:t>
      </w:r>
      <w:r w:rsidR="00CD7C04">
        <w:t xml:space="preserve"> – 12</w:t>
      </w:r>
      <w:r w:rsidR="00CD7C04" w:rsidRPr="00CD7C04">
        <w:rPr>
          <w:vertAlign w:val="superscript"/>
        </w:rPr>
        <w:t>th</w:t>
      </w:r>
      <w:r w:rsidR="00CD7C04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C33D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C33D9">
              <w:t>Worksheet for a Service Business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D7C04">
              <w:t>11</w:t>
            </w:r>
            <w:r w:rsidR="0052592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C33D9">
              <w:t>What are the procedures used to create a worksheet? How is the worksheet information used to generate a balance sheet and income statement? How are adjusting entry amounts determined?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C33D9" w:rsidP="00A5565A">
            <w:pPr>
              <w:jc w:val="center"/>
            </w:pPr>
            <w:r>
              <w:t>Creating a Worksheet</w:t>
            </w:r>
          </w:p>
        </w:tc>
        <w:tc>
          <w:tcPr>
            <w:tcW w:w="1890" w:type="dxa"/>
            <w:vAlign w:val="center"/>
          </w:tcPr>
          <w:p w:rsidR="00A73EB8" w:rsidRPr="00A73EB8" w:rsidRDefault="0052592F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A73EB8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fiscal period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fiscal year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worksheet</w:t>
            </w:r>
          </w:p>
          <w:p w:rsidR="004C33D9" w:rsidRPr="00A73EB8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trial balance</w:t>
            </w:r>
          </w:p>
        </w:tc>
        <w:tc>
          <w:tcPr>
            <w:tcW w:w="3420" w:type="dxa"/>
            <w:vAlign w:val="center"/>
          </w:tcPr>
          <w:p w:rsidR="00A73EB8" w:rsidRDefault="0052592F" w:rsidP="00CD7C04">
            <w:pPr>
              <w:jc w:val="center"/>
            </w:pPr>
            <w:r>
              <w:t>PowerPoint presentation/notes</w:t>
            </w:r>
          </w:p>
          <w:p w:rsidR="0052592F" w:rsidRDefault="0052592F" w:rsidP="00CD7C04">
            <w:pPr>
              <w:jc w:val="center"/>
            </w:pPr>
            <w:r>
              <w:t>Guided problem completion</w:t>
            </w:r>
          </w:p>
          <w:p w:rsidR="0052592F" w:rsidRPr="002F1426" w:rsidRDefault="0052592F" w:rsidP="00CD7C0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DB305D" w:rsidRDefault="0052592F" w:rsidP="0052592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C33D9" w:rsidP="00A5565A">
            <w:pPr>
              <w:jc w:val="center"/>
            </w:pPr>
            <w:r>
              <w:t>Planning Adjusting entries on a Worksheet</w:t>
            </w:r>
          </w:p>
        </w:tc>
        <w:tc>
          <w:tcPr>
            <w:tcW w:w="1890" w:type="dxa"/>
            <w:vAlign w:val="center"/>
          </w:tcPr>
          <w:p w:rsidR="0080537B" w:rsidRPr="00A73EB8" w:rsidRDefault="0052592F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80537B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prepaid expense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accrual basis of accounting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basis of accounting</w:t>
            </w:r>
          </w:p>
          <w:p w:rsidR="004C33D9" w:rsidRPr="00A73EB8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adjustments</w:t>
            </w:r>
          </w:p>
        </w:tc>
        <w:tc>
          <w:tcPr>
            <w:tcW w:w="3420" w:type="dxa"/>
            <w:vAlign w:val="center"/>
          </w:tcPr>
          <w:p w:rsidR="0052592F" w:rsidRDefault="0052592F" w:rsidP="00CD7C04">
            <w:pPr>
              <w:jc w:val="center"/>
            </w:pPr>
            <w:r>
              <w:t>PowerPoint presentation/notes</w:t>
            </w:r>
          </w:p>
          <w:p w:rsidR="0052592F" w:rsidRDefault="0052592F" w:rsidP="00CD7C04">
            <w:pPr>
              <w:jc w:val="center"/>
            </w:pPr>
            <w:r>
              <w:t>Guided problem completion</w:t>
            </w:r>
          </w:p>
          <w:p w:rsidR="0080537B" w:rsidRPr="002F1426" w:rsidRDefault="0052592F" w:rsidP="00CD7C0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52592F" w:rsidP="0052592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C33D9" w:rsidP="00A5565A">
            <w:pPr>
              <w:jc w:val="center"/>
            </w:pPr>
            <w:r>
              <w:t>Completing the Worksheet and Finding Errors on a Worksheet</w:t>
            </w:r>
          </w:p>
        </w:tc>
        <w:tc>
          <w:tcPr>
            <w:tcW w:w="1890" w:type="dxa"/>
            <w:vAlign w:val="center"/>
          </w:tcPr>
          <w:p w:rsidR="0080537B" w:rsidRPr="00A73EB8" w:rsidRDefault="0052592F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80537B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 sheet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income statement</w:t>
            </w:r>
          </w:p>
          <w:p w:rsidR="004C33D9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income</w:t>
            </w:r>
          </w:p>
          <w:p w:rsidR="004C33D9" w:rsidRPr="00A73EB8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loss</w:t>
            </w:r>
          </w:p>
        </w:tc>
        <w:tc>
          <w:tcPr>
            <w:tcW w:w="3420" w:type="dxa"/>
            <w:vAlign w:val="center"/>
          </w:tcPr>
          <w:p w:rsidR="0052592F" w:rsidRDefault="0052592F" w:rsidP="00CD7C04">
            <w:pPr>
              <w:jc w:val="center"/>
            </w:pPr>
            <w:r>
              <w:t>PowerPoint presentation/notes</w:t>
            </w:r>
          </w:p>
          <w:p w:rsidR="0052592F" w:rsidRDefault="0052592F" w:rsidP="00CD7C04">
            <w:pPr>
              <w:jc w:val="center"/>
            </w:pPr>
            <w:r>
              <w:t>Guided problem completion</w:t>
            </w:r>
          </w:p>
          <w:p w:rsidR="0080537B" w:rsidRPr="002F1426" w:rsidRDefault="0052592F" w:rsidP="00CD7C04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52592F" w:rsidP="0052592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C33D9" w:rsidP="00A5565A">
            <w:pPr>
              <w:jc w:val="center"/>
            </w:pPr>
            <w:r>
              <w:t>Journalizing and Posting Adjusting Entries</w:t>
            </w:r>
          </w:p>
        </w:tc>
        <w:tc>
          <w:tcPr>
            <w:tcW w:w="1890" w:type="dxa"/>
            <w:vAlign w:val="center"/>
          </w:tcPr>
          <w:p w:rsidR="002717B6" w:rsidRPr="00A73EB8" w:rsidRDefault="0052592F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2717B6" w:rsidRPr="00A73EB8" w:rsidRDefault="004C33D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adjusting entries</w:t>
            </w:r>
          </w:p>
        </w:tc>
        <w:tc>
          <w:tcPr>
            <w:tcW w:w="3420" w:type="dxa"/>
            <w:vAlign w:val="center"/>
          </w:tcPr>
          <w:p w:rsidR="0052592F" w:rsidRDefault="0052592F" w:rsidP="00CD7C04">
            <w:pPr>
              <w:jc w:val="center"/>
            </w:pPr>
            <w:bookmarkStart w:id="0" w:name="_GoBack"/>
            <w:r>
              <w:t>PowerPoint presentation/notes</w:t>
            </w:r>
          </w:p>
          <w:p w:rsidR="0052592F" w:rsidRDefault="0052592F" w:rsidP="00CD7C04">
            <w:pPr>
              <w:jc w:val="center"/>
            </w:pPr>
            <w:r>
              <w:t>Guided problem completion</w:t>
            </w:r>
          </w:p>
          <w:p w:rsidR="002717B6" w:rsidRPr="002F1426" w:rsidRDefault="0052592F" w:rsidP="00CD7C04">
            <w:pPr>
              <w:jc w:val="center"/>
              <w:rPr>
                <w:b/>
              </w:rPr>
            </w:pPr>
            <w:r>
              <w:t>Independent problem</w:t>
            </w:r>
            <w:bookmarkEnd w:id="0"/>
          </w:p>
        </w:tc>
        <w:tc>
          <w:tcPr>
            <w:tcW w:w="2880" w:type="dxa"/>
            <w:vAlign w:val="center"/>
          </w:tcPr>
          <w:p w:rsidR="002717B6" w:rsidRDefault="0052592F" w:rsidP="0052592F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52592F" w:rsidRDefault="0052592F" w:rsidP="0052592F">
            <w:pPr>
              <w:spacing w:after="120"/>
            </w:pPr>
            <w:r>
              <w:t>End of chapter comprehensive problems.</w:t>
            </w:r>
          </w:p>
          <w:p w:rsidR="0052592F" w:rsidRPr="00DB305D" w:rsidRDefault="0052592F" w:rsidP="0052592F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C33D9"/>
    <w:rsid w:val="0052592F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CD7C04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B4197-AE97-4D30-AC88-1C0DCF45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2017-01-30T15:03:00Z</dcterms:created>
  <dcterms:modified xsi:type="dcterms:W3CDTF">2017-09-22T16:51:00Z</dcterms:modified>
</cp:coreProperties>
</file>