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E2E90">
        <w:rPr>
          <w:u w:val="single"/>
        </w:rPr>
        <w:t>Pottery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454F0">
        <w:rPr>
          <w:u w:val="single"/>
        </w:rPr>
        <w:t>9</w:t>
      </w:r>
      <w:r w:rsidR="005E2E90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E2E9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E2E90">
              <w:t>Carving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6625C">
              <w:t>5 Lessons,</w:t>
            </w:r>
            <w:r w:rsidR="00D74E1D">
              <w:t xml:space="preserve"> 3</w:t>
            </w:r>
            <w:r w:rsidR="000331F4">
              <w:t>9</w:t>
            </w:r>
            <w:r w:rsidR="00D74E1D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F454F0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5E2E90">
              <w:t>What are some proper ways to create textures, designs, or forms into a ceramic vessel?</w:t>
            </w:r>
            <w:r w:rsidR="00F454F0">
              <w:br/>
            </w:r>
            <w:r w:rsidR="00F454F0" w:rsidRPr="00F454F0">
              <w:rPr>
                <w:b/>
              </w:rPr>
              <w:t>Lesson Essential Question(s):</w:t>
            </w:r>
            <w:r w:rsidR="00F454F0">
              <w:t xml:space="preserve"> How can you properly carve a “scene” showing a foreground, m</w:t>
            </w:r>
            <w:bookmarkStart w:id="0" w:name="_GoBack"/>
            <w:bookmarkEnd w:id="0"/>
            <w:r w:rsidR="00F454F0">
              <w:t>iddle ground, and background?</w:t>
            </w:r>
            <w:r w:rsidR="00F454F0">
              <w:br/>
              <w:t xml:space="preserve">How can you successfully carve a design into a functional form using the </w:t>
            </w:r>
            <w:proofErr w:type="spellStart"/>
            <w:r w:rsidR="00F454F0">
              <w:t>Sgraffito</w:t>
            </w:r>
            <w:proofErr w:type="spellEnd"/>
            <w:r w:rsidR="00F454F0">
              <w:t xml:space="preserve"> technique?</w:t>
            </w:r>
          </w:p>
          <w:p w:rsidR="00B477DC" w:rsidRDefault="00F454F0" w:rsidP="00B149C5">
            <w:r>
              <w:t xml:space="preserve">What are the proper techniques for creating a vessel on the pottery wheel?  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E2E90" w:rsidP="00A5565A">
            <w:pPr>
              <w:jc w:val="center"/>
            </w:pPr>
            <w:r>
              <w:t>Carved Tile</w:t>
            </w:r>
          </w:p>
        </w:tc>
        <w:tc>
          <w:tcPr>
            <w:tcW w:w="1890" w:type="dxa"/>
            <w:vAlign w:val="center"/>
          </w:tcPr>
          <w:p w:rsidR="00A73EB8" w:rsidRDefault="005E2E90" w:rsidP="00A5565A">
            <w:pPr>
              <w:jc w:val="center"/>
            </w:pPr>
            <w:r>
              <w:t>PA: 9.1.12.A, 9.1.12.B, 9.1.12.C, 9.1.12.D, 9.1.12.H, 9.2.12.B, 9.2.12.L</w:t>
            </w:r>
            <w:r w:rsidR="00474D49">
              <w:t xml:space="preserve">, VA.CR.1, VA.CR.2, VA.CR.3, VA.PR.5, VA.RE.7, VA.RE.8, VA.CN.10,  </w:t>
            </w:r>
          </w:p>
          <w:p w:rsidR="005E2E90" w:rsidRPr="00A73EB8" w:rsidRDefault="005E2E90" w:rsidP="00A5565A">
            <w:pPr>
              <w:jc w:val="center"/>
            </w:pPr>
            <w:r>
              <w:t>PACC Math 2.4.2</w:t>
            </w:r>
          </w:p>
        </w:tc>
        <w:tc>
          <w:tcPr>
            <w:tcW w:w="3420" w:type="dxa"/>
            <w:vAlign w:val="center"/>
          </w:tcPr>
          <w:p w:rsidR="00990086" w:rsidRDefault="005E2E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slab</w:t>
            </w:r>
          </w:p>
          <w:p w:rsidR="005E2E90" w:rsidRDefault="005E2E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slab roller</w:t>
            </w:r>
          </w:p>
          <w:p w:rsidR="005E2E90" w:rsidRDefault="005E2E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stamping</w:t>
            </w:r>
          </w:p>
          <w:p w:rsidR="005E2E90" w:rsidRDefault="005E2E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molding</w:t>
            </w:r>
          </w:p>
          <w:p w:rsidR="005E2E90" w:rsidRDefault="005E2E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carving</w:t>
            </w:r>
          </w:p>
          <w:p w:rsidR="005E2E90" w:rsidRDefault="005E2E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foreground</w:t>
            </w:r>
          </w:p>
          <w:p w:rsidR="005E2E90" w:rsidRDefault="005E2E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middle ground</w:t>
            </w:r>
          </w:p>
          <w:p w:rsidR="005E2E90" w:rsidRPr="00A73EB8" w:rsidRDefault="005E2E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background</w:t>
            </w:r>
          </w:p>
        </w:tc>
        <w:tc>
          <w:tcPr>
            <w:tcW w:w="3420" w:type="dxa"/>
            <w:vAlign w:val="center"/>
          </w:tcPr>
          <w:p w:rsidR="00A73EB8" w:rsidRPr="002F1426" w:rsidRDefault="00F454F0" w:rsidP="00F454F0">
            <w:pPr>
              <w:jc w:val="center"/>
              <w:rPr>
                <w:b/>
              </w:rPr>
            </w:pPr>
            <w:r>
              <w:t xml:space="preserve">Sketchbook, Examples, Live demonstrations, Internet examples  </w:t>
            </w:r>
          </w:p>
        </w:tc>
        <w:tc>
          <w:tcPr>
            <w:tcW w:w="2880" w:type="dxa"/>
            <w:vAlign w:val="center"/>
          </w:tcPr>
          <w:p w:rsidR="00A73EB8" w:rsidRPr="00DB305D" w:rsidRDefault="00FE128C" w:rsidP="00A5565A">
            <w:pPr>
              <w:spacing w:after="120"/>
              <w:jc w:val="center"/>
              <w:rPr>
                <w:sz w:val="18"/>
              </w:rPr>
            </w:pPr>
            <w:r>
              <w:t>Formative Assessment (Self and Group Critiques), Grade sheet, Sketchbook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E2E90" w:rsidP="00A5565A">
            <w:pPr>
              <w:jc w:val="center"/>
            </w:pPr>
            <w:proofErr w:type="spellStart"/>
            <w:r>
              <w:t>Sgraffito</w:t>
            </w:r>
            <w:proofErr w:type="spellEnd"/>
          </w:p>
        </w:tc>
        <w:tc>
          <w:tcPr>
            <w:tcW w:w="1890" w:type="dxa"/>
            <w:vAlign w:val="center"/>
          </w:tcPr>
          <w:p w:rsidR="005E2E90" w:rsidRDefault="005E2E90" w:rsidP="005E2E90">
            <w:pPr>
              <w:jc w:val="center"/>
            </w:pPr>
            <w:r>
              <w:t>PA: 9.1.12.A, 9.1.12.B, 9.1.12.C, 9.1.12.D, 9.1.12.H, 9.2.12.B, 9.2.12.L</w:t>
            </w:r>
            <w:r w:rsidR="00F454F0">
              <w:t xml:space="preserve">, VA.CR.1, VA.CR.2, VA.CR.3, VA.PR.5, VA.RE.7, VA.RE.8, VA.CN.10,  </w:t>
            </w:r>
          </w:p>
          <w:p w:rsidR="0080537B" w:rsidRPr="00A73EB8" w:rsidRDefault="005E2E90" w:rsidP="005E2E90">
            <w:pPr>
              <w:jc w:val="center"/>
            </w:pPr>
            <w:r>
              <w:t>PACC Math 2.4.2</w:t>
            </w:r>
          </w:p>
        </w:tc>
        <w:tc>
          <w:tcPr>
            <w:tcW w:w="3420" w:type="dxa"/>
            <w:vAlign w:val="center"/>
          </w:tcPr>
          <w:p w:rsidR="00990086" w:rsidRDefault="005E2E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coil</w:t>
            </w:r>
          </w:p>
          <w:p w:rsidR="005E2E90" w:rsidRDefault="005E2E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delamination</w:t>
            </w:r>
          </w:p>
          <w:p w:rsidR="005E2E90" w:rsidRDefault="005E2E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under glaze</w:t>
            </w:r>
          </w:p>
          <w:p w:rsidR="005E2E90" w:rsidRDefault="005E2E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sgraffito</w:t>
            </w:r>
            <w:proofErr w:type="spellEnd"/>
          </w:p>
          <w:p w:rsidR="005E2E90" w:rsidRPr="00A73EB8" w:rsidRDefault="005E2E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carving</w:t>
            </w:r>
          </w:p>
        </w:tc>
        <w:tc>
          <w:tcPr>
            <w:tcW w:w="3420" w:type="dxa"/>
            <w:vAlign w:val="center"/>
          </w:tcPr>
          <w:p w:rsidR="0080537B" w:rsidRPr="002F1426" w:rsidRDefault="00F454F0" w:rsidP="00A5565A">
            <w:pPr>
              <w:jc w:val="center"/>
              <w:rPr>
                <w:b/>
              </w:rPr>
            </w:pPr>
            <w:r>
              <w:t>Sketchbook, Examples, Live Demonstrations Internet Examples</w:t>
            </w:r>
          </w:p>
        </w:tc>
        <w:tc>
          <w:tcPr>
            <w:tcW w:w="2880" w:type="dxa"/>
            <w:vAlign w:val="center"/>
          </w:tcPr>
          <w:p w:rsidR="0080537B" w:rsidRPr="00DB305D" w:rsidRDefault="00FE128C" w:rsidP="00A5565A">
            <w:pPr>
              <w:spacing w:after="120"/>
              <w:jc w:val="center"/>
              <w:rPr>
                <w:sz w:val="18"/>
              </w:rPr>
            </w:pPr>
            <w:r>
              <w:t>Formative Assessment (Self and Group Critiques), Grade sheet, Sketchbook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E2E90" w:rsidP="00A5565A">
            <w:pPr>
              <w:jc w:val="center"/>
            </w:pPr>
            <w:r>
              <w:t>Wheel Throwing with Carved Surface</w:t>
            </w:r>
          </w:p>
        </w:tc>
        <w:tc>
          <w:tcPr>
            <w:tcW w:w="1890" w:type="dxa"/>
            <w:vAlign w:val="center"/>
          </w:tcPr>
          <w:p w:rsidR="005E2E90" w:rsidRDefault="005E2E90" w:rsidP="005E2E90">
            <w:pPr>
              <w:jc w:val="center"/>
            </w:pPr>
            <w:r>
              <w:t>PA: 9.1.12.A, 9.1.12.B, 9.1.12.C, 9.1.12.D, 9.1.12.H, 9.2.12.B, 9.2.12.L</w:t>
            </w:r>
            <w:r w:rsidR="00F454F0">
              <w:t xml:space="preserve">, VA.CR.1, VA.CR.2, VA.CR.3, VA.PR.5, </w:t>
            </w:r>
            <w:r w:rsidR="00F454F0">
              <w:lastRenderedPageBreak/>
              <w:t xml:space="preserve">VA.RE.7, VA.RE.8, VA.CN.10,  </w:t>
            </w:r>
          </w:p>
          <w:p w:rsidR="0080537B" w:rsidRPr="00A73EB8" w:rsidRDefault="005E2E90" w:rsidP="005E2E90">
            <w:pPr>
              <w:jc w:val="center"/>
            </w:pPr>
            <w:r>
              <w:t>PACC Math 2.4.2</w:t>
            </w:r>
          </w:p>
        </w:tc>
        <w:tc>
          <w:tcPr>
            <w:tcW w:w="3420" w:type="dxa"/>
            <w:vAlign w:val="center"/>
          </w:tcPr>
          <w:p w:rsidR="00990086" w:rsidRDefault="005E2E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grog</w:t>
            </w:r>
          </w:p>
          <w:p w:rsidR="005E2E90" w:rsidRDefault="005E2E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bat</w:t>
            </w:r>
          </w:p>
          <w:p w:rsidR="005E2E90" w:rsidRDefault="005E2E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slip</w:t>
            </w:r>
          </w:p>
          <w:p w:rsidR="005E2E90" w:rsidRDefault="005E2E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throwing</w:t>
            </w:r>
          </w:p>
          <w:p w:rsidR="005E2E90" w:rsidRDefault="005E2E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centering</w:t>
            </w:r>
          </w:p>
          <w:p w:rsidR="005E2E90" w:rsidRDefault="005E2E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cone-up</w:t>
            </w:r>
          </w:p>
          <w:p w:rsidR="005E2E90" w:rsidRDefault="005E2E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opening</w:t>
            </w:r>
            <w:r w:rsidR="00F454F0">
              <w:t>-the-center</w:t>
            </w:r>
          </w:p>
          <w:p w:rsidR="005E2E90" w:rsidRDefault="005E2E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pulling</w:t>
            </w:r>
          </w:p>
          <w:p w:rsidR="005E2E90" w:rsidRDefault="005E2E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lip/rim</w:t>
            </w:r>
          </w:p>
          <w:p w:rsidR="005E2E90" w:rsidRPr="00A73EB8" w:rsidRDefault="005E2E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dropping the center</w:t>
            </w:r>
          </w:p>
        </w:tc>
        <w:tc>
          <w:tcPr>
            <w:tcW w:w="3420" w:type="dxa"/>
            <w:vAlign w:val="center"/>
          </w:tcPr>
          <w:p w:rsidR="0080537B" w:rsidRPr="002F1426" w:rsidRDefault="00F454F0" w:rsidP="00A5565A">
            <w:pPr>
              <w:jc w:val="center"/>
              <w:rPr>
                <w:b/>
              </w:rPr>
            </w:pPr>
            <w:r>
              <w:lastRenderedPageBreak/>
              <w:t>Sketchbook, Examples, Live Demonstrations Internet Examples</w:t>
            </w:r>
          </w:p>
        </w:tc>
        <w:tc>
          <w:tcPr>
            <w:tcW w:w="2880" w:type="dxa"/>
            <w:vAlign w:val="center"/>
          </w:tcPr>
          <w:p w:rsidR="0080537B" w:rsidRPr="00DB305D" w:rsidRDefault="00FE128C" w:rsidP="00A5565A">
            <w:pPr>
              <w:spacing w:after="120"/>
              <w:jc w:val="center"/>
              <w:rPr>
                <w:sz w:val="18"/>
              </w:rPr>
            </w:pPr>
            <w:r>
              <w:t>Formative Assessment (Self and Group Critiques), Grade sheet, Sketchbook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31F4"/>
    <w:rsid w:val="0006625C"/>
    <w:rsid w:val="000850C2"/>
    <w:rsid w:val="001951E8"/>
    <w:rsid w:val="001E1FF2"/>
    <w:rsid w:val="00243906"/>
    <w:rsid w:val="002717B6"/>
    <w:rsid w:val="002F1426"/>
    <w:rsid w:val="002F1966"/>
    <w:rsid w:val="00474D49"/>
    <w:rsid w:val="005E2E90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74E1D"/>
    <w:rsid w:val="00DB305D"/>
    <w:rsid w:val="00DE5063"/>
    <w:rsid w:val="00EF1B39"/>
    <w:rsid w:val="00F454F0"/>
    <w:rsid w:val="00FE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BFB6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4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C92B4-7AB7-49FC-8B05-18ED39A2D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24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Layser, Michael</cp:lastModifiedBy>
  <cp:revision>6</cp:revision>
  <dcterms:created xsi:type="dcterms:W3CDTF">2017-02-02T17:56:00Z</dcterms:created>
  <dcterms:modified xsi:type="dcterms:W3CDTF">2017-09-22T15:33:00Z</dcterms:modified>
</cp:coreProperties>
</file>