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A406E" w:rsidRPr="00131984">
        <w:t>Accounting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31984">
        <w:t>10</w:t>
      </w:r>
      <w:r w:rsidR="00131984" w:rsidRPr="00131984">
        <w:rPr>
          <w:vertAlign w:val="superscript"/>
        </w:rPr>
        <w:t>th</w:t>
      </w:r>
      <w:r w:rsidR="00131984">
        <w:t xml:space="preserve"> – 12</w:t>
      </w:r>
      <w:r w:rsidR="00131984" w:rsidRPr="00131984">
        <w:rPr>
          <w:vertAlign w:val="superscript"/>
        </w:rPr>
        <w:t>th</w:t>
      </w:r>
      <w:r w:rsidR="00131984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A406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A406E">
              <w:t>Journalizing Transactions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31984">
              <w:t>10</w:t>
            </w:r>
            <w:r w:rsidR="0049632A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FA406E">
              <w:t>Identify the different types of source documents and how they are used. How do we jour</w:t>
            </w:r>
            <w:r w:rsidR="00267E8C">
              <w:t>nalize transactions related to b</w:t>
            </w:r>
            <w:r w:rsidR="00FA406E">
              <w:t>uying and selling on account, and owner’s Equity? What procedures are used to prove cash? What are proper practices for correcting errors?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67E8C" w:rsidP="00A5565A">
            <w:pPr>
              <w:jc w:val="center"/>
            </w:pPr>
            <w:r>
              <w:t>Recording Transactions and the Multicolumn Journal</w:t>
            </w:r>
          </w:p>
        </w:tc>
        <w:tc>
          <w:tcPr>
            <w:tcW w:w="1890" w:type="dxa"/>
            <w:vAlign w:val="center"/>
          </w:tcPr>
          <w:p w:rsidR="00A73EB8" w:rsidRPr="00A73EB8" w:rsidRDefault="0049632A" w:rsidP="00A5565A">
            <w:pPr>
              <w:jc w:val="center"/>
            </w:pPr>
            <w:r>
              <w:t>15.1.12.C</w:t>
            </w:r>
          </w:p>
        </w:tc>
        <w:tc>
          <w:tcPr>
            <w:tcW w:w="3420" w:type="dxa"/>
            <w:vAlign w:val="center"/>
          </w:tcPr>
          <w:p w:rsidR="00A73EB8" w:rsidRDefault="00267E8C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journal</w:t>
            </w:r>
          </w:p>
          <w:p w:rsidR="009105BA" w:rsidRDefault="009105B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journalizing</w:t>
            </w:r>
          </w:p>
          <w:p w:rsidR="009105BA" w:rsidRDefault="009105B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source document</w:t>
            </w:r>
          </w:p>
          <w:p w:rsidR="009105BA" w:rsidRDefault="009105B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entry</w:t>
            </w:r>
          </w:p>
          <w:p w:rsidR="009105BA" w:rsidRDefault="009105B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double-entry accounting</w:t>
            </w:r>
          </w:p>
          <w:p w:rsidR="009105BA" w:rsidRDefault="009105B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check</w:t>
            </w:r>
          </w:p>
          <w:p w:rsidR="009105BA" w:rsidRDefault="009105B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invoice</w:t>
            </w:r>
          </w:p>
          <w:p w:rsidR="009105BA" w:rsidRDefault="009105B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sales invoice</w:t>
            </w:r>
          </w:p>
          <w:p w:rsidR="009105BA" w:rsidRDefault="009105B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receipt</w:t>
            </w:r>
          </w:p>
          <w:p w:rsidR="009105BA" w:rsidRPr="00A73EB8" w:rsidRDefault="009105B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memorandum</w:t>
            </w:r>
          </w:p>
        </w:tc>
        <w:tc>
          <w:tcPr>
            <w:tcW w:w="3420" w:type="dxa"/>
            <w:vAlign w:val="center"/>
          </w:tcPr>
          <w:p w:rsidR="00A73EB8" w:rsidRDefault="0049632A" w:rsidP="00131984">
            <w:pPr>
              <w:jc w:val="center"/>
            </w:pPr>
            <w:r>
              <w:t>PowerPoint presentation/notes</w:t>
            </w:r>
          </w:p>
          <w:p w:rsidR="0049632A" w:rsidRDefault="0049632A" w:rsidP="00131984">
            <w:pPr>
              <w:jc w:val="center"/>
            </w:pPr>
            <w:r>
              <w:t>Guided problem completion</w:t>
            </w:r>
          </w:p>
          <w:p w:rsidR="0049632A" w:rsidRPr="002F1426" w:rsidRDefault="0049632A" w:rsidP="00131984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A73EB8" w:rsidRPr="00DB305D" w:rsidRDefault="0049632A" w:rsidP="0049632A">
            <w:pPr>
              <w:spacing w:after="120"/>
              <w:rPr>
                <w:sz w:val="18"/>
              </w:rPr>
            </w:pPr>
            <w:r>
              <w:t>View completed problems and check for accuracy. Question students to assess understanding.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9105BA" w:rsidRDefault="009105BA" w:rsidP="00A5565A">
            <w:pPr>
              <w:jc w:val="center"/>
            </w:pPr>
            <w:r>
              <w:t xml:space="preserve">Transactions Affecting Prepaid Insurance </w:t>
            </w:r>
          </w:p>
          <w:p w:rsidR="0080537B" w:rsidRPr="00DE5063" w:rsidRDefault="009105BA" w:rsidP="00A5565A">
            <w:pPr>
              <w:jc w:val="center"/>
            </w:pPr>
            <w:r>
              <w:t>and Supplies</w:t>
            </w:r>
          </w:p>
        </w:tc>
        <w:tc>
          <w:tcPr>
            <w:tcW w:w="1890" w:type="dxa"/>
            <w:vAlign w:val="center"/>
          </w:tcPr>
          <w:p w:rsidR="0080537B" w:rsidRPr="00A73EB8" w:rsidRDefault="0049632A" w:rsidP="00A5565A">
            <w:pPr>
              <w:jc w:val="center"/>
            </w:pPr>
            <w:r>
              <w:t>15.1.12.C</w:t>
            </w:r>
          </w:p>
        </w:tc>
        <w:tc>
          <w:tcPr>
            <w:tcW w:w="3420" w:type="dxa"/>
            <w:vAlign w:val="center"/>
          </w:tcPr>
          <w:p w:rsidR="0080537B" w:rsidRPr="00A73EB8" w:rsidRDefault="0080537B" w:rsidP="0049632A"/>
        </w:tc>
        <w:tc>
          <w:tcPr>
            <w:tcW w:w="3420" w:type="dxa"/>
            <w:vAlign w:val="center"/>
          </w:tcPr>
          <w:p w:rsidR="0049632A" w:rsidRDefault="0049632A" w:rsidP="00131984">
            <w:pPr>
              <w:jc w:val="center"/>
            </w:pPr>
            <w:r>
              <w:t>PowerPoint presentation/notes</w:t>
            </w:r>
          </w:p>
          <w:p w:rsidR="0049632A" w:rsidRDefault="0049632A" w:rsidP="00131984">
            <w:pPr>
              <w:jc w:val="center"/>
            </w:pPr>
            <w:r>
              <w:t>Guided problem completion</w:t>
            </w:r>
          </w:p>
          <w:p w:rsidR="0080537B" w:rsidRPr="002F1426" w:rsidRDefault="0049632A" w:rsidP="00131984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80537B" w:rsidRPr="00DB305D" w:rsidRDefault="0049632A" w:rsidP="0049632A">
            <w:pPr>
              <w:spacing w:after="120"/>
              <w:rPr>
                <w:sz w:val="18"/>
              </w:rPr>
            </w:pPr>
            <w:r>
              <w:t>View completed problems and check for accuracy. Question students to assess understanding.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9105BA" w:rsidRDefault="009105BA" w:rsidP="00A5565A">
            <w:pPr>
              <w:jc w:val="center"/>
            </w:pPr>
            <w:r>
              <w:t xml:space="preserve">Journalizing Transactions that Affect Owner’s Equity and Receiving </w:t>
            </w:r>
          </w:p>
          <w:p w:rsidR="0080537B" w:rsidRPr="00DE5063" w:rsidRDefault="009105BA" w:rsidP="00A5565A">
            <w:pPr>
              <w:jc w:val="center"/>
            </w:pPr>
            <w:r>
              <w:t>Cash on Account</w:t>
            </w:r>
          </w:p>
        </w:tc>
        <w:tc>
          <w:tcPr>
            <w:tcW w:w="1890" w:type="dxa"/>
            <w:vAlign w:val="center"/>
          </w:tcPr>
          <w:p w:rsidR="0080537B" w:rsidRDefault="0049632A" w:rsidP="00A5565A">
            <w:pPr>
              <w:jc w:val="center"/>
            </w:pPr>
            <w:r>
              <w:t>15.1.12.C</w:t>
            </w:r>
          </w:p>
          <w:p w:rsidR="0049632A" w:rsidRPr="00A73EB8" w:rsidRDefault="0049632A" w:rsidP="00A5565A">
            <w:pPr>
              <w:jc w:val="center"/>
            </w:pPr>
            <w:r>
              <w:t>15.1.12.D</w:t>
            </w:r>
          </w:p>
        </w:tc>
        <w:tc>
          <w:tcPr>
            <w:tcW w:w="3420" w:type="dxa"/>
            <w:vAlign w:val="center"/>
          </w:tcPr>
          <w:p w:rsidR="0080537B" w:rsidRPr="00A73EB8" w:rsidRDefault="0080537B" w:rsidP="0049632A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49632A" w:rsidRDefault="0049632A" w:rsidP="00131984">
            <w:pPr>
              <w:jc w:val="center"/>
            </w:pPr>
            <w:r>
              <w:t>PowerPoint presentation/notes</w:t>
            </w:r>
          </w:p>
          <w:p w:rsidR="0049632A" w:rsidRDefault="0049632A" w:rsidP="00131984">
            <w:pPr>
              <w:jc w:val="center"/>
            </w:pPr>
            <w:r>
              <w:t>Guided problem completion</w:t>
            </w:r>
          </w:p>
          <w:p w:rsidR="0080537B" w:rsidRPr="002F1426" w:rsidRDefault="0049632A" w:rsidP="00131984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80537B" w:rsidRPr="00DB305D" w:rsidRDefault="0049632A" w:rsidP="0049632A">
            <w:pPr>
              <w:spacing w:after="120"/>
              <w:rPr>
                <w:sz w:val="18"/>
              </w:rPr>
            </w:pPr>
            <w:r>
              <w:t>View completed problems and check for accuracy. Question students to assess understanding.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105BA" w:rsidP="00A5565A">
            <w:pPr>
              <w:jc w:val="center"/>
            </w:pPr>
            <w:r>
              <w:t>Proving and Ruling a Journal</w:t>
            </w:r>
          </w:p>
        </w:tc>
        <w:tc>
          <w:tcPr>
            <w:tcW w:w="1890" w:type="dxa"/>
            <w:vAlign w:val="center"/>
          </w:tcPr>
          <w:p w:rsidR="002717B6" w:rsidRDefault="002717B6" w:rsidP="00A5565A">
            <w:pPr>
              <w:jc w:val="center"/>
            </w:pPr>
          </w:p>
          <w:p w:rsidR="0049632A" w:rsidRPr="00A73EB8" w:rsidRDefault="0049632A" w:rsidP="00A5565A">
            <w:pPr>
              <w:jc w:val="center"/>
            </w:pPr>
            <w:r>
              <w:t>15.1.12.C</w:t>
            </w:r>
          </w:p>
        </w:tc>
        <w:tc>
          <w:tcPr>
            <w:tcW w:w="3420" w:type="dxa"/>
            <w:vAlign w:val="center"/>
          </w:tcPr>
          <w:p w:rsidR="002717B6" w:rsidRPr="00A73EB8" w:rsidRDefault="009105B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proving cash</w:t>
            </w:r>
          </w:p>
        </w:tc>
        <w:tc>
          <w:tcPr>
            <w:tcW w:w="3420" w:type="dxa"/>
            <w:vAlign w:val="center"/>
          </w:tcPr>
          <w:p w:rsidR="003C0B97" w:rsidRDefault="003C0B97" w:rsidP="00131984">
            <w:pPr>
              <w:jc w:val="center"/>
            </w:pPr>
            <w:r>
              <w:t>PowerPoint presentation/notes</w:t>
            </w:r>
          </w:p>
          <w:p w:rsidR="003C0B97" w:rsidRDefault="003C0B97" w:rsidP="00131984">
            <w:pPr>
              <w:jc w:val="center"/>
            </w:pPr>
            <w:r>
              <w:t>Guided problem completion</w:t>
            </w:r>
          </w:p>
          <w:p w:rsidR="002717B6" w:rsidRPr="002F1426" w:rsidRDefault="003C0B97" w:rsidP="00131984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2717B6" w:rsidRDefault="003C0B97" w:rsidP="003C0B97">
            <w:pPr>
              <w:spacing w:after="120"/>
            </w:pPr>
            <w:r>
              <w:t>View completed problems and check for accuracy. Question students to assess understanding.</w:t>
            </w:r>
          </w:p>
          <w:p w:rsidR="003C0B97" w:rsidRDefault="003C0B97" w:rsidP="003C0B97">
            <w:pPr>
              <w:spacing w:after="120"/>
            </w:pPr>
            <w:r>
              <w:t>End of chapter comprehensive problems.</w:t>
            </w:r>
          </w:p>
          <w:p w:rsidR="003C0B97" w:rsidRPr="00DB305D" w:rsidRDefault="003C0B97" w:rsidP="003C0B97">
            <w:pPr>
              <w:spacing w:after="120"/>
              <w:rPr>
                <w:sz w:val="18"/>
              </w:rPr>
            </w:pPr>
            <w:r>
              <w:lastRenderedPageBreak/>
              <w:t>Chapter test.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  <w:bookmarkStart w:id="0" w:name="_GoBack"/>
      <w:bookmarkEnd w:id="0"/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31984"/>
    <w:rsid w:val="001951E8"/>
    <w:rsid w:val="001E1FF2"/>
    <w:rsid w:val="00243906"/>
    <w:rsid w:val="00267E8C"/>
    <w:rsid w:val="002717B6"/>
    <w:rsid w:val="002F1426"/>
    <w:rsid w:val="002F1966"/>
    <w:rsid w:val="003C0B97"/>
    <w:rsid w:val="0049632A"/>
    <w:rsid w:val="005E38FC"/>
    <w:rsid w:val="00611B54"/>
    <w:rsid w:val="007A147C"/>
    <w:rsid w:val="007F0C34"/>
    <w:rsid w:val="0080537B"/>
    <w:rsid w:val="008902B0"/>
    <w:rsid w:val="009105BA"/>
    <w:rsid w:val="009A0FC1"/>
    <w:rsid w:val="00A73EB8"/>
    <w:rsid w:val="00AC2828"/>
    <w:rsid w:val="00B477DC"/>
    <w:rsid w:val="00B963EA"/>
    <w:rsid w:val="00C94F98"/>
    <w:rsid w:val="00DB305D"/>
    <w:rsid w:val="00DE5063"/>
    <w:rsid w:val="00EF1B39"/>
    <w:rsid w:val="00FA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161D4-E6E9-4A05-A19E-7BC29E1EF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15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Mease, Amanda</cp:lastModifiedBy>
  <cp:revision>5</cp:revision>
  <dcterms:created xsi:type="dcterms:W3CDTF">2017-01-30T14:54:00Z</dcterms:created>
  <dcterms:modified xsi:type="dcterms:W3CDTF">2017-09-22T16:43:00Z</dcterms:modified>
</cp:coreProperties>
</file>