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55866">
        <w:rPr>
          <w:b/>
        </w:rPr>
        <w:t xml:space="preserve"> </w:t>
      </w:r>
      <w:r w:rsidR="000C4703" w:rsidRPr="00355866">
        <w:t>Excel Certification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355866">
        <w:rPr>
          <w:b/>
        </w:rPr>
        <w:t xml:space="preserve"> </w:t>
      </w:r>
      <w:r w:rsidR="000C4703" w:rsidRPr="00355866">
        <w:t>10</w:t>
      </w:r>
      <w:r w:rsidR="00355866" w:rsidRPr="00355866">
        <w:rPr>
          <w:vertAlign w:val="superscript"/>
        </w:rPr>
        <w:t>th</w:t>
      </w:r>
      <w:r w:rsidR="00355866">
        <w:t xml:space="preserve"> – </w:t>
      </w:r>
      <w:r w:rsidR="000C4703" w:rsidRPr="00355866">
        <w:t>12</w:t>
      </w:r>
      <w:r w:rsidR="00355866" w:rsidRPr="00355866">
        <w:rPr>
          <w:vertAlign w:val="superscript"/>
        </w:rPr>
        <w:t>th</w:t>
      </w:r>
      <w:r w:rsidR="00355866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4E574A" w:rsidRDefault="002F1426" w:rsidP="004E574A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55866">
              <w:rPr>
                <w:b/>
              </w:rPr>
              <w:t xml:space="preserve"> </w:t>
            </w:r>
            <w:r w:rsidR="004E574A">
              <w:t xml:space="preserve">Excel test training, practice tests, and </w:t>
            </w:r>
            <w:r w:rsidR="00B32A53">
              <w:t xml:space="preserve">MOS </w:t>
            </w:r>
            <w:bookmarkStart w:id="0" w:name="_GoBack"/>
            <w:bookmarkEnd w:id="0"/>
            <w:r w:rsidR="004E574A">
              <w:t>certification exam</w:t>
            </w:r>
          </w:p>
        </w:tc>
        <w:tc>
          <w:tcPr>
            <w:tcW w:w="7920" w:type="dxa"/>
          </w:tcPr>
          <w:p w:rsidR="002F1426" w:rsidRDefault="002F1426" w:rsidP="00355866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55866">
              <w:rPr>
                <w:b/>
              </w:rPr>
              <w:t xml:space="preserve"> </w:t>
            </w:r>
            <w:r w:rsidR="00355866">
              <w:t>14</w:t>
            </w:r>
            <w:r w:rsidR="00DC5A72">
              <w:t xml:space="preserve"> days (this includes retesting time)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Pr="006818FE" w:rsidRDefault="002F1426" w:rsidP="00D408BF">
            <w:r w:rsidRPr="002F1426">
              <w:rPr>
                <w:b/>
              </w:rPr>
              <w:t>Essential Question(s</w:t>
            </w:r>
            <w:r w:rsidR="004B50E3">
              <w:rPr>
                <w:b/>
              </w:rPr>
              <w:t xml:space="preserve">):  </w:t>
            </w:r>
            <w:r w:rsidR="00DC5A72">
              <w:t>How can we use training and practice test software to prepare for the certification exam? How do we solve problems using techniques learned?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DC5A72" w:rsidP="006C7247">
            <w:pPr>
              <w:jc w:val="center"/>
            </w:pPr>
            <w:r>
              <w:t>GMetrix software</w:t>
            </w:r>
          </w:p>
        </w:tc>
        <w:tc>
          <w:tcPr>
            <w:tcW w:w="1890" w:type="dxa"/>
            <w:vAlign w:val="center"/>
          </w:tcPr>
          <w:p w:rsidR="00A73EB8" w:rsidRDefault="0075098E" w:rsidP="00A5565A">
            <w:pPr>
              <w:jc w:val="center"/>
            </w:pPr>
            <w:r>
              <w:t>15.4.12.A</w:t>
            </w:r>
          </w:p>
          <w:p w:rsidR="00816DF3" w:rsidRDefault="00891856" w:rsidP="00556EC9">
            <w:pPr>
              <w:jc w:val="center"/>
            </w:pPr>
            <w:r>
              <w:t>15.4.12.G</w:t>
            </w:r>
          </w:p>
          <w:p w:rsidR="00556EC9" w:rsidRPr="00A73EB8" w:rsidRDefault="00556EC9" w:rsidP="00556EC9">
            <w:pPr>
              <w:jc w:val="center"/>
            </w:pPr>
          </w:p>
        </w:tc>
        <w:tc>
          <w:tcPr>
            <w:tcW w:w="3420" w:type="dxa"/>
            <w:vAlign w:val="center"/>
          </w:tcPr>
          <w:p w:rsidR="003A0518" w:rsidRPr="00A73EB8" w:rsidRDefault="003A0518" w:rsidP="00DC5A72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91856" w:rsidRPr="00DC5A72" w:rsidRDefault="00355866" w:rsidP="00891856">
            <w:r>
              <w:t>Training and practice tests</w:t>
            </w:r>
          </w:p>
        </w:tc>
        <w:tc>
          <w:tcPr>
            <w:tcW w:w="2880" w:type="dxa"/>
            <w:vAlign w:val="center"/>
          </w:tcPr>
          <w:p w:rsidR="00891856" w:rsidRPr="00DC5A72" w:rsidRDefault="00DC5A72" w:rsidP="00891856">
            <w:pPr>
              <w:spacing w:after="120"/>
            </w:pPr>
            <w:r>
              <w:t>Completion of required training/practice tests with score (required by teacher) to sit for certification exam.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C5A72" w:rsidP="00A5565A">
            <w:pPr>
              <w:jc w:val="center"/>
            </w:pPr>
            <w:r>
              <w:t>MOS Certification exam</w:t>
            </w:r>
          </w:p>
        </w:tc>
        <w:tc>
          <w:tcPr>
            <w:tcW w:w="1890" w:type="dxa"/>
            <w:vAlign w:val="center"/>
          </w:tcPr>
          <w:p w:rsidR="0080537B" w:rsidRDefault="00891856" w:rsidP="00A5565A">
            <w:pPr>
              <w:jc w:val="center"/>
            </w:pPr>
            <w:r>
              <w:t>15.4.12.A</w:t>
            </w:r>
          </w:p>
          <w:p w:rsidR="00891856" w:rsidRDefault="00891856" w:rsidP="00A5565A">
            <w:pPr>
              <w:jc w:val="center"/>
            </w:pPr>
            <w:r>
              <w:t>15.2.14.G</w:t>
            </w:r>
          </w:p>
          <w:p w:rsidR="00816DF3" w:rsidRPr="00A73EB8" w:rsidRDefault="00816DF3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3375BE" w:rsidRPr="00A73EB8" w:rsidRDefault="003375BE" w:rsidP="00DC5A72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3A0518" w:rsidRPr="003A0518" w:rsidRDefault="00DC5A72" w:rsidP="00DC5A72">
            <w:r>
              <w:t>MOS Certification exam</w:t>
            </w:r>
          </w:p>
        </w:tc>
        <w:tc>
          <w:tcPr>
            <w:tcW w:w="2880" w:type="dxa"/>
            <w:vAlign w:val="center"/>
          </w:tcPr>
          <w:p w:rsidR="0080537B" w:rsidRPr="00DC5A72" w:rsidRDefault="00DC5A72" w:rsidP="00FD465A">
            <w:pPr>
              <w:spacing w:after="120"/>
            </w:pPr>
            <w:r>
              <w:t>Passing score on Certification exam.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F7CF8"/>
    <w:multiLevelType w:val="hybridMultilevel"/>
    <w:tmpl w:val="35961D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0603B0"/>
    <w:multiLevelType w:val="hybridMultilevel"/>
    <w:tmpl w:val="69D8E2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35BB8"/>
    <w:multiLevelType w:val="hybridMultilevel"/>
    <w:tmpl w:val="C772E0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C532DC"/>
    <w:multiLevelType w:val="hybridMultilevel"/>
    <w:tmpl w:val="D626F1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FD0060"/>
    <w:multiLevelType w:val="hybridMultilevel"/>
    <w:tmpl w:val="03DED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8140BBF"/>
    <w:multiLevelType w:val="hybridMultilevel"/>
    <w:tmpl w:val="A85EAA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1940BA3"/>
    <w:multiLevelType w:val="hybridMultilevel"/>
    <w:tmpl w:val="5510CA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41762BF"/>
    <w:multiLevelType w:val="hybridMultilevel"/>
    <w:tmpl w:val="EC9CBF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C5C35A4"/>
    <w:multiLevelType w:val="hybridMultilevel"/>
    <w:tmpl w:val="2068AB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1"/>
  </w:num>
  <w:num w:numId="5">
    <w:abstractNumId w:val="7"/>
  </w:num>
  <w:num w:numId="6">
    <w:abstractNumId w:val="2"/>
  </w:num>
  <w:num w:numId="7">
    <w:abstractNumId w:val="6"/>
  </w:num>
  <w:num w:numId="8">
    <w:abstractNumId w:val="10"/>
  </w:num>
  <w:num w:numId="9">
    <w:abstractNumId w:val="4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77BCF"/>
    <w:rsid w:val="000850C2"/>
    <w:rsid w:val="000C4703"/>
    <w:rsid w:val="000F605E"/>
    <w:rsid w:val="00114FD9"/>
    <w:rsid w:val="00120692"/>
    <w:rsid w:val="001951E8"/>
    <w:rsid w:val="001E06E5"/>
    <w:rsid w:val="001E1FF2"/>
    <w:rsid w:val="00204FE4"/>
    <w:rsid w:val="00210CA0"/>
    <w:rsid w:val="00243906"/>
    <w:rsid w:val="002717B6"/>
    <w:rsid w:val="002F1426"/>
    <w:rsid w:val="002F1966"/>
    <w:rsid w:val="003154BD"/>
    <w:rsid w:val="003375BE"/>
    <w:rsid w:val="00355866"/>
    <w:rsid w:val="003A0518"/>
    <w:rsid w:val="003A1F67"/>
    <w:rsid w:val="003B037D"/>
    <w:rsid w:val="003B3CB6"/>
    <w:rsid w:val="003B4E57"/>
    <w:rsid w:val="003E41C2"/>
    <w:rsid w:val="00430277"/>
    <w:rsid w:val="0045112C"/>
    <w:rsid w:val="004B217E"/>
    <w:rsid w:val="004B50E3"/>
    <w:rsid w:val="004D4FCE"/>
    <w:rsid w:val="004E574A"/>
    <w:rsid w:val="00556EC9"/>
    <w:rsid w:val="005A0508"/>
    <w:rsid w:val="005E38FC"/>
    <w:rsid w:val="005F1F6F"/>
    <w:rsid w:val="00611B54"/>
    <w:rsid w:val="006818FE"/>
    <w:rsid w:val="006C073A"/>
    <w:rsid w:val="006C7247"/>
    <w:rsid w:val="006E07EB"/>
    <w:rsid w:val="0070317A"/>
    <w:rsid w:val="0075098E"/>
    <w:rsid w:val="007A147C"/>
    <w:rsid w:val="007F0C34"/>
    <w:rsid w:val="0080537B"/>
    <w:rsid w:val="00816DF3"/>
    <w:rsid w:val="008668B6"/>
    <w:rsid w:val="00871A1E"/>
    <w:rsid w:val="008902B0"/>
    <w:rsid w:val="00891856"/>
    <w:rsid w:val="00990086"/>
    <w:rsid w:val="009A0FC1"/>
    <w:rsid w:val="009B2BFB"/>
    <w:rsid w:val="009F008C"/>
    <w:rsid w:val="009F71F1"/>
    <w:rsid w:val="00A73EB8"/>
    <w:rsid w:val="00AB44E1"/>
    <w:rsid w:val="00AC2828"/>
    <w:rsid w:val="00B1411A"/>
    <w:rsid w:val="00B149C5"/>
    <w:rsid w:val="00B25437"/>
    <w:rsid w:val="00B32A53"/>
    <w:rsid w:val="00B477DC"/>
    <w:rsid w:val="00B963EA"/>
    <w:rsid w:val="00BE53BF"/>
    <w:rsid w:val="00C94F98"/>
    <w:rsid w:val="00D408BF"/>
    <w:rsid w:val="00D43CE8"/>
    <w:rsid w:val="00D97955"/>
    <w:rsid w:val="00DB305D"/>
    <w:rsid w:val="00DC5A72"/>
    <w:rsid w:val="00DE0FDD"/>
    <w:rsid w:val="00DE5063"/>
    <w:rsid w:val="00E2384D"/>
    <w:rsid w:val="00E27CBE"/>
    <w:rsid w:val="00ED58D9"/>
    <w:rsid w:val="00EF1B39"/>
    <w:rsid w:val="00F3548A"/>
    <w:rsid w:val="00FD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1D25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82E61-764E-4434-8F76-1EFF15C51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McMinn, Renee C.</cp:lastModifiedBy>
  <cp:revision>5</cp:revision>
  <dcterms:created xsi:type="dcterms:W3CDTF">2017-08-07T11:43:00Z</dcterms:created>
  <dcterms:modified xsi:type="dcterms:W3CDTF">2017-09-22T16:58:00Z</dcterms:modified>
</cp:coreProperties>
</file>