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bookmarkStart w:id="0" w:name="_GoBack"/>
      <w:bookmarkEnd w:id="0"/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255414">
        <w:rPr>
          <w:b/>
        </w:rPr>
        <w:t xml:space="preserve"> </w:t>
      </w:r>
      <w:r w:rsidR="005E38FC">
        <w:rPr>
          <w:b/>
        </w:rPr>
        <w:t xml:space="preserve"> </w:t>
      </w:r>
      <w:r w:rsidR="000C4703" w:rsidRPr="00255414">
        <w:t>Excel Certification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55414">
        <w:rPr>
          <w:b/>
        </w:rPr>
        <w:t xml:space="preserve"> </w:t>
      </w:r>
      <w:r w:rsidR="000C4703" w:rsidRPr="00255414">
        <w:t>10</w:t>
      </w:r>
      <w:r w:rsidR="00255414" w:rsidRPr="00255414">
        <w:rPr>
          <w:vertAlign w:val="superscript"/>
        </w:rPr>
        <w:t>th</w:t>
      </w:r>
      <w:r w:rsidR="00255414">
        <w:t xml:space="preserve"> – </w:t>
      </w:r>
      <w:r w:rsidR="000C4703" w:rsidRPr="00255414">
        <w:t>12</w:t>
      </w:r>
      <w:r w:rsidR="00255414" w:rsidRPr="00255414">
        <w:rPr>
          <w:vertAlign w:val="superscript"/>
        </w:rPr>
        <w:t>th</w:t>
      </w:r>
      <w:r w:rsidR="00255414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4B50E3" w:rsidRDefault="002F1426" w:rsidP="00D408BF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B50E3">
              <w:t xml:space="preserve">Working with </w:t>
            </w:r>
            <w:proofErr w:type="spellStart"/>
            <w:r w:rsidR="004B50E3">
              <w:t>Trendlines</w:t>
            </w:r>
            <w:proofErr w:type="spellEnd"/>
            <w:r w:rsidR="004B50E3">
              <w:t>, PivotTable Reports, PivotChart Reports, and Slicers</w:t>
            </w:r>
          </w:p>
        </w:tc>
        <w:tc>
          <w:tcPr>
            <w:tcW w:w="7920" w:type="dxa"/>
          </w:tcPr>
          <w:p w:rsidR="002F1426" w:rsidRDefault="002F1426" w:rsidP="000C4703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55414">
              <w:t xml:space="preserve">7 </w:t>
            </w:r>
            <w:r w:rsidR="000C4703">
              <w:t>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D97955" w:rsidRPr="006818FE" w:rsidRDefault="002F1426" w:rsidP="00D408BF">
            <w:r w:rsidRPr="002F1426">
              <w:rPr>
                <w:b/>
              </w:rPr>
              <w:t>Essential Question(s</w:t>
            </w:r>
            <w:r w:rsidR="004B50E3">
              <w:rPr>
                <w:b/>
              </w:rPr>
              <w:t xml:space="preserve">):  </w:t>
            </w:r>
            <w:r w:rsidR="006818FE">
              <w:t xml:space="preserve">When are </w:t>
            </w:r>
            <w:proofErr w:type="spellStart"/>
            <w:r w:rsidR="006818FE">
              <w:t>trendlines</w:t>
            </w:r>
            <w:proofErr w:type="spellEnd"/>
            <w:r w:rsidR="006818FE">
              <w:t xml:space="preserve"> used? Compare and contrast using a table with using a PivotTable. What is the purpose of using a slicer?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3375BE" w:rsidP="006C7247">
            <w:pPr>
              <w:jc w:val="center"/>
            </w:pPr>
            <w:r>
              <w:t xml:space="preserve">Adding a </w:t>
            </w:r>
            <w:proofErr w:type="spellStart"/>
            <w:r>
              <w:t>Trendline</w:t>
            </w:r>
            <w:proofErr w:type="spellEnd"/>
            <w:r>
              <w:t xml:space="preserve"> to a Chart</w:t>
            </w:r>
          </w:p>
        </w:tc>
        <w:tc>
          <w:tcPr>
            <w:tcW w:w="1890" w:type="dxa"/>
            <w:vAlign w:val="center"/>
          </w:tcPr>
          <w:p w:rsidR="00A73EB8" w:rsidRDefault="0075098E" w:rsidP="00A5565A">
            <w:pPr>
              <w:jc w:val="center"/>
            </w:pPr>
            <w:r>
              <w:t>15.4.12.A</w:t>
            </w:r>
          </w:p>
          <w:p w:rsidR="00816DF3" w:rsidRDefault="00891856" w:rsidP="00556EC9">
            <w:pPr>
              <w:jc w:val="center"/>
            </w:pPr>
            <w:r>
              <w:t>15.4.12.G</w:t>
            </w:r>
          </w:p>
          <w:p w:rsidR="00556EC9" w:rsidRPr="00A73EB8" w:rsidRDefault="00556EC9" w:rsidP="00556EC9">
            <w:pPr>
              <w:jc w:val="center"/>
            </w:pPr>
          </w:p>
        </w:tc>
        <w:tc>
          <w:tcPr>
            <w:tcW w:w="3420" w:type="dxa"/>
            <w:vAlign w:val="center"/>
          </w:tcPr>
          <w:p w:rsidR="003A0518" w:rsidRDefault="003375BE" w:rsidP="003375BE">
            <w:pPr>
              <w:pStyle w:val="ListParagraph"/>
              <w:numPr>
                <w:ilvl w:val="0"/>
                <w:numId w:val="11"/>
              </w:numPr>
            </w:pPr>
            <w:r>
              <w:t>R-squared value</w:t>
            </w:r>
          </w:p>
          <w:p w:rsidR="003375BE" w:rsidRDefault="003375BE" w:rsidP="003375BE">
            <w:pPr>
              <w:pStyle w:val="ListParagraph"/>
              <w:numPr>
                <w:ilvl w:val="0"/>
                <w:numId w:val="11"/>
              </w:numPr>
            </w:pPr>
            <w:proofErr w:type="spellStart"/>
            <w:r>
              <w:t>Trendline</w:t>
            </w:r>
            <w:proofErr w:type="spellEnd"/>
          </w:p>
          <w:p w:rsidR="003A0518" w:rsidRPr="00A73EB8" w:rsidRDefault="003A0518" w:rsidP="003A0518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73EB8" w:rsidRDefault="00891856" w:rsidP="00891856">
            <w:r>
              <w:t>Overview of unit and components presented through demonstration and visuals.</w:t>
            </w:r>
          </w:p>
          <w:p w:rsidR="00255414" w:rsidRDefault="00255414" w:rsidP="00891856"/>
          <w:p w:rsidR="00891856" w:rsidRPr="002F1426" w:rsidRDefault="00891856" w:rsidP="00891856">
            <w:pPr>
              <w:rPr>
                <w:b/>
              </w:rPr>
            </w:pPr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A73EB8" w:rsidRDefault="00891856" w:rsidP="00891856">
            <w:pPr>
              <w:spacing w:after="120"/>
            </w:pPr>
            <w:r>
              <w:t>Demonstration of learning will be through daily observation of student progress, monitoring, and, questioning.</w:t>
            </w:r>
          </w:p>
          <w:p w:rsidR="00891856" w:rsidRPr="00DB305D" w:rsidRDefault="00891856" w:rsidP="00891856">
            <w:pPr>
              <w:spacing w:after="120"/>
              <w:rPr>
                <w:sz w:val="18"/>
              </w:rPr>
            </w:pPr>
            <w:r>
              <w:t xml:space="preserve">Assessments- Unit Study Guide notes/question completion, and submission of completed required activities and </w:t>
            </w:r>
            <w:r w:rsidR="00FD465A">
              <w:t>exercises</w:t>
            </w:r>
            <w:r>
              <w:t>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375BE" w:rsidP="00A5565A">
            <w:pPr>
              <w:jc w:val="center"/>
            </w:pPr>
            <w:r>
              <w:t>Creating and Formatting PivotTable and PivotChart Reports</w:t>
            </w:r>
          </w:p>
        </w:tc>
        <w:tc>
          <w:tcPr>
            <w:tcW w:w="1890" w:type="dxa"/>
            <w:vAlign w:val="center"/>
          </w:tcPr>
          <w:p w:rsidR="0080537B" w:rsidRDefault="00891856" w:rsidP="00A5565A">
            <w:pPr>
              <w:jc w:val="center"/>
            </w:pPr>
            <w:r>
              <w:t>15.4.12.A</w:t>
            </w:r>
          </w:p>
          <w:p w:rsidR="00891856" w:rsidRDefault="00891856" w:rsidP="00A5565A">
            <w:pPr>
              <w:jc w:val="center"/>
            </w:pPr>
            <w:r>
              <w:t>15.2.14.G</w:t>
            </w:r>
          </w:p>
          <w:p w:rsidR="00816DF3" w:rsidRPr="00A73EB8" w:rsidRDefault="00816DF3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3A0518" w:rsidRDefault="003375BE" w:rsidP="003A0518">
            <w:pPr>
              <w:pStyle w:val="ListParagraph"/>
              <w:numPr>
                <w:ilvl w:val="0"/>
                <w:numId w:val="5"/>
              </w:numPr>
            </w:pPr>
            <w:r>
              <w:t>Fields</w:t>
            </w:r>
          </w:p>
          <w:p w:rsidR="003375BE" w:rsidRDefault="003375BE" w:rsidP="003A0518">
            <w:pPr>
              <w:pStyle w:val="ListParagraph"/>
              <w:numPr>
                <w:ilvl w:val="0"/>
                <w:numId w:val="5"/>
              </w:numPr>
            </w:pPr>
            <w:r>
              <w:t>Row Label filters</w:t>
            </w:r>
          </w:p>
          <w:p w:rsidR="003375BE" w:rsidRPr="00A73EB8" w:rsidRDefault="003375BE" w:rsidP="003375BE">
            <w:pPr>
              <w:pStyle w:val="ListParagraph"/>
              <w:numPr>
                <w:ilvl w:val="0"/>
                <w:numId w:val="5"/>
              </w:numPr>
            </w:pPr>
            <w:r>
              <w:t>Calculated field</w:t>
            </w:r>
          </w:p>
        </w:tc>
        <w:tc>
          <w:tcPr>
            <w:tcW w:w="3420" w:type="dxa"/>
            <w:vAlign w:val="center"/>
          </w:tcPr>
          <w:p w:rsidR="0080537B" w:rsidRDefault="00FD465A" w:rsidP="00FD465A">
            <w:pPr>
              <w:rPr>
                <w:b/>
              </w:rPr>
            </w:pPr>
            <w:r>
              <w:t>Students will work through the lessons in the unit independently with assistance as needed.</w:t>
            </w:r>
            <w:r w:rsidRPr="002F1426">
              <w:rPr>
                <w:b/>
              </w:rPr>
              <w:t xml:space="preserve"> </w:t>
            </w:r>
          </w:p>
          <w:p w:rsidR="003A0518" w:rsidRPr="003A0518" w:rsidRDefault="003A0518" w:rsidP="00FD465A"/>
        </w:tc>
        <w:tc>
          <w:tcPr>
            <w:tcW w:w="2880" w:type="dxa"/>
            <w:vAlign w:val="center"/>
          </w:tcPr>
          <w:p w:rsidR="00FD465A" w:rsidRDefault="00FD465A" w:rsidP="00FD465A">
            <w:pPr>
              <w:spacing w:after="120"/>
            </w:pPr>
            <w:r>
              <w:t>Demonstration of learning will be through daily observation of student progress, monitoring, and, questioning.</w:t>
            </w:r>
          </w:p>
          <w:p w:rsidR="0080537B" w:rsidRPr="00DB305D" w:rsidRDefault="00FD465A" w:rsidP="00FD465A">
            <w:pPr>
              <w:spacing w:after="120"/>
              <w:rPr>
                <w:sz w:val="18"/>
              </w:rPr>
            </w:pPr>
            <w:r>
              <w:t>Assessments- Unit Study Guide notes/question completion, and submission of completed required activities and exercises.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375BE" w:rsidP="00A5565A">
            <w:pPr>
              <w:jc w:val="center"/>
            </w:pPr>
            <w:r>
              <w:t>Working with Slicers</w:t>
            </w:r>
          </w:p>
        </w:tc>
        <w:tc>
          <w:tcPr>
            <w:tcW w:w="1890" w:type="dxa"/>
            <w:vAlign w:val="center"/>
          </w:tcPr>
          <w:p w:rsidR="0080537B" w:rsidRDefault="00FD465A" w:rsidP="00A5565A">
            <w:pPr>
              <w:jc w:val="center"/>
            </w:pPr>
            <w:r>
              <w:t>15.4.12.A</w:t>
            </w:r>
          </w:p>
          <w:p w:rsidR="00816DF3" w:rsidRPr="00A73EB8" w:rsidRDefault="00FD465A" w:rsidP="003375BE">
            <w:pPr>
              <w:jc w:val="center"/>
            </w:pPr>
            <w:r>
              <w:t>15.2.14.G</w:t>
            </w:r>
          </w:p>
        </w:tc>
        <w:tc>
          <w:tcPr>
            <w:tcW w:w="3420" w:type="dxa"/>
            <w:vAlign w:val="center"/>
          </w:tcPr>
          <w:p w:rsidR="00077BCF" w:rsidRPr="00A73EB8" w:rsidRDefault="003375BE" w:rsidP="003375BE">
            <w:r>
              <w:t xml:space="preserve">        Slicer</w:t>
            </w:r>
          </w:p>
        </w:tc>
        <w:tc>
          <w:tcPr>
            <w:tcW w:w="3420" w:type="dxa"/>
            <w:vAlign w:val="center"/>
          </w:tcPr>
          <w:p w:rsidR="0080537B" w:rsidRPr="002F1426" w:rsidRDefault="00FD465A" w:rsidP="00FD465A">
            <w:pPr>
              <w:rPr>
                <w:b/>
              </w:rPr>
            </w:pPr>
            <w:r>
              <w:t>Students will work through the lessons in the unit independently with assistance as needed.</w:t>
            </w:r>
            <w:r w:rsidRPr="002F1426">
              <w:rPr>
                <w:b/>
              </w:rPr>
              <w:t xml:space="preserve"> </w:t>
            </w:r>
          </w:p>
        </w:tc>
        <w:tc>
          <w:tcPr>
            <w:tcW w:w="2880" w:type="dxa"/>
            <w:vAlign w:val="center"/>
          </w:tcPr>
          <w:p w:rsidR="00FD465A" w:rsidRDefault="00FD465A" w:rsidP="00FD465A">
            <w:pPr>
              <w:spacing w:after="120"/>
            </w:pPr>
            <w:r>
              <w:t>Demonstration of learning will be through daily observation of student progress, monitoring, and, questioning.</w:t>
            </w:r>
          </w:p>
          <w:p w:rsidR="0080537B" w:rsidRPr="00DB305D" w:rsidRDefault="00FD465A" w:rsidP="00FD465A">
            <w:pPr>
              <w:spacing w:after="120"/>
              <w:rPr>
                <w:sz w:val="18"/>
              </w:rPr>
            </w:pPr>
            <w:r>
              <w:t xml:space="preserve">Assessments- Unit Study Guide notes/question </w:t>
            </w:r>
            <w:r>
              <w:lastRenderedPageBreak/>
              <w:t>completion, and submission of completed required activities and exercises.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F7CF8"/>
    <w:multiLevelType w:val="hybridMultilevel"/>
    <w:tmpl w:val="35961D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0603B0"/>
    <w:multiLevelType w:val="hybridMultilevel"/>
    <w:tmpl w:val="69D8E2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35BB8"/>
    <w:multiLevelType w:val="hybridMultilevel"/>
    <w:tmpl w:val="C772E0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C532DC"/>
    <w:multiLevelType w:val="hybridMultilevel"/>
    <w:tmpl w:val="D626F1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2FD0060"/>
    <w:multiLevelType w:val="hybridMultilevel"/>
    <w:tmpl w:val="03DED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8140BBF"/>
    <w:multiLevelType w:val="hybridMultilevel"/>
    <w:tmpl w:val="A85EAA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1940BA3"/>
    <w:multiLevelType w:val="hybridMultilevel"/>
    <w:tmpl w:val="5510CA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41762BF"/>
    <w:multiLevelType w:val="hybridMultilevel"/>
    <w:tmpl w:val="EC9CBF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C5C35A4"/>
    <w:multiLevelType w:val="hybridMultilevel"/>
    <w:tmpl w:val="2068AB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1"/>
  </w:num>
  <w:num w:numId="5">
    <w:abstractNumId w:val="7"/>
  </w:num>
  <w:num w:numId="6">
    <w:abstractNumId w:val="2"/>
  </w:num>
  <w:num w:numId="7">
    <w:abstractNumId w:val="6"/>
  </w:num>
  <w:num w:numId="8">
    <w:abstractNumId w:val="10"/>
  </w:num>
  <w:num w:numId="9">
    <w:abstractNumId w:val="4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77BCF"/>
    <w:rsid w:val="000850C2"/>
    <w:rsid w:val="000C4703"/>
    <w:rsid w:val="000F605E"/>
    <w:rsid w:val="00114FD9"/>
    <w:rsid w:val="00120692"/>
    <w:rsid w:val="001951E8"/>
    <w:rsid w:val="001E06E5"/>
    <w:rsid w:val="001E1FF2"/>
    <w:rsid w:val="00204FE4"/>
    <w:rsid w:val="00210CA0"/>
    <w:rsid w:val="00243906"/>
    <w:rsid w:val="00255414"/>
    <w:rsid w:val="002717B6"/>
    <w:rsid w:val="002F1426"/>
    <w:rsid w:val="002F1966"/>
    <w:rsid w:val="003154BD"/>
    <w:rsid w:val="003375BE"/>
    <w:rsid w:val="003A0518"/>
    <w:rsid w:val="003A1F67"/>
    <w:rsid w:val="003B037D"/>
    <w:rsid w:val="003B3CB6"/>
    <w:rsid w:val="003B4E57"/>
    <w:rsid w:val="003E41C2"/>
    <w:rsid w:val="00430277"/>
    <w:rsid w:val="0045112C"/>
    <w:rsid w:val="004B217E"/>
    <w:rsid w:val="004B50E3"/>
    <w:rsid w:val="004D4FCE"/>
    <w:rsid w:val="00556EC9"/>
    <w:rsid w:val="005A0508"/>
    <w:rsid w:val="005E38FC"/>
    <w:rsid w:val="005F1F6F"/>
    <w:rsid w:val="00611B54"/>
    <w:rsid w:val="006818FE"/>
    <w:rsid w:val="006C073A"/>
    <w:rsid w:val="006C7247"/>
    <w:rsid w:val="006E07EB"/>
    <w:rsid w:val="0070317A"/>
    <w:rsid w:val="0075098E"/>
    <w:rsid w:val="007A147C"/>
    <w:rsid w:val="007F0C34"/>
    <w:rsid w:val="0080537B"/>
    <w:rsid w:val="00816DF3"/>
    <w:rsid w:val="008668B6"/>
    <w:rsid w:val="00871A1E"/>
    <w:rsid w:val="008902B0"/>
    <w:rsid w:val="00891856"/>
    <w:rsid w:val="00990086"/>
    <w:rsid w:val="009A0FC1"/>
    <w:rsid w:val="009B2BFB"/>
    <w:rsid w:val="009F008C"/>
    <w:rsid w:val="009F71F1"/>
    <w:rsid w:val="00A73EB8"/>
    <w:rsid w:val="00AB44E1"/>
    <w:rsid w:val="00AC2828"/>
    <w:rsid w:val="00B1411A"/>
    <w:rsid w:val="00B149C5"/>
    <w:rsid w:val="00B25437"/>
    <w:rsid w:val="00B477DC"/>
    <w:rsid w:val="00B963EA"/>
    <w:rsid w:val="00BE53BF"/>
    <w:rsid w:val="00C94F98"/>
    <w:rsid w:val="00D408BF"/>
    <w:rsid w:val="00D43CE8"/>
    <w:rsid w:val="00D97955"/>
    <w:rsid w:val="00DB305D"/>
    <w:rsid w:val="00DE0FDD"/>
    <w:rsid w:val="00DE5063"/>
    <w:rsid w:val="00E2384D"/>
    <w:rsid w:val="00E27CBE"/>
    <w:rsid w:val="00ED58D9"/>
    <w:rsid w:val="00EF1B39"/>
    <w:rsid w:val="00FD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9897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4C6BD-74B4-4B7E-9198-29A65D77F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13</TotalTime>
  <Pages>2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McMinn, Renee C.</cp:lastModifiedBy>
  <cp:revision>7</cp:revision>
  <dcterms:created xsi:type="dcterms:W3CDTF">2017-08-07T11:29:00Z</dcterms:created>
  <dcterms:modified xsi:type="dcterms:W3CDTF">2017-09-22T16:57:00Z</dcterms:modified>
</cp:coreProperties>
</file>