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A25106">
        <w:rPr>
          <w:b/>
        </w:rPr>
        <w:t xml:space="preserve"> </w:t>
      </w:r>
      <w:r w:rsidR="000C4703" w:rsidRPr="00A25106">
        <w:t>Excel Certification</w:t>
      </w:r>
      <w:r w:rsidRPr="00A25106">
        <w:tab/>
      </w:r>
      <w:r w:rsidR="002F1426">
        <w:t xml:space="preserve">                      </w:t>
      </w:r>
      <w:r w:rsidRPr="002F1426">
        <w:rPr>
          <w:b/>
        </w:rPr>
        <w:t xml:space="preserve">Grade: </w:t>
      </w:r>
      <w:r w:rsidR="00A25106">
        <w:rPr>
          <w:b/>
        </w:rPr>
        <w:t xml:space="preserve"> </w:t>
      </w:r>
      <w:r w:rsidR="000C4703" w:rsidRPr="00A25106">
        <w:t>10</w:t>
      </w:r>
      <w:r w:rsidR="00A25106" w:rsidRPr="00A25106">
        <w:rPr>
          <w:vertAlign w:val="superscript"/>
        </w:rPr>
        <w:t>th</w:t>
      </w:r>
      <w:r w:rsidR="00A25106">
        <w:t xml:space="preserve"> </w:t>
      </w:r>
      <w:r w:rsidR="000C4703" w:rsidRPr="00A25106">
        <w:t>-</w:t>
      </w:r>
      <w:r w:rsidR="00A25106">
        <w:t xml:space="preserve"> </w:t>
      </w:r>
      <w:bookmarkStart w:id="0" w:name="_GoBack"/>
      <w:bookmarkEnd w:id="0"/>
      <w:r w:rsidR="000C4703" w:rsidRPr="00A25106">
        <w:t>12</w:t>
      </w:r>
      <w:r w:rsidR="00A25106" w:rsidRPr="00A25106">
        <w:rPr>
          <w:vertAlign w:val="superscript"/>
        </w:rPr>
        <w:t>th</w:t>
      </w:r>
      <w:r w:rsidR="00A25106">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10CA0" w:rsidRDefault="002F1426" w:rsidP="000F605E">
            <w:r w:rsidRPr="002F1426">
              <w:rPr>
                <w:b/>
              </w:rPr>
              <w:t>Unit (Name/Number):</w:t>
            </w:r>
            <w:r w:rsidR="00DB305D">
              <w:rPr>
                <w:b/>
              </w:rPr>
              <w:t xml:space="preserve"> </w:t>
            </w:r>
            <w:r w:rsidR="00A25106">
              <w:rPr>
                <w:b/>
              </w:rPr>
              <w:t xml:space="preserve"> </w:t>
            </w:r>
            <w:r w:rsidR="00210CA0">
              <w:t>Creating Templates, Importing Data, and Working with SmartArt, Images, and Screen shots</w:t>
            </w:r>
          </w:p>
        </w:tc>
        <w:tc>
          <w:tcPr>
            <w:tcW w:w="7920" w:type="dxa"/>
          </w:tcPr>
          <w:p w:rsidR="002F1426" w:rsidRDefault="002F1426" w:rsidP="000C4703">
            <w:r w:rsidRPr="002F1426">
              <w:rPr>
                <w:b/>
              </w:rPr>
              <w:t>Pacing:</w:t>
            </w:r>
            <w:r w:rsidR="00A25106">
              <w:rPr>
                <w:b/>
              </w:rPr>
              <w:t xml:space="preserve">  </w:t>
            </w:r>
            <w:r w:rsidR="00A25106" w:rsidRPr="00A25106">
              <w:t>10</w:t>
            </w:r>
            <w:r w:rsidR="000C4703">
              <w:t xml:space="preserve"> days</w:t>
            </w: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D97955" w:rsidRDefault="002F1426" w:rsidP="000F605E">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3A0518">
              <w:t>In what ways can we use templates for create documents? What are the main components we need to understand in order to import data from various programs? Describe the different ways to paste data. When is the Quick Analysis tool helpful? How can WordArt and SmartArt be used to represent data? What is the procedure used for adding screen shots?</w:t>
            </w:r>
            <w:r w:rsidR="00DE0FDD">
              <w:t xml:space="preserve"> When might a cone chart be the best choice of representing data?</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3A0518" w:rsidP="006C7247">
            <w:pPr>
              <w:jc w:val="center"/>
            </w:pPr>
            <w:r>
              <w:t>Creating Templates</w:t>
            </w:r>
          </w:p>
        </w:tc>
        <w:tc>
          <w:tcPr>
            <w:tcW w:w="1890" w:type="dxa"/>
            <w:vAlign w:val="center"/>
          </w:tcPr>
          <w:p w:rsidR="00A73EB8" w:rsidRDefault="0075098E" w:rsidP="00A5565A">
            <w:pPr>
              <w:jc w:val="center"/>
            </w:pPr>
            <w:r>
              <w:t>15.4.12.A</w:t>
            </w:r>
          </w:p>
          <w:p w:rsidR="00816DF3" w:rsidRDefault="00891856" w:rsidP="00556EC9">
            <w:pPr>
              <w:jc w:val="center"/>
            </w:pPr>
            <w:r>
              <w:t>15.4.12.G</w:t>
            </w:r>
          </w:p>
          <w:p w:rsidR="00556EC9" w:rsidRPr="00A73EB8" w:rsidRDefault="00556EC9" w:rsidP="00556EC9">
            <w:pPr>
              <w:jc w:val="center"/>
            </w:pPr>
          </w:p>
        </w:tc>
        <w:tc>
          <w:tcPr>
            <w:tcW w:w="3420" w:type="dxa"/>
            <w:vAlign w:val="center"/>
          </w:tcPr>
          <w:p w:rsidR="003A0518" w:rsidRDefault="003A0518" w:rsidP="003A0518">
            <w:r>
              <w:t>Template</w:t>
            </w:r>
          </w:p>
          <w:p w:rsidR="003A0518" w:rsidRPr="00A73EB8" w:rsidRDefault="003A0518" w:rsidP="003A0518">
            <w:pPr>
              <w:pStyle w:val="ListParagraph"/>
              <w:ind w:left="360"/>
            </w:pPr>
          </w:p>
        </w:tc>
        <w:tc>
          <w:tcPr>
            <w:tcW w:w="3420" w:type="dxa"/>
            <w:vAlign w:val="center"/>
          </w:tcPr>
          <w:p w:rsidR="00A73EB8" w:rsidRDefault="00891856" w:rsidP="00891856">
            <w:r>
              <w:t>Overview of unit and components presented through demonstration and visuals.</w:t>
            </w:r>
          </w:p>
          <w:p w:rsidR="00A25106" w:rsidRDefault="00A25106" w:rsidP="00891856"/>
          <w:p w:rsidR="00891856" w:rsidRPr="002F1426" w:rsidRDefault="00891856" w:rsidP="00891856">
            <w:pPr>
              <w:rPr>
                <w:b/>
              </w:rPr>
            </w:pPr>
            <w:r>
              <w:t>Students will work through the lessons in the unit independently with assistance as needed.</w:t>
            </w:r>
          </w:p>
        </w:tc>
        <w:tc>
          <w:tcPr>
            <w:tcW w:w="2880" w:type="dxa"/>
            <w:vAlign w:val="center"/>
          </w:tcPr>
          <w:p w:rsidR="00A73EB8" w:rsidRDefault="00891856" w:rsidP="00891856">
            <w:pPr>
              <w:spacing w:after="120"/>
            </w:pPr>
            <w:r>
              <w:t>Demonstration of learning will be through daily observation of student progress, monitoring, and, questioning.</w:t>
            </w:r>
          </w:p>
          <w:p w:rsidR="00891856" w:rsidRPr="00DB305D" w:rsidRDefault="00891856" w:rsidP="00891856">
            <w:pPr>
              <w:spacing w:after="120"/>
              <w:rPr>
                <w:sz w:val="18"/>
              </w:rPr>
            </w:pPr>
            <w:r>
              <w:t xml:space="preserve">Assessments- Unit Study Guide notes/question completion, and submission of completed required activities and </w:t>
            </w:r>
            <w:r w:rsidR="00FD465A">
              <w:t>exercises</w:t>
            </w:r>
            <w:r>
              <w: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3A0518" w:rsidP="00A5565A">
            <w:pPr>
              <w:jc w:val="center"/>
            </w:pPr>
            <w:r>
              <w:t>Importing data</w:t>
            </w:r>
          </w:p>
        </w:tc>
        <w:tc>
          <w:tcPr>
            <w:tcW w:w="1890" w:type="dxa"/>
            <w:vAlign w:val="center"/>
          </w:tcPr>
          <w:p w:rsidR="0080537B" w:rsidRDefault="00891856" w:rsidP="00A5565A">
            <w:pPr>
              <w:jc w:val="center"/>
            </w:pPr>
            <w:r>
              <w:t>15.4.12.A</w:t>
            </w:r>
          </w:p>
          <w:p w:rsidR="00891856" w:rsidRDefault="00891856" w:rsidP="00A5565A">
            <w:pPr>
              <w:jc w:val="center"/>
            </w:pPr>
            <w:r>
              <w:t>15.2.14.G</w:t>
            </w:r>
          </w:p>
          <w:p w:rsidR="00816DF3" w:rsidRPr="00A73EB8" w:rsidRDefault="00816DF3" w:rsidP="00A5565A">
            <w:pPr>
              <w:jc w:val="center"/>
            </w:pPr>
          </w:p>
        </w:tc>
        <w:tc>
          <w:tcPr>
            <w:tcW w:w="3420" w:type="dxa"/>
            <w:vAlign w:val="center"/>
          </w:tcPr>
          <w:p w:rsidR="00B1411A" w:rsidRDefault="003A0518" w:rsidP="00114FD9">
            <w:pPr>
              <w:pStyle w:val="ListParagraph"/>
              <w:numPr>
                <w:ilvl w:val="0"/>
                <w:numId w:val="5"/>
              </w:numPr>
            </w:pPr>
            <w:r>
              <w:t>XML (Extensible Markup Language)</w:t>
            </w:r>
          </w:p>
          <w:p w:rsidR="003A0518" w:rsidRDefault="003A0518" w:rsidP="00114FD9">
            <w:pPr>
              <w:pStyle w:val="ListParagraph"/>
              <w:numPr>
                <w:ilvl w:val="0"/>
                <w:numId w:val="5"/>
              </w:numPr>
            </w:pPr>
            <w:r>
              <w:t>Text file</w:t>
            </w:r>
          </w:p>
          <w:p w:rsidR="003A0518" w:rsidRDefault="003A0518" w:rsidP="00114FD9">
            <w:pPr>
              <w:pStyle w:val="ListParagraph"/>
              <w:numPr>
                <w:ilvl w:val="0"/>
                <w:numId w:val="5"/>
              </w:numPr>
            </w:pPr>
            <w:r>
              <w:t>Delimited file</w:t>
            </w:r>
          </w:p>
          <w:p w:rsidR="003A0518" w:rsidRDefault="003A0518" w:rsidP="00114FD9">
            <w:pPr>
              <w:pStyle w:val="ListParagraph"/>
              <w:numPr>
                <w:ilvl w:val="0"/>
                <w:numId w:val="5"/>
              </w:numPr>
            </w:pPr>
            <w:r>
              <w:t>Fixed-width file</w:t>
            </w:r>
          </w:p>
          <w:p w:rsidR="003A0518" w:rsidRDefault="003A0518" w:rsidP="00114FD9">
            <w:pPr>
              <w:pStyle w:val="ListParagraph"/>
              <w:numPr>
                <w:ilvl w:val="0"/>
                <w:numId w:val="5"/>
              </w:numPr>
            </w:pPr>
            <w:r>
              <w:t>Comma-delimited text file</w:t>
            </w:r>
          </w:p>
          <w:p w:rsidR="003A0518" w:rsidRDefault="003A0518" w:rsidP="00114FD9">
            <w:pPr>
              <w:pStyle w:val="ListParagraph"/>
              <w:numPr>
                <w:ilvl w:val="0"/>
                <w:numId w:val="5"/>
              </w:numPr>
            </w:pPr>
            <w:r>
              <w:t xml:space="preserve">HTML </w:t>
            </w:r>
          </w:p>
          <w:p w:rsidR="003A0518" w:rsidRDefault="003A0518" w:rsidP="00114FD9">
            <w:pPr>
              <w:pStyle w:val="ListParagraph"/>
              <w:numPr>
                <w:ilvl w:val="0"/>
                <w:numId w:val="5"/>
              </w:numPr>
            </w:pPr>
            <w:r>
              <w:t>Transpose</w:t>
            </w:r>
          </w:p>
          <w:p w:rsidR="003A0518" w:rsidRPr="00A73EB8" w:rsidRDefault="003A0518" w:rsidP="003A0518">
            <w:pPr>
              <w:pStyle w:val="ListParagraph"/>
              <w:numPr>
                <w:ilvl w:val="0"/>
                <w:numId w:val="5"/>
              </w:numPr>
            </w:pPr>
            <w:r>
              <w:t>Copy (Replication) vs. Move</w:t>
            </w:r>
          </w:p>
        </w:tc>
        <w:tc>
          <w:tcPr>
            <w:tcW w:w="3420" w:type="dxa"/>
            <w:vAlign w:val="center"/>
          </w:tcPr>
          <w:p w:rsidR="0080537B" w:rsidRDefault="00FD465A" w:rsidP="00FD465A">
            <w:pPr>
              <w:rPr>
                <w:b/>
              </w:rPr>
            </w:pPr>
            <w:r>
              <w:t>Students will work through the lessons in the unit independently with assistance as needed.</w:t>
            </w:r>
            <w:r w:rsidRPr="002F1426">
              <w:rPr>
                <w:b/>
              </w:rPr>
              <w:t xml:space="preserve"> </w:t>
            </w:r>
          </w:p>
          <w:p w:rsidR="003A0518" w:rsidRPr="003A0518" w:rsidRDefault="003A0518" w:rsidP="00FD465A"/>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t>Assessments- Unit Study Guide notes/question completion, 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077BCF" w:rsidP="00A5565A">
            <w:pPr>
              <w:jc w:val="center"/>
            </w:pPr>
            <w:r>
              <w:t>Using the Quick Analysis Tool and Find and Replace Commands</w:t>
            </w:r>
          </w:p>
        </w:tc>
        <w:tc>
          <w:tcPr>
            <w:tcW w:w="1890" w:type="dxa"/>
            <w:vAlign w:val="center"/>
          </w:tcPr>
          <w:p w:rsidR="0080537B" w:rsidRDefault="00FD465A" w:rsidP="00A5565A">
            <w:pPr>
              <w:jc w:val="center"/>
            </w:pPr>
            <w:r>
              <w:t>15.4.12.A</w:t>
            </w:r>
          </w:p>
          <w:p w:rsidR="00FD465A" w:rsidRDefault="00FD465A" w:rsidP="00A5565A">
            <w:pPr>
              <w:jc w:val="center"/>
            </w:pPr>
            <w:r>
              <w:t>15.2.14.G</w:t>
            </w:r>
          </w:p>
          <w:p w:rsidR="00556EC9" w:rsidRDefault="00556EC9" w:rsidP="00A5565A">
            <w:pPr>
              <w:jc w:val="center"/>
            </w:pPr>
          </w:p>
          <w:p w:rsidR="00816DF3" w:rsidRPr="00A73EB8" w:rsidRDefault="00816DF3" w:rsidP="00A5565A">
            <w:pPr>
              <w:jc w:val="center"/>
            </w:pPr>
          </w:p>
        </w:tc>
        <w:tc>
          <w:tcPr>
            <w:tcW w:w="3420" w:type="dxa"/>
            <w:vAlign w:val="center"/>
          </w:tcPr>
          <w:p w:rsidR="00B1411A" w:rsidRDefault="00077BCF" w:rsidP="00556EC9">
            <w:pPr>
              <w:pStyle w:val="ListParagraph"/>
              <w:numPr>
                <w:ilvl w:val="0"/>
                <w:numId w:val="2"/>
              </w:numPr>
              <w:ind w:left="360"/>
            </w:pPr>
            <w:r>
              <w:t>Quick Analysis tool</w:t>
            </w:r>
          </w:p>
          <w:p w:rsidR="00077BCF" w:rsidRPr="00A73EB8" w:rsidRDefault="00077BCF" w:rsidP="00556EC9">
            <w:pPr>
              <w:pStyle w:val="ListParagraph"/>
              <w:numPr>
                <w:ilvl w:val="0"/>
                <w:numId w:val="2"/>
              </w:numPr>
              <w:ind w:left="360"/>
            </w:pPr>
            <w:r>
              <w:t>Search string</w:t>
            </w:r>
          </w:p>
        </w:tc>
        <w:tc>
          <w:tcPr>
            <w:tcW w:w="3420" w:type="dxa"/>
            <w:vAlign w:val="center"/>
          </w:tcPr>
          <w:p w:rsidR="0080537B"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lastRenderedPageBreak/>
              <w:t>Assessments- Unit Study Guide notes/question completion, and submission of completed required activities and exercises.</w:t>
            </w:r>
          </w:p>
        </w:tc>
      </w:tr>
      <w:tr w:rsidR="002717B6" w:rsidTr="00A5565A">
        <w:tc>
          <w:tcPr>
            <w:tcW w:w="2785" w:type="dxa"/>
            <w:vAlign w:val="center"/>
          </w:tcPr>
          <w:p w:rsidR="002717B6" w:rsidRPr="00DE5063" w:rsidRDefault="00DE0FDD" w:rsidP="00114FD9">
            <w:pPr>
              <w:jc w:val="center"/>
            </w:pPr>
            <w:r>
              <w:lastRenderedPageBreak/>
              <w:t>Inserting a 3-D Cone Chart and SmartArt</w:t>
            </w:r>
          </w:p>
        </w:tc>
        <w:tc>
          <w:tcPr>
            <w:tcW w:w="1890" w:type="dxa"/>
            <w:vAlign w:val="center"/>
          </w:tcPr>
          <w:p w:rsidR="002717B6" w:rsidRDefault="00FD465A" w:rsidP="00A5565A">
            <w:pPr>
              <w:jc w:val="center"/>
            </w:pPr>
            <w:r>
              <w:t>15.4.12.A</w:t>
            </w:r>
          </w:p>
          <w:p w:rsidR="00FD465A" w:rsidRDefault="00FD465A" w:rsidP="00A5565A">
            <w:pPr>
              <w:jc w:val="center"/>
            </w:pPr>
            <w:r>
              <w:t>15.2.14.G</w:t>
            </w:r>
          </w:p>
          <w:p w:rsidR="00556EC9" w:rsidRDefault="00556EC9" w:rsidP="00A5565A">
            <w:pPr>
              <w:jc w:val="center"/>
            </w:pPr>
          </w:p>
          <w:p w:rsidR="00816DF3" w:rsidRPr="00A73EB8" w:rsidRDefault="00816DF3" w:rsidP="00A5565A">
            <w:pPr>
              <w:jc w:val="center"/>
            </w:pPr>
          </w:p>
        </w:tc>
        <w:tc>
          <w:tcPr>
            <w:tcW w:w="3420" w:type="dxa"/>
            <w:vAlign w:val="center"/>
          </w:tcPr>
          <w:p w:rsidR="00ED58D9" w:rsidRDefault="00DE0FDD" w:rsidP="00ED58D9">
            <w:pPr>
              <w:pStyle w:val="ListParagraph"/>
              <w:numPr>
                <w:ilvl w:val="0"/>
                <w:numId w:val="7"/>
              </w:numPr>
            </w:pPr>
            <w:r>
              <w:t>SmartArt graphic</w:t>
            </w:r>
          </w:p>
          <w:p w:rsidR="00DE0FDD" w:rsidRDefault="00DE0FDD" w:rsidP="00ED58D9">
            <w:pPr>
              <w:pStyle w:val="ListParagraph"/>
              <w:numPr>
                <w:ilvl w:val="0"/>
                <w:numId w:val="7"/>
              </w:numPr>
            </w:pPr>
            <w:r>
              <w:t>Demote vs. promote (levels)</w:t>
            </w:r>
          </w:p>
          <w:p w:rsidR="00DE0FDD" w:rsidRPr="00A73EB8" w:rsidRDefault="00DE0FDD" w:rsidP="00DE0FDD">
            <w:pPr>
              <w:pStyle w:val="ListParagraph"/>
              <w:ind w:left="360"/>
            </w:pPr>
          </w:p>
        </w:tc>
        <w:tc>
          <w:tcPr>
            <w:tcW w:w="3420" w:type="dxa"/>
            <w:vAlign w:val="center"/>
          </w:tcPr>
          <w:p w:rsidR="002717B6"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2717B6" w:rsidRPr="00DB305D" w:rsidRDefault="00FD465A" w:rsidP="00FD465A">
            <w:pPr>
              <w:spacing w:after="120"/>
              <w:rPr>
                <w:sz w:val="18"/>
              </w:rPr>
            </w:pPr>
            <w:r>
              <w:t>Assessments- Unit Study Guide notes/question completion, and submission of completed required activities and exercises.</w:t>
            </w:r>
          </w:p>
        </w:tc>
      </w:tr>
      <w:tr w:rsidR="00E2384D" w:rsidTr="00A5565A">
        <w:tc>
          <w:tcPr>
            <w:tcW w:w="2785" w:type="dxa"/>
            <w:vAlign w:val="center"/>
          </w:tcPr>
          <w:p w:rsidR="00E2384D" w:rsidRDefault="00DE0FDD" w:rsidP="00114FD9">
            <w:pPr>
              <w:jc w:val="center"/>
            </w:pPr>
            <w:r>
              <w:t>Using Screen Shots on a Worksheet</w:t>
            </w:r>
          </w:p>
        </w:tc>
        <w:tc>
          <w:tcPr>
            <w:tcW w:w="1890" w:type="dxa"/>
            <w:vAlign w:val="center"/>
          </w:tcPr>
          <w:p w:rsidR="00E2384D" w:rsidRDefault="00E2384D" w:rsidP="00A5565A">
            <w:pPr>
              <w:jc w:val="center"/>
            </w:pPr>
            <w:r>
              <w:t>15.4.12.A</w:t>
            </w:r>
          </w:p>
          <w:p w:rsidR="00E2384D" w:rsidRDefault="00E2384D" w:rsidP="00A5565A">
            <w:pPr>
              <w:jc w:val="center"/>
            </w:pPr>
            <w:r>
              <w:t>15.2.14.G</w:t>
            </w:r>
          </w:p>
          <w:p w:rsidR="00E2384D" w:rsidRDefault="00E2384D" w:rsidP="00A5565A">
            <w:pPr>
              <w:jc w:val="center"/>
            </w:pPr>
          </w:p>
        </w:tc>
        <w:tc>
          <w:tcPr>
            <w:tcW w:w="3420" w:type="dxa"/>
            <w:vAlign w:val="center"/>
          </w:tcPr>
          <w:p w:rsidR="00E2384D" w:rsidRDefault="0045112C" w:rsidP="0045112C">
            <w:pPr>
              <w:pStyle w:val="ListParagraph"/>
              <w:numPr>
                <w:ilvl w:val="0"/>
                <w:numId w:val="10"/>
              </w:numPr>
            </w:pPr>
            <w:r>
              <w:t>Screen clipping</w:t>
            </w:r>
          </w:p>
        </w:tc>
        <w:tc>
          <w:tcPr>
            <w:tcW w:w="3420" w:type="dxa"/>
            <w:vAlign w:val="center"/>
          </w:tcPr>
          <w:p w:rsidR="00E2384D" w:rsidRDefault="00E2384D" w:rsidP="00FD465A">
            <w:r>
              <w:t>Students will work through the lessons in the unit independently with assistance as needed.</w:t>
            </w:r>
          </w:p>
        </w:tc>
        <w:tc>
          <w:tcPr>
            <w:tcW w:w="2880" w:type="dxa"/>
            <w:vAlign w:val="center"/>
          </w:tcPr>
          <w:p w:rsidR="00E2384D" w:rsidRDefault="00E2384D" w:rsidP="00E2384D">
            <w:pPr>
              <w:spacing w:after="120"/>
            </w:pPr>
            <w:r>
              <w:t>Demonstration of learning will be through daily observation of student progress, monitoring, and, questioning.</w:t>
            </w:r>
          </w:p>
          <w:p w:rsidR="00E2384D" w:rsidRDefault="00E2384D" w:rsidP="00E2384D">
            <w:pPr>
              <w:spacing w:after="120"/>
            </w:pPr>
            <w:r>
              <w:t>Assessments- Unit Study Guide notes/question completion, and submission of completed required activities and exercises.</w:t>
            </w:r>
          </w:p>
        </w:tc>
      </w:tr>
    </w:tbl>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F7CF8"/>
    <w:multiLevelType w:val="hybridMultilevel"/>
    <w:tmpl w:val="35961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0603B0"/>
    <w:multiLevelType w:val="hybridMultilevel"/>
    <w:tmpl w:val="69D8E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435BB8"/>
    <w:multiLevelType w:val="hybridMultilevel"/>
    <w:tmpl w:val="C772E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2FD0060"/>
    <w:multiLevelType w:val="hybridMultilevel"/>
    <w:tmpl w:val="03DED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8140BBF"/>
    <w:multiLevelType w:val="hybridMultilevel"/>
    <w:tmpl w:val="A85EA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1940BA3"/>
    <w:multiLevelType w:val="hybridMultilevel"/>
    <w:tmpl w:val="5510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1762BF"/>
    <w:multiLevelType w:val="hybridMultilevel"/>
    <w:tmpl w:val="EC9CB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5C35A4"/>
    <w:multiLevelType w:val="hybridMultilevel"/>
    <w:tmpl w:val="2068A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6"/>
  </w:num>
  <w:num w:numId="6">
    <w:abstractNumId w:val="2"/>
  </w:num>
  <w:num w:numId="7">
    <w:abstractNumId w:val="5"/>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77BCF"/>
    <w:rsid w:val="000850C2"/>
    <w:rsid w:val="000C4703"/>
    <w:rsid w:val="000F605E"/>
    <w:rsid w:val="00114FD9"/>
    <w:rsid w:val="00120692"/>
    <w:rsid w:val="001951E8"/>
    <w:rsid w:val="001E06E5"/>
    <w:rsid w:val="001E1FF2"/>
    <w:rsid w:val="00204FE4"/>
    <w:rsid w:val="00210CA0"/>
    <w:rsid w:val="00243906"/>
    <w:rsid w:val="002717B6"/>
    <w:rsid w:val="002F1426"/>
    <w:rsid w:val="002F1966"/>
    <w:rsid w:val="003154BD"/>
    <w:rsid w:val="003A0518"/>
    <w:rsid w:val="003A1F67"/>
    <w:rsid w:val="003B037D"/>
    <w:rsid w:val="003B3CB6"/>
    <w:rsid w:val="003B4E57"/>
    <w:rsid w:val="003E41C2"/>
    <w:rsid w:val="00430277"/>
    <w:rsid w:val="0045112C"/>
    <w:rsid w:val="004B217E"/>
    <w:rsid w:val="004D4FCE"/>
    <w:rsid w:val="00556EC9"/>
    <w:rsid w:val="005A0508"/>
    <w:rsid w:val="005E38FC"/>
    <w:rsid w:val="005F1F6F"/>
    <w:rsid w:val="00611B54"/>
    <w:rsid w:val="006C073A"/>
    <w:rsid w:val="006C7247"/>
    <w:rsid w:val="006E07EB"/>
    <w:rsid w:val="0070317A"/>
    <w:rsid w:val="0075098E"/>
    <w:rsid w:val="007A147C"/>
    <w:rsid w:val="007F0C34"/>
    <w:rsid w:val="0080537B"/>
    <w:rsid w:val="00816DF3"/>
    <w:rsid w:val="008668B6"/>
    <w:rsid w:val="00871A1E"/>
    <w:rsid w:val="008902B0"/>
    <w:rsid w:val="00891856"/>
    <w:rsid w:val="00990086"/>
    <w:rsid w:val="009A0FC1"/>
    <w:rsid w:val="009B2BFB"/>
    <w:rsid w:val="009F008C"/>
    <w:rsid w:val="009F71F1"/>
    <w:rsid w:val="00A25106"/>
    <w:rsid w:val="00A73EB8"/>
    <w:rsid w:val="00AC2828"/>
    <w:rsid w:val="00B1411A"/>
    <w:rsid w:val="00B149C5"/>
    <w:rsid w:val="00B25437"/>
    <w:rsid w:val="00B477DC"/>
    <w:rsid w:val="00B963EA"/>
    <w:rsid w:val="00BE53BF"/>
    <w:rsid w:val="00C94F98"/>
    <w:rsid w:val="00D43CE8"/>
    <w:rsid w:val="00D97955"/>
    <w:rsid w:val="00DB305D"/>
    <w:rsid w:val="00DE0FDD"/>
    <w:rsid w:val="00DE5063"/>
    <w:rsid w:val="00E2384D"/>
    <w:rsid w:val="00E27CBE"/>
    <w:rsid w:val="00ED58D9"/>
    <w:rsid w:val="00EF1B39"/>
    <w:rsid w:val="00FD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1417"/>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855D3-3FCC-45E6-8A9A-34E34065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18</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7</cp:revision>
  <dcterms:created xsi:type="dcterms:W3CDTF">2017-08-07T11:08:00Z</dcterms:created>
  <dcterms:modified xsi:type="dcterms:W3CDTF">2017-09-22T16:45:00Z</dcterms:modified>
</cp:coreProperties>
</file>