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785E95">
        <w:t xml:space="preserve"> Digital Photography</w:t>
      </w:r>
      <w:r w:rsidR="00060278">
        <w:t xml:space="preserve"> II</w:t>
      </w:r>
      <w:r w:rsidR="00060278"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060278"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B470D6">
        <w:trPr>
          <w:trHeight w:val="143"/>
        </w:trPr>
        <w:tc>
          <w:tcPr>
            <w:tcW w:w="6475" w:type="dxa"/>
          </w:tcPr>
          <w:p w:rsidR="002F1426" w:rsidRPr="002F1426" w:rsidRDefault="002F1426" w:rsidP="00B470D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470D6">
              <w:rPr>
                <w:b/>
              </w:rPr>
              <w:t>The Impact of One’s Environment</w:t>
            </w:r>
          </w:p>
        </w:tc>
        <w:tc>
          <w:tcPr>
            <w:tcW w:w="7920" w:type="dxa"/>
          </w:tcPr>
          <w:p w:rsidR="002F142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842F5">
              <w:t>40</w:t>
            </w:r>
            <w:r w:rsidR="00ED5EC2">
              <w:t xml:space="preserve">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060278" w:rsidRDefault="00060278" w:rsidP="00060278">
            <w:pPr>
              <w:pStyle w:val="ListParagraph"/>
              <w:numPr>
                <w:ilvl w:val="0"/>
                <w:numId w:val="3"/>
              </w:numPr>
            </w:pPr>
            <w:r>
              <w:t>UEQ: How do artists use their environments as inspiration for their work?</w:t>
            </w:r>
          </w:p>
          <w:p w:rsidR="00060278" w:rsidRDefault="00060278" w:rsidP="00060278">
            <w:pPr>
              <w:pStyle w:val="ListParagraph"/>
              <w:numPr>
                <w:ilvl w:val="0"/>
                <w:numId w:val="3"/>
              </w:numPr>
            </w:pPr>
            <w:r>
              <w:t>UEQ: How can you edit and refine your work to create your most compelling images?</w:t>
            </w:r>
          </w:p>
          <w:p w:rsidR="00060278" w:rsidRDefault="00060278" w:rsidP="00060278">
            <w:pPr>
              <w:pStyle w:val="ListParagraph"/>
              <w:numPr>
                <w:ilvl w:val="0"/>
                <w:numId w:val="3"/>
              </w:numPr>
            </w:pPr>
            <w:r>
              <w:t>UEQ: What is the role of noticing for a photographer?</w:t>
            </w:r>
          </w:p>
          <w:p w:rsidR="00060278" w:rsidRDefault="00060278" w:rsidP="00060278">
            <w:pPr>
              <w:pStyle w:val="ListParagraph"/>
              <w:numPr>
                <w:ilvl w:val="0"/>
                <w:numId w:val="3"/>
              </w:numPr>
            </w:pPr>
            <w:r>
              <w:t>UEQ: What are some of the ways that photography influences your perception?</w:t>
            </w:r>
          </w:p>
          <w:p w:rsidR="00060278" w:rsidRDefault="00060278" w:rsidP="00060278"/>
          <w:p w:rsidR="00AB1EC2" w:rsidRDefault="00AB1EC2" w:rsidP="00AB1EC2">
            <w:pPr>
              <w:pStyle w:val="ListParagraph"/>
              <w:numPr>
                <w:ilvl w:val="0"/>
                <w:numId w:val="3"/>
              </w:numPr>
            </w:pPr>
            <w:r>
              <w:t>LEQ: What role does lifestyle photography play for professional photographers?</w:t>
            </w:r>
          </w:p>
          <w:p w:rsidR="00AB1EC2" w:rsidRDefault="00AB1EC2" w:rsidP="00060278">
            <w:pPr>
              <w:pStyle w:val="ListParagraph"/>
              <w:numPr>
                <w:ilvl w:val="0"/>
                <w:numId w:val="3"/>
              </w:numPr>
            </w:pPr>
            <w:r>
              <w:t>LEQ: How does digital technique and studio equipment support professional quality images?</w:t>
            </w:r>
          </w:p>
          <w:p w:rsidR="00AB1EC2" w:rsidRDefault="00AB1EC2" w:rsidP="00AB1EC2">
            <w:pPr>
              <w:pStyle w:val="ListParagraph"/>
            </w:pPr>
          </w:p>
          <w:p w:rsidR="00060278" w:rsidRDefault="00060278" w:rsidP="00060278">
            <w:pPr>
              <w:pStyle w:val="ListParagraph"/>
              <w:numPr>
                <w:ilvl w:val="0"/>
                <w:numId w:val="3"/>
              </w:numPr>
            </w:pPr>
            <w:r>
              <w:t>LEQ: How can commonplace objects help tell a story?</w:t>
            </w:r>
          </w:p>
          <w:p w:rsidR="00060278" w:rsidRDefault="00060278" w:rsidP="00060278">
            <w:pPr>
              <w:pStyle w:val="ListParagraph"/>
              <w:numPr>
                <w:ilvl w:val="0"/>
                <w:numId w:val="3"/>
              </w:numPr>
            </w:pPr>
            <w:r>
              <w:t>LEQ: How does art preserve aspects of life?</w:t>
            </w:r>
          </w:p>
          <w:p w:rsidR="00ED5EC2" w:rsidRDefault="00ED5EC2" w:rsidP="00AB1EC2"/>
          <w:p w:rsidR="00ED5EC2" w:rsidRDefault="00ED5EC2" w:rsidP="00ED5EC2">
            <w:pPr>
              <w:pStyle w:val="ListParagraph"/>
              <w:numPr>
                <w:ilvl w:val="0"/>
                <w:numId w:val="3"/>
              </w:numPr>
            </w:pPr>
            <w:r>
              <w:t>LEQ: How do artists determine goals for designing or redesigning a place?</w:t>
            </w:r>
          </w:p>
          <w:p w:rsidR="00ED5EC2" w:rsidRDefault="00ED5EC2" w:rsidP="00AB1EC2">
            <w:pPr>
              <w:pStyle w:val="ListParagraph"/>
              <w:numPr>
                <w:ilvl w:val="0"/>
                <w:numId w:val="3"/>
              </w:numPr>
            </w:pPr>
            <w:r>
              <w:t>LEQ: How do artists work collaboratively?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framePr w:hSpace="187" w:wrap="around" w:vAnchor="text" w:hAnchor="text" w:y="1"/>
        <w:spacing w:after="0"/>
        <w:suppressOverlap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B1EC2" w:rsidTr="00A5565A">
        <w:tc>
          <w:tcPr>
            <w:tcW w:w="2785" w:type="dxa"/>
            <w:vAlign w:val="center"/>
          </w:tcPr>
          <w:p w:rsidR="00AB1EC2" w:rsidRDefault="00AB1EC2" w:rsidP="00A5565A">
            <w:pPr>
              <w:jc w:val="center"/>
            </w:pPr>
            <w:r>
              <w:t>Life Style Photography</w:t>
            </w:r>
          </w:p>
        </w:tc>
        <w:tc>
          <w:tcPr>
            <w:tcW w:w="1890" w:type="dxa"/>
            <w:vAlign w:val="center"/>
          </w:tcPr>
          <w:p w:rsidR="00AB1EC2" w:rsidRPr="00E02975" w:rsidRDefault="00AB1EC2" w:rsidP="00AB1EC2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AC5FAE">
              <w:t xml:space="preserve">.A, 9.1.12 E, 9.1.12. G, 9.1.12 </w:t>
            </w:r>
            <w:r w:rsidRPr="00E02975">
              <w:t xml:space="preserve">H, 9.1.12 J, 9.1.12 K, </w:t>
            </w:r>
            <w:r w:rsidR="00AC5FAE">
              <w:t xml:space="preserve">9.2.12 C, </w:t>
            </w:r>
            <w:r w:rsidRPr="00E02975">
              <w:t>9.2.12.</w:t>
            </w:r>
            <w:r w:rsidR="00AC5FAE">
              <w:t xml:space="preserve">D, </w:t>
            </w:r>
            <w:r w:rsidR="00F95C0F">
              <w:t xml:space="preserve">9.2.12. L, 9.3.12.A, 9.4.12.C, </w:t>
            </w:r>
            <w:r w:rsidR="00F95C0F">
              <w:t>9.4.12.D</w:t>
            </w:r>
            <w:bookmarkStart w:id="0" w:name="_GoBack"/>
            <w:bookmarkEnd w:id="0"/>
          </w:p>
          <w:p w:rsidR="00AB1EC2" w:rsidRDefault="00AB1EC2" w:rsidP="00AB1EC2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Cr1.1.IIa,Cr2.1.IIa, Cr2.3.IIa, Cr3.1.IIa, Pr5.1.IIa,</w:t>
            </w:r>
            <w:r w:rsidRPr="00E02975">
              <w:rPr>
                <w:b/>
              </w:rPr>
              <w:t xml:space="preserve"> </w:t>
            </w:r>
            <w:r w:rsidRPr="00E02975">
              <w:t>Re7.1.IIa, Cn 10.1.IIa, Cn11.1.IIa</w:t>
            </w:r>
          </w:p>
          <w:p w:rsidR="003A4810" w:rsidRDefault="003A4810" w:rsidP="00AB1EC2"/>
          <w:p w:rsidR="003A4810" w:rsidRDefault="003A4810" w:rsidP="00AB1EC2"/>
          <w:p w:rsidR="003A4810" w:rsidRPr="00AB1EC2" w:rsidRDefault="003A4810" w:rsidP="00AB1EC2"/>
        </w:tc>
        <w:tc>
          <w:tcPr>
            <w:tcW w:w="3420" w:type="dxa"/>
            <w:vAlign w:val="center"/>
          </w:tcPr>
          <w:p w:rsidR="00AB1EC2" w:rsidRDefault="00AB1EC2" w:rsidP="00AB1EC2">
            <w:pPr>
              <w:pStyle w:val="ListParagraph"/>
              <w:numPr>
                <w:ilvl w:val="0"/>
                <w:numId w:val="4"/>
              </w:numPr>
            </w:pPr>
            <w:r>
              <w:t>Life Style Photography</w:t>
            </w:r>
          </w:p>
          <w:p w:rsidR="00AB1EC2" w:rsidRDefault="00AB1EC2" w:rsidP="00AB1EC2">
            <w:pPr>
              <w:pStyle w:val="ListParagraph"/>
              <w:numPr>
                <w:ilvl w:val="0"/>
                <w:numId w:val="4"/>
              </w:numPr>
            </w:pPr>
            <w:r>
              <w:t>Styling</w:t>
            </w:r>
          </w:p>
          <w:p w:rsidR="003A4810" w:rsidRDefault="003A4810" w:rsidP="00AB1EC2">
            <w:pPr>
              <w:pStyle w:val="ListParagraph"/>
              <w:numPr>
                <w:ilvl w:val="0"/>
                <w:numId w:val="4"/>
              </w:numPr>
            </w:pPr>
            <w:r>
              <w:t>Studio Photography</w:t>
            </w:r>
          </w:p>
          <w:p w:rsidR="003A4810" w:rsidRDefault="003A4810" w:rsidP="00AB1EC2">
            <w:pPr>
              <w:pStyle w:val="ListParagraph"/>
              <w:numPr>
                <w:ilvl w:val="0"/>
                <w:numId w:val="4"/>
              </w:numPr>
            </w:pPr>
            <w:proofErr w:type="spellStart"/>
            <w:r>
              <w:t>Lightbox</w:t>
            </w:r>
            <w:proofErr w:type="spellEnd"/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AB1EC2" w:rsidRDefault="00AB1EC2" w:rsidP="00AB1EC2">
            <w:pPr>
              <w:jc w:val="center"/>
            </w:pPr>
            <w:r>
              <w:t>Artist Connection</w:t>
            </w:r>
          </w:p>
          <w:p w:rsidR="00AB1EC2" w:rsidRDefault="00AB1EC2" w:rsidP="00AB1EC2">
            <w:pPr>
              <w:jc w:val="center"/>
            </w:pPr>
            <w:r>
              <w:t>Small-Group research and share</w:t>
            </w:r>
          </w:p>
          <w:p w:rsidR="00AB1EC2" w:rsidRDefault="00AB1EC2" w:rsidP="00AB1EC2">
            <w:pPr>
              <w:jc w:val="center"/>
            </w:pPr>
            <w:r>
              <w:t>Studio Days</w:t>
            </w:r>
          </w:p>
          <w:p w:rsidR="00AB1EC2" w:rsidRDefault="00AB1EC2" w:rsidP="00AB1EC2">
            <w:pPr>
              <w:jc w:val="center"/>
            </w:pPr>
            <w:r>
              <w:t>Presentation</w:t>
            </w:r>
          </w:p>
          <w:p w:rsidR="00AB1EC2" w:rsidRDefault="00AB1EC2" w:rsidP="00AB1EC2">
            <w:pPr>
              <w:jc w:val="center"/>
            </w:pPr>
            <w:r>
              <w:t>Group Critique</w:t>
            </w:r>
          </w:p>
          <w:p w:rsidR="00AB1EC2" w:rsidRDefault="00AB1EC2" w:rsidP="00AB1EC2">
            <w:pPr>
              <w:jc w:val="center"/>
            </w:pPr>
          </w:p>
          <w:p w:rsidR="00AB1EC2" w:rsidRDefault="00AB1EC2" w:rsidP="00AB1EC2">
            <w:pPr>
              <w:jc w:val="center"/>
            </w:pPr>
            <w:r>
              <w:t xml:space="preserve">Cameras, laptops, Printers, Blogs,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9840D0" w:rsidRDefault="009840D0" w:rsidP="00AB1EC2">
            <w:pPr>
              <w:spacing w:after="120"/>
              <w:jc w:val="center"/>
            </w:pPr>
            <w:r>
              <w:t>Technique Investigation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Photograph(s)</w:t>
            </w:r>
          </w:p>
          <w:p w:rsidR="00AB1EC2" w:rsidRDefault="00AB1EC2" w:rsidP="00AB1EC2">
            <w:pPr>
              <w:spacing w:after="120"/>
              <w:jc w:val="center"/>
            </w:pPr>
            <w:r>
              <w:t>Mid-process critique</w:t>
            </w:r>
          </w:p>
          <w:p w:rsidR="00AB1EC2" w:rsidRDefault="00AB1EC2" w:rsidP="00AB1EC2">
            <w:pPr>
              <w:spacing w:after="120"/>
              <w:jc w:val="center"/>
            </w:pPr>
            <w:r>
              <w:t>Mid-progress reflection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Summative reflection</w:t>
            </w:r>
          </w:p>
          <w:p w:rsidR="00AB1EC2" w:rsidRDefault="00AB1EC2" w:rsidP="00AB1EC2">
            <w:pPr>
              <w:spacing w:after="120"/>
              <w:jc w:val="center"/>
            </w:pPr>
            <w:r>
              <w:t>Group critique</w:t>
            </w:r>
          </w:p>
        </w:tc>
      </w:tr>
      <w:tr w:rsidR="0080537B" w:rsidTr="00A5565A">
        <w:tc>
          <w:tcPr>
            <w:tcW w:w="2785" w:type="dxa"/>
            <w:vAlign w:val="center"/>
          </w:tcPr>
          <w:p w:rsidR="0080537B" w:rsidRPr="00DE5063" w:rsidRDefault="00060278" w:rsidP="00A5565A">
            <w:pPr>
              <w:jc w:val="center"/>
            </w:pPr>
            <w:r>
              <w:lastRenderedPageBreak/>
              <w:t>Found Objects</w:t>
            </w:r>
          </w:p>
        </w:tc>
        <w:tc>
          <w:tcPr>
            <w:tcW w:w="1890" w:type="dxa"/>
            <w:vAlign w:val="center"/>
          </w:tcPr>
          <w:p w:rsidR="00E02975" w:rsidRPr="00E02975" w:rsidRDefault="00E02975" w:rsidP="00E02975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AC5FAE">
              <w:t xml:space="preserve">.A, 9.1.12 E, 9.1.12. G, 9.1.12 </w:t>
            </w:r>
            <w:r w:rsidRPr="00E02975">
              <w:t xml:space="preserve">H, 9.1.12 J, 9.1.12 K, </w:t>
            </w:r>
            <w:r w:rsidR="00AC5FAE">
              <w:t xml:space="preserve">9.2.12 B, 9.2.12 C </w:t>
            </w:r>
            <w:r w:rsidRPr="00E02975">
              <w:t>9.2.12.D,</w:t>
            </w:r>
            <w:r w:rsidR="00AC5FAE">
              <w:t xml:space="preserve"> 9.2.12. L, 9.3.12.A, 9.4.12.C, 9.4.12.D</w:t>
            </w:r>
          </w:p>
          <w:p w:rsidR="0080537B" w:rsidRPr="00A73EB8" w:rsidRDefault="00E02975" w:rsidP="00E02975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Cr1.1.IIa,Cr2.1.IIa, Cr2.3.IIa, Cr3.1.IIa, Pr5.1.IIa,</w:t>
            </w:r>
            <w:r w:rsidRPr="00E02975">
              <w:rPr>
                <w:b/>
              </w:rPr>
              <w:t xml:space="preserve"> </w:t>
            </w:r>
            <w:r w:rsidRPr="00E02975">
              <w:t>Re7.1.IIa, Cn 10.1.IIa, Cn11.1.IIa</w:t>
            </w:r>
          </w:p>
        </w:tc>
        <w:tc>
          <w:tcPr>
            <w:tcW w:w="3420" w:type="dxa"/>
            <w:vAlign w:val="center"/>
          </w:tcPr>
          <w:p w:rsidR="00AB1EC2" w:rsidRDefault="00AB1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Found Objects</w:t>
            </w:r>
          </w:p>
          <w:p w:rsidR="00AB1EC2" w:rsidRDefault="00AB1EC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Deconstruct</w:t>
            </w:r>
          </w:p>
          <w:p w:rsidR="00430277" w:rsidRDefault="009D594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Readymade</w:t>
            </w:r>
          </w:p>
          <w:p w:rsidR="003A4810" w:rsidRDefault="003A481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Positive/ Negative Space</w:t>
            </w:r>
          </w:p>
          <w:p w:rsidR="003A4810" w:rsidRDefault="003A481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Rhythm</w:t>
            </w:r>
          </w:p>
          <w:p w:rsidR="003A4810" w:rsidRDefault="003A481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Photoshop Actions</w:t>
            </w:r>
          </w:p>
          <w:p w:rsidR="008618A5" w:rsidRPr="00A73EB8" w:rsidRDefault="008618A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Attentive Living</w:t>
            </w:r>
          </w:p>
        </w:tc>
        <w:tc>
          <w:tcPr>
            <w:tcW w:w="3420" w:type="dxa"/>
            <w:vAlign w:val="center"/>
          </w:tcPr>
          <w:p w:rsidR="0080537B" w:rsidRDefault="003055AF" w:rsidP="003055AF">
            <w:pPr>
              <w:jc w:val="center"/>
            </w:pPr>
            <w:r>
              <w:t xml:space="preserve"> Artist Connection</w:t>
            </w:r>
          </w:p>
          <w:p w:rsidR="003055AF" w:rsidRDefault="003055AF" w:rsidP="003055AF">
            <w:pPr>
              <w:jc w:val="center"/>
            </w:pPr>
            <w:r>
              <w:t>Small-Group research and share</w:t>
            </w:r>
          </w:p>
          <w:p w:rsidR="003055AF" w:rsidRDefault="003055AF" w:rsidP="003055AF">
            <w:pPr>
              <w:jc w:val="center"/>
            </w:pPr>
            <w:r>
              <w:t>Studio Days</w:t>
            </w:r>
          </w:p>
          <w:p w:rsidR="003055AF" w:rsidRDefault="003055AF" w:rsidP="003055AF">
            <w:pPr>
              <w:jc w:val="center"/>
            </w:pPr>
            <w:r>
              <w:t>Presentation</w:t>
            </w:r>
          </w:p>
          <w:p w:rsidR="003055AF" w:rsidRDefault="003055AF" w:rsidP="003055AF">
            <w:pPr>
              <w:jc w:val="center"/>
            </w:pPr>
            <w:r>
              <w:t>Group Critique</w:t>
            </w:r>
          </w:p>
          <w:p w:rsidR="003055AF" w:rsidRDefault="003055AF" w:rsidP="003055AF">
            <w:pPr>
              <w:jc w:val="center"/>
            </w:pPr>
          </w:p>
          <w:p w:rsidR="003055AF" w:rsidRPr="003055AF" w:rsidRDefault="003055AF" w:rsidP="003055AF">
            <w:pPr>
              <w:jc w:val="center"/>
            </w:pPr>
            <w:r>
              <w:t xml:space="preserve">Cameras, laptops, Printers, Blogs,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9840D0" w:rsidRDefault="009840D0" w:rsidP="00A5565A">
            <w:pPr>
              <w:spacing w:after="120"/>
              <w:jc w:val="center"/>
            </w:pPr>
            <w:r>
              <w:t>Technique Investigation</w:t>
            </w:r>
          </w:p>
          <w:p w:rsidR="0080537B" w:rsidRDefault="009D5945" w:rsidP="00A5565A">
            <w:pPr>
              <w:spacing w:after="120"/>
              <w:jc w:val="center"/>
            </w:pPr>
            <w:r>
              <w:t>Photograph(s)</w:t>
            </w:r>
          </w:p>
          <w:p w:rsidR="009D5945" w:rsidRDefault="009D5945" w:rsidP="00A5565A">
            <w:pPr>
              <w:spacing w:after="120"/>
              <w:jc w:val="center"/>
            </w:pPr>
            <w:r>
              <w:t>Mid-process critique</w:t>
            </w:r>
          </w:p>
          <w:p w:rsidR="009D5945" w:rsidRDefault="009D5945" w:rsidP="00A5565A">
            <w:pPr>
              <w:spacing w:after="120"/>
              <w:jc w:val="center"/>
            </w:pPr>
            <w:r>
              <w:t>Mid-progress reflection</w:t>
            </w:r>
          </w:p>
          <w:p w:rsidR="009D5945" w:rsidRDefault="009D5945" w:rsidP="00A5565A">
            <w:pPr>
              <w:spacing w:after="120"/>
              <w:jc w:val="center"/>
            </w:pPr>
            <w:r>
              <w:t>Summative reflection</w:t>
            </w:r>
          </w:p>
          <w:p w:rsidR="009D5945" w:rsidRPr="00DB305D" w:rsidRDefault="009D5945" w:rsidP="00A5565A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9840D0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TE</w:t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060278" w:rsidP="00A5565A">
            <w:pPr>
              <w:jc w:val="center"/>
            </w:pPr>
            <w:r>
              <w:t>Transformation of Space</w:t>
            </w:r>
          </w:p>
        </w:tc>
        <w:tc>
          <w:tcPr>
            <w:tcW w:w="1890" w:type="dxa"/>
            <w:vAlign w:val="center"/>
          </w:tcPr>
          <w:p w:rsidR="00E02975" w:rsidRPr="00E02975" w:rsidRDefault="00E02975" w:rsidP="00E02975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AC5FAE">
              <w:t xml:space="preserve">.A, 9.1.12 E, 9.1.12. G, 9.1.12 </w:t>
            </w:r>
            <w:r w:rsidRPr="00E02975">
              <w:t xml:space="preserve">H, 9.1.12 J, 9.1.12 K, </w:t>
            </w:r>
            <w:r w:rsidR="00AC5FAE">
              <w:t xml:space="preserve">9.2.12 C, </w:t>
            </w:r>
            <w:r w:rsidRPr="00E02975">
              <w:t>9.2.12.D</w:t>
            </w:r>
            <w:r w:rsidR="00AC5FAE">
              <w:t>, 9.2.12. L, 9.3.12.A, 9.4.12.C</w:t>
            </w:r>
            <w:r w:rsidRPr="00E02975">
              <w:t xml:space="preserve"> </w:t>
            </w:r>
            <w:r w:rsidR="00AC5FAE">
              <w:t>, 9.4.12.D</w:t>
            </w:r>
          </w:p>
          <w:p w:rsidR="002717B6" w:rsidRPr="00A73EB8" w:rsidRDefault="00E02975" w:rsidP="00E02975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Cr1.1.IIa,Cr2.1.IIa, Cr2.3.IIa, Cr3.1.IIa, Pr5.1.IIa,</w:t>
            </w:r>
            <w:r w:rsidRPr="00E02975">
              <w:rPr>
                <w:b/>
              </w:rPr>
              <w:t xml:space="preserve"> </w:t>
            </w:r>
            <w:r w:rsidRPr="00E02975">
              <w:t>Re7.1.IIa, Cn 10.1.IIa, Cn11.1.IIa</w:t>
            </w:r>
          </w:p>
        </w:tc>
        <w:tc>
          <w:tcPr>
            <w:tcW w:w="3420" w:type="dxa"/>
            <w:vAlign w:val="center"/>
          </w:tcPr>
          <w:p w:rsidR="00990086" w:rsidRDefault="003055A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</w:t>
            </w:r>
          </w:p>
          <w:p w:rsidR="003A4810" w:rsidRDefault="003A481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Installation</w:t>
            </w:r>
          </w:p>
          <w:p w:rsidR="003A4810" w:rsidRDefault="003A481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3A4810" w:rsidRDefault="003A481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  <w:p w:rsidR="003A4810" w:rsidRDefault="003A4810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</w:t>
            </w:r>
          </w:p>
          <w:p w:rsidR="003A4810" w:rsidRDefault="003A4810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Large Format</w:t>
            </w:r>
          </w:p>
          <w:p w:rsidR="008618A5" w:rsidRDefault="008618A5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Culture</w:t>
            </w:r>
          </w:p>
          <w:p w:rsidR="008618A5" w:rsidRDefault="008618A5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Space</w:t>
            </w:r>
          </w:p>
          <w:p w:rsidR="008618A5" w:rsidRDefault="008618A5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Reconstruct</w:t>
            </w:r>
          </w:p>
          <w:p w:rsidR="008618A5" w:rsidRDefault="008618A5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Community Themes</w:t>
            </w:r>
          </w:p>
          <w:p w:rsidR="008618A5" w:rsidRPr="00A73EB8" w:rsidRDefault="00977052" w:rsidP="003A48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Interaction </w:t>
            </w:r>
          </w:p>
        </w:tc>
        <w:tc>
          <w:tcPr>
            <w:tcW w:w="3420" w:type="dxa"/>
            <w:vAlign w:val="center"/>
          </w:tcPr>
          <w:p w:rsidR="003055AF" w:rsidRDefault="003055AF" w:rsidP="003055AF">
            <w:pPr>
              <w:jc w:val="center"/>
            </w:pPr>
            <w:r>
              <w:t>Artist Connection</w:t>
            </w:r>
          </w:p>
          <w:p w:rsidR="003055AF" w:rsidRDefault="003055AF" w:rsidP="003055AF">
            <w:pPr>
              <w:jc w:val="center"/>
            </w:pPr>
            <w:r>
              <w:t>Small-Group research and share</w:t>
            </w:r>
          </w:p>
          <w:p w:rsidR="00501081" w:rsidRDefault="00501081" w:rsidP="003055AF">
            <w:pPr>
              <w:jc w:val="center"/>
            </w:pPr>
            <w:r>
              <w:t>Group Project</w:t>
            </w:r>
          </w:p>
          <w:p w:rsidR="003055AF" w:rsidRDefault="003055AF" w:rsidP="003055AF">
            <w:pPr>
              <w:jc w:val="center"/>
            </w:pPr>
            <w:r>
              <w:t>Studio Days</w:t>
            </w:r>
          </w:p>
          <w:p w:rsidR="003055AF" w:rsidRDefault="003055AF" w:rsidP="003055AF">
            <w:pPr>
              <w:jc w:val="center"/>
            </w:pPr>
            <w:r>
              <w:t>Presentation</w:t>
            </w:r>
          </w:p>
          <w:p w:rsidR="003055AF" w:rsidRDefault="003055AF" w:rsidP="003055AF">
            <w:pPr>
              <w:jc w:val="center"/>
            </w:pPr>
            <w:r>
              <w:t>Group Critique</w:t>
            </w:r>
          </w:p>
          <w:p w:rsidR="003055AF" w:rsidRDefault="003055AF" w:rsidP="003055AF">
            <w:pPr>
              <w:jc w:val="center"/>
            </w:pPr>
          </w:p>
          <w:p w:rsidR="002717B6" w:rsidRPr="002F1426" w:rsidRDefault="003055AF" w:rsidP="003055AF">
            <w:pPr>
              <w:jc w:val="center"/>
              <w:rPr>
                <w:b/>
              </w:rPr>
            </w:pPr>
            <w:r>
              <w:t xml:space="preserve">Cameras, laptops, Printers, Blogs, </w:t>
            </w:r>
            <w:proofErr w:type="spellStart"/>
            <w:r>
              <w:t>Misc</w:t>
            </w:r>
            <w:proofErr w:type="spellEnd"/>
            <w:r>
              <w:t xml:space="preserve"> Art supplies.</w:t>
            </w:r>
          </w:p>
        </w:tc>
        <w:tc>
          <w:tcPr>
            <w:tcW w:w="2880" w:type="dxa"/>
            <w:vAlign w:val="center"/>
          </w:tcPr>
          <w:p w:rsidR="009840D0" w:rsidRDefault="009840D0" w:rsidP="003055AF">
            <w:pPr>
              <w:spacing w:after="120"/>
              <w:jc w:val="center"/>
            </w:pPr>
            <w:r>
              <w:t>Technique Investigation</w:t>
            </w:r>
          </w:p>
          <w:p w:rsidR="003055AF" w:rsidRDefault="003055AF" w:rsidP="003055AF">
            <w:pPr>
              <w:spacing w:after="120"/>
              <w:jc w:val="center"/>
            </w:pPr>
            <w:r>
              <w:t xml:space="preserve"> Group Project</w:t>
            </w:r>
          </w:p>
          <w:p w:rsidR="003055AF" w:rsidRDefault="003055AF" w:rsidP="003055AF">
            <w:pPr>
              <w:spacing w:after="120"/>
              <w:jc w:val="center"/>
            </w:pPr>
            <w:r>
              <w:t>Mid-process critique</w:t>
            </w:r>
          </w:p>
          <w:p w:rsidR="003055AF" w:rsidRDefault="003055AF" w:rsidP="003055AF">
            <w:pPr>
              <w:spacing w:after="120"/>
              <w:jc w:val="center"/>
            </w:pPr>
            <w:r>
              <w:t>Mid-progress reflection</w:t>
            </w:r>
          </w:p>
          <w:p w:rsidR="003055AF" w:rsidRDefault="003055AF" w:rsidP="003055AF">
            <w:pPr>
              <w:spacing w:after="120"/>
              <w:jc w:val="center"/>
            </w:pPr>
            <w:r>
              <w:t>Summative reflection</w:t>
            </w:r>
          </w:p>
          <w:p w:rsidR="002717B6" w:rsidRPr="00DB305D" w:rsidRDefault="003055AF" w:rsidP="003055A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2E3C32"/>
    <w:multiLevelType w:val="hybridMultilevel"/>
    <w:tmpl w:val="2BE42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278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055AF"/>
    <w:rsid w:val="003154BD"/>
    <w:rsid w:val="003A1F67"/>
    <w:rsid w:val="003A4810"/>
    <w:rsid w:val="00430277"/>
    <w:rsid w:val="004D4FCE"/>
    <w:rsid w:val="00501081"/>
    <w:rsid w:val="0052501D"/>
    <w:rsid w:val="005E38FC"/>
    <w:rsid w:val="00611B54"/>
    <w:rsid w:val="00613CB0"/>
    <w:rsid w:val="007842F5"/>
    <w:rsid w:val="00785E95"/>
    <w:rsid w:val="007A147C"/>
    <w:rsid w:val="007F0C34"/>
    <w:rsid w:val="0080537B"/>
    <w:rsid w:val="0083516A"/>
    <w:rsid w:val="008618A5"/>
    <w:rsid w:val="008668B6"/>
    <w:rsid w:val="008902B0"/>
    <w:rsid w:val="00977052"/>
    <w:rsid w:val="009840D0"/>
    <w:rsid w:val="00990086"/>
    <w:rsid w:val="009A0FC1"/>
    <w:rsid w:val="009D5945"/>
    <w:rsid w:val="00A73EB8"/>
    <w:rsid w:val="00AB1EC2"/>
    <w:rsid w:val="00AC2828"/>
    <w:rsid w:val="00AC5FAE"/>
    <w:rsid w:val="00B149C5"/>
    <w:rsid w:val="00B470D6"/>
    <w:rsid w:val="00B477DC"/>
    <w:rsid w:val="00B963EA"/>
    <w:rsid w:val="00BE53BF"/>
    <w:rsid w:val="00C03192"/>
    <w:rsid w:val="00C94F98"/>
    <w:rsid w:val="00D97955"/>
    <w:rsid w:val="00DB305D"/>
    <w:rsid w:val="00DE5063"/>
    <w:rsid w:val="00E02975"/>
    <w:rsid w:val="00ED5EC2"/>
    <w:rsid w:val="00EF1B39"/>
    <w:rsid w:val="00F9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00B1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312A4-A83C-4387-95BF-E1328B74F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10</cp:revision>
  <dcterms:created xsi:type="dcterms:W3CDTF">2018-07-17T14:31:00Z</dcterms:created>
  <dcterms:modified xsi:type="dcterms:W3CDTF">2018-07-22T13:27:00Z</dcterms:modified>
</cp:coreProperties>
</file>