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CA6118">
        <w:rPr>
          <w:b/>
        </w:rPr>
        <w:t xml:space="preserve"> </w:t>
      </w:r>
      <w:r w:rsidR="000C4703" w:rsidRPr="00CA6118">
        <w:t>Excel Certification</w:t>
      </w:r>
      <w:r w:rsidRPr="00CA6118">
        <w:tab/>
      </w:r>
      <w:r w:rsidR="002F1426">
        <w:t xml:space="preserve">                      </w:t>
      </w:r>
      <w:r w:rsidRPr="002F1426">
        <w:rPr>
          <w:b/>
        </w:rPr>
        <w:t xml:space="preserve">Grade: </w:t>
      </w:r>
      <w:r w:rsidR="00CA6118">
        <w:rPr>
          <w:b/>
        </w:rPr>
        <w:t xml:space="preserve"> </w:t>
      </w:r>
      <w:r w:rsidR="000C4703" w:rsidRPr="00CA6118">
        <w:t>10</w:t>
      </w:r>
      <w:r w:rsidR="00CA6118" w:rsidRPr="00CA6118">
        <w:rPr>
          <w:vertAlign w:val="superscript"/>
        </w:rPr>
        <w:t>th</w:t>
      </w:r>
      <w:r w:rsidR="00CA6118">
        <w:t xml:space="preserve"> – </w:t>
      </w:r>
      <w:r w:rsidR="000C4703" w:rsidRPr="00CA6118">
        <w:t>12</w:t>
      </w:r>
      <w:r w:rsidR="00CA6118" w:rsidRPr="00CA6118">
        <w:rPr>
          <w:vertAlign w:val="superscript"/>
        </w:rPr>
        <w:t>th</w:t>
      </w:r>
      <w:r w:rsidR="00CA6118">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3E41C2" w:rsidRDefault="002F1426" w:rsidP="000C4703">
            <w:r w:rsidRPr="002F1426">
              <w:rPr>
                <w:b/>
              </w:rPr>
              <w:t>Unit (Name/Number):</w:t>
            </w:r>
            <w:r w:rsidR="00DB305D">
              <w:rPr>
                <w:b/>
              </w:rPr>
              <w:t xml:space="preserve"> </w:t>
            </w:r>
            <w:r w:rsidR="00CA6118">
              <w:rPr>
                <w:b/>
              </w:rPr>
              <w:t xml:space="preserve"> </w:t>
            </w:r>
            <w:r w:rsidR="003E41C2">
              <w:t>Formulas, Functions, and Formatting</w:t>
            </w:r>
          </w:p>
        </w:tc>
        <w:tc>
          <w:tcPr>
            <w:tcW w:w="7920" w:type="dxa"/>
          </w:tcPr>
          <w:p w:rsidR="002F1426" w:rsidRDefault="002F1426" w:rsidP="000C4703">
            <w:r w:rsidRPr="002F1426">
              <w:rPr>
                <w:b/>
              </w:rPr>
              <w:t>Pacing:</w:t>
            </w:r>
            <w:r w:rsidR="00CA6118">
              <w:rPr>
                <w:b/>
              </w:rPr>
              <w:t xml:space="preserve"> </w:t>
            </w:r>
            <w:r w:rsidR="00DB305D">
              <w:rPr>
                <w:b/>
              </w:rPr>
              <w:t xml:space="preserve"> </w:t>
            </w:r>
            <w:r w:rsidR="00CA6118">
              <w:t>10</w:t>
            </w:r>
            <w:r w:rsidR="000C4703">
              <w:t xml:space="preserve"> days</w:t>
            </w:r>
          </w:p>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D97955" w:rsidRDefault="002F1426" w:rsidP="003E41C2">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3E41C2">
              <w:t>How is the keyboard and the point method used to enter formulas in Excel? How can functions be used in worksheets? How can we verify formulas using the range finder? What are the most effective ways to apply themes, date formats, and conditional formatting? Where can we find options to adjust column width, row heights, margins, and headers? Where can we find options for printing and how are they applied?</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816DF3" w:rsidP="00A5565A">
            <w:pPr>
              <w:jc w:val="center"/>
            </w:pPr>
            <w:r>
              <w:t>Entering Titles, Numbers, and Formulas into the Worksheet</w:t>
            </w:r>
          </w:p>
        </w:tc>
        <w:tc>
          <w:tcPr>
            <w:tcW w:w="1890" w:type="dxa"/>
            <w:vAlign w:val="center"/>
          </w:tcPr>
          <w:p w:rsidR="00A73EB8" w:rsidRDefault="0075098E" w:rsidP="00A5565A">
            <w:pPr>
              <w:jc w:val="center"/>
            </w:pPr>
            <w:r>
              <w:t>15.4.12.A</w:t>
            </w:r>
          </w:p>
          <w:p w:rsidR="0075098E" w:rsidRDefault="00891856" w:rsidP="00A5565A">
            <w:pPr>
              <w:jc w:val="center"/>
            </w:pPr>
            <w:r>
              <w:t>15.4.12.G</w:t>
            </w:r>
          </w:p>
          <w:p w:rsidR="00816DF3" w:rsidRDefault="00816DF3" w:rsidP="00A5565A">
            <w:pPr>
              <w:jc w:val="center"/>
            </w:pPr>
            <w:r>
              <w:t>15.1.8.M</w:t>
            </w:r>
          </w:p>
          <w:p w:rsidR="00816DF3" w:rsidRPr="00A73EB8" w:rsidRDefault="00816DF3" w:rsidP="00A5565A">
            <w:pPr>
              <w:jc w:val="center"/>
            </w:pPr>
          </w:p>
        </w:tc>
        <w:tc>
          <w:tcPr>
            <w:tcW w:w="3420" w:type="dxa"/>
            <w:vAlign w:val="center"/>
          </w:tcPr>
          <w:p w:rsidR="00430277" w:rsidRDefault="00816DF3" w:rsidP="00816DF3">
            <w:pPr>
              <w:pStyle w:val="ListParagraph"/>
              <w:numPr>
                <w:ilvl w:val="0"/>
                <w:numId w:val="3"/>
              </w:numPr>
            </w:pPr>
            <w:r>
              <w:t>Formula</w:t>
            </w:r>
          </w:p>
          <w:p w:rsidR="00816DF3" w:rsidRDefault="00816DF3" w:rsidP="00816DF3">
            <w:pPr>
              <w:pStyle w:val="ListParagraph"/>
              <w:numPr>
                <w:ilvl w:val="0"/>
                <w:numId w:val="3"/>
              </w:numPr>
            </w:pPr>
            <w:r>
              <w:t>Circular reference</w:t>
            </w:r>
          </w:p>
          <w:p w:rsidR="00816DF3" w:rsidRDefault="00816DF3" w:rsidP="00816DF3">
            <w:pPr>
              <w:pStyle w:val="ListParagraph"/>
              <w:numPr>
                <w:ilvl w:val="0"/>
                <w:numId w:val="3"/>
              </w:numPr>
            </w:pPr>
            <w:r>
              <w:t>Indirect circular reference</w:t>
            </w:r>
          </w:p>
          <w:p w:rsidR="00816DF3" w:rsidRDefault="00816DF3" w:rsidP="00816DF3">
            <w:pPr>
              <w:pStyle w:val="ListParagraph"/>
              <w:numPr>
                <w:ilvl w:val="0"/>
                <w:numId w:val="3"/>
              </w:numPr>
            </w:pPr>
            <w:r>
              <w:t>Order of operations</w:t>
            </w:r>
          </w:p>
          <w:p w:rsidR="00816DF3" w:rsidRDefault="00816DF3" w:rsidP="00816DF3">
            <w:pPr>
              <w:pStyle w:val="ListParagraph"/>
              <w:numPr>
                <w:ilvl w:val="0"/>
                <w:numId w:val="3"/>
              </w:numPr>
            </w:pPr>
            <w:r>
              <w:t>Point mode</w:t>
            </w:r>
          </w:p>
          <w:p w:rsidR="00816DF3" w:rsidRDefault="00816DF3" w:rsidP="00816DF3">
            <w:pPr>
              <w:pStyle w:val="ListParagraph"/>
              <w:ind w:left="360"/>
            </w:pPr>
          </w:p>
          <w:p w:rsidR="00891856" w:rsidRPr="00A73EB8" w:rsidRDefault="00891856" w:rsidP="00891856"/>
        </w:tc>
        <w:tc>
          <w:tcPr>
            <w:tcW w:w="3420" w:type="dxa"/>
            <w:vAlign w:val="center"/>
          </w:tcPr>
          <w:p w:rsidR="00A73EB8" w:rsidRDefault="00891856" w:rsidP="00891856">
            <w:r>
              <w:t>Overview of unit and components presented through demonstration and visuals.</w:t>
            </w:r>
          </w:p>
          <w:p w:rsidR="00891856" w:rsidRPr="002F1426" w:rsidRDefault="00891856" w:rsidP="00891856">
            <w:pPr>
              <w:rPr>
                <w:b/>
              </w:rPr>
            </w:pPr>
            <w:r>
              <w:t>Students will work through the lessons in the unit independently with assistance as needed.</w:t>
            </w:r>
          </w:p>
        </w:tc>
        <w:tc>
          <w:tcPr>
            <w:tcW w:w="2880" w:type="dxa"/>
            <w:vAlign w:val="center"/>
          </w:tcPr>
          <w:p w:rsidR="00A73EB8" w:rsidRDefault="00891856" w:rsidP="00891856">
            <w:pPr>
              <w:spacing w:after="120"/>
            </w:pPr>
            <w:r>
              <w:t>Demonstration of learning will be through daily observation of student progress, monitoring, and, questioning.</w:t>
            </w:r>
          </w:p>
          <w:p w:rsidR="00891856" w:rsidRPr="00DB305D" w:rsidRDefault="00891856" w:rsidP="00891856">
            <w:pPr>
              <w:spacing w:after="120"/>
              <w:rPr>
                <w:sz w:val="18"/>
              </w:rPr>
            </w:pPr>
            <w:r>
              <w:t xml:space="preserve">Assessments- Unit Study Guide notes/question completion, and submission of completed required activities and </w:t>
            </w:r>
            <w:r w:rsidR="00FD465A">
              <w:t>exercises</w:t>
            </w:r>
            <w:r>
              <w: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816DF3" w:rsidP="00A5565A">
            <w:pPr>
              <w:jc w:val="center"/>
            </w:pPr>
            <w:r>
              <w:t>Using the AVERAGE, MAX, MIN Functions, and using the Range Finder</w:t>
            </w:r>
          </w:p>
        </w:tc>
        <w:tc>
          <w:tcPr>
            <w:tcW w:w="1890" w:type="dxa"/>
            <w:vAlign w:val="center"/>
          </w:tcPr>
          <w:p w:rsidR="0080537B" w:rsidRDefault="00891856" w:rsidP="00A5565A">
            <w:pPr>
              <w:jc w:val="center"/>
            </w:pPr>
            <w:r>
              <w:t>15.4.12.A</w:t>
            </w:r>
          </w:p>
          <w:p w:rsidR="00891856" w:rsidRDefault="00891856" w:rsidP="00A5565A">
            <w:pPr>
              <w:jc w:val="center"/>
            </w:pPr>
            <w:r>
              <w:t>15.2.14.G</w:t>
            </w:r>
          </w:p>
          <w:p w:rsidR="00816DF3" w:rsidRPr="00A73EB8" w:rsidRDefault="00816DF3" w:rsidP="00A5565A">
            <w:pPr>
              <w:jc w:val="center"/>
            </w:pPr>
            <w:r>
              <w:t>15.1.8.M</w:t>
            </w:r>
          </w:p>
        </w:tc>
        <w:tc>
          <w:tcPr>
            <w:tcW w:w="3420" w:type="dxa"/>
            <w:vAlign w:val="center"/>
          </w:tcPr>
          <w:p w:rsidR="00891856" w:rsidRDefault="00816DF3" w:rsidP="003A1F67">
            <w:pPr>
              <w:pStyle w:val="ListParagraph"/>
              <w:numPr>
                <w:ilvl w:val="0"/>
                <w:numId w:val="2"/>
              </w:numPr>
              <w:ind w:left="360"/>
            </w:pPr>
            <w:r>
              <w:t>MAX function</w:t>
            </w:r>
          </w:p>
          <w:p w:rsidR="00816DF3" w:rsidRDefault="00816DF3" w:rsidP="003A1F67">
            <w:pPr>
              <w:pStyle w:val="ListParagraph"/>
              <w:numPr>
                <w:ilvl w:val="0"/>
                <w:numId w:val="2"/>
              </w:numPr>
              <w:ind w:left="360"/>
            </w:pPr>
            <w:r>
              <w:t>AVERAGE function</w:t>
            </w:r>
          </w:p>
          <w:p w:rsidR="00816DF3" w:rsidRDefault="00816DF3" w:rsidP="003A1F67">
            <w:pPr>
              <w:pStyle w:val="ListParagraph"/>
              <w:numPr>
                <w:ilvl w:val="0"/>
                <w:numId w:val="2"/>
              </w:numPr>
              <w:ind w:left="360"/>
            </w:pPr>
            <w:r>
              <w:t>MIN function</w:t>
            </w:r>
          </w:p>
          <w:p w:rsidR="00816DF3" w:rsidRPr="00A73EB8" w:rsidRDefault="00816DF3" w:rsidP="003A1F67">
            <w:pPr>
              <w:pStyle w:val="ListParagraph"/>
              <w:numPr>
                <w:ilvl w:val="0"/>
                <w:numId w:val="2"/>
              </w:numPr>
              <w:ind w:left="360"/>
            </w:pPr>
            <w:r>
              <w:t>Range Finder</w:t>
            </w:r>
          </w:p>
        </w:tc>
        <w:tc>
          <w:tcPr>
            <w:tcW w:w="3420" w:type="dxa"/>
            <w:vAlign w:val="center"/>
          </w:tcPr>
          <w:p w:rsidR="0080537B"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t>Assessments- Unit Study Guide notes/question completion, 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816DF3" w:rsidP="00A5565A">
            <w:pPr>
              <w:jc w:val="center"/>
            </w:pPr>
            <w:r>
              <w:t>Formatting the Worksheet</w:t>
            </w:r>
          </w:p>
        </w:tc>
        <w:tc>
          <w:tcPr>
            <w:tcW w:w="1890" w:type="dxa"/>
            <w:vAlign w:val="center"/>
          </w:tcPr>
          <w:p w:rsidR="0080537B" w:rsidRDefault="00FD465A" w:rsidP="00A5565A">
            <w:pPr>
              <w:jc w:val="center"/>
            </w:pPr>
            <w:r>
              <w:t>15.4.12.A</w:t>
            </w:r>
          </w:p>
          <w:p w:rsidR="00FD465A" w:rsidRDefault="00FD465A" w:rsidP="00A5565A">
            <w:pPr>
              <w:jc w:val="center"/>
            </w:pPr>
            <w:r>
              <w:t>15.2.14.G</w:t>
            </w:r>
          </w:p>
          <w:p w:rsidR="00816DF3" w:rsidRPr="00A73EB8" w:rsidRDefault="00816DF3" w:rsidP="00A5565A">
            <w:pPr>
              <w:jc w:val="center"/>
            </w:pPr>
            <w:r>
              <w:t>15.1.8.M</w:t>
            </w:r>
          </w:p>
        </w:tc>
        <w:tc>
          <w:tcPr>
            <w:tcW w:w="3420" w:type="dxa"/>
            <w:vAlign w:val="center"/>
          </w:tcPr>
          <w:p w:rsidR="00FD465A" w:rsidRDefault="00816DF3" w:rsidP="00816DF3">
            <w:pPr>
              <w:pStyle w:val="ListParagraph"/>
              <w:numPr>
                <w:ilvl w:val="0"/>
                <w:numId w:val="2"/>
              </w:numPr>
              <w:ind w:left="360"/>
            </w:pPr>
            <w:r>
              <w:t>Pixel</w:t>
            </w:r>
          </w:p>
          <w:p w:rsidR="00816DF3" w:rsidRDefault="00816DF3" w:rsidP="00816DF3">
            <w:pPr>
              <w:pStyle w:val="ListParagraph"/>
              <w:numPr>
                <w:ilvl w:val="0"/>
                <w:numId w:val="2"/>
              </w:numPr>
              <w:ind w:left="360"/>
            </w:pPr>
            <w:r>
              <w:t>Best fit</w:t>
            </w:r>
          </w:p>
          <w:p w:rsidR="00816DF3" w:rsidRPr="00A73EB8" w:rsidRDefault="00816DF3" w:rsidP="00816DF3">
            <w:pPr>
              <w:pStyle w:val="ListParagraph"/>
              <w:ind w:left="360"/>
            </w:pPr>
          </w:p>
        </w:tc>
        <w:tc>
          <w:tcPr>
            <w:tcW w:w="3420" w:type="dxa"/>
            <w:vAlign w:val="center"/>
          </w:tcPr>
          <w:p w:rsidR="0080537B"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lastRenderedPageBreak/>
              <w:t>Assessments- Unit Study Guide notes/question completion, and submission of completed required activities and exercises.</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816DF3" w:rsidP="00A5565A">
            <w:pPr>
              <w:jc w:val="center"/>
            </w:pPr>
            <w:r>
              <w:t>Checking spelling and print options</w:t>
            </w:r>
          </w:p>
        </w:tc>
        <w:tc>
          <w:tcPr>
            <w:tcW w:w="1890" w:type="dxa"/>
            <w:vAlign w:val="center"/>
          </w:tcPr>
          <w:p w:rsidR="002717B6" w:rsidRDefault="00FD465A" w:rsidP="00A5565A">
            <w:pPr>
              <w:jc w:val="center"/>
            </w:pPr>
            <w:r>
              <w:t>15.4.12.A</w:t>
            </w:r>
          </w:p>
          <w:p w:rsidR="00FD465A" w:rsidRDefault="00FD465A" w:rsidP="00A5565A">
            <w:pPr>
              <w:jc w:val="center"/>
            </w:pPr>
            <w:r>
              <w:t>15.2.14.G</w:t>
            </w:r>
          </w:p>
          <w:p w:rsidR="00816DF3" w:rsidRPr="00A73EB8" w:rsidRDefault="00816DF3" w:rsidP="00A5565A">
            <w:pPr>
              <w:jc w:val="center"/>
            </w:pPr>
            <w:r>
              <w:t>15.1.8.M</w:t>
            </w:r>
          </w:p>
        </w:tc>
        <w:tc>
          <w:tcPr>
            <w:tcW w:w="3420" w:type="dxa"/>
            <w:vAlign w:val="center"/>
          </w:tcPr>
          <w:p w:rsidR="00FD465A" w:rsidRDefault="00816DF3" w:rsidP="00FD465A">
            <w:pPr>
              <w:pStyle w:val="ListParagraph"/>
              <w:numPr>
                <w:ilvl w:val="0"/>
                <w:numId w:val="2"/>
              </w:numPr>
              <w:ind w:left="360"/>
            </w:pPr>
            <w:r>
              <w:t>Spell check</w:t>
            </w:r>
          </w:p>
          <w:p w:rsidR="00816DF3" w:rsidRDefault="00816DF3" w:rsidP="00FD465A">
            <w:pPr>
              <w:pStyle w:val="ListParagraph"/>
              <w:numPr>
                <w:ilvl w:val="0"/>
                <w:numId w:val="2"/>
              </w:numPr>
              <w:ind w:left="360"/>
            </w:pPr>
            <w:r>
              <w:t>Header</w:t>
            </w:r>
          </w:p>
          <w:p w:rsidR="00816DF3" w:rsidRDefault="00816DF3" w:rsidP="00FD465A">
            <w:pPr>
              <w:pStyle w:val="ListParagraph"/>
              <w:numPr>
                <w:ilvl w:val="0"/>
                <w:numId w:val="2"/>
              </w:numPr>
              <w:ind w:left="360"/>
            </w:pPr>
            <w:r>
              <w:t>Footer</w:t>
            </w:r>
          </w:p>
          <w:p w:rsidR="00816DF3" w:rsidRDefault="00816DF3" w:rsidP="00FD465A">
            <w:pPr>
              <w:pStyle w:val="ListParagraph"/>
              <w:numPr>
                <w:ilvl w:val="0"/>
                <w:numId w:val="2"/>
              </w:numPr>
              <w:ind w:left="360"/>
            </w:pPr>
            <w:r>
              <w:t>Page layout view</w:t>
            </w:r>
          </w:p>
          <w:p w:rsidR="00816DF3" w:rsidRDefault="00816DF3" w:rsidP="00FD465A">
            <w:pPr>
              <w:pStyle w:val="ListParagraph"/>
              <w:numPr>
                <w:ilvl w:val="0"/>
                <w:numId w:val="2"/>
              </w:numPr>
              <w:ind w:left="360"/>
            </w:pPr>
            <w:r>
              <w:t>Normal view</w:t>
            </w:r>
          </w:p>
          <w:p w:rsidR="00816DF3" w:rsidRDefault="00816DF3" w:rsidP="00FD465A">
            <w:pPr>
              <w:pStyle w:val="ListParagraph"/>
              <w:numPr>
                <w:ilvl w:val="0"/>
                <w:numId w:val="2"/>
              </w:numPr>
              <w:ind w:left="360"/>
            </w:pPr>
            <w:r>
              <w:t>Margins</w:t>
            </w:r>
          </w:p>
          <w:p w:rsidR="00816DF3" w:rsidRDefault="00816DF3" w:rsidP="00FD465A">
            <w:pPr>
              <w:pStyle w:val="ListParagraph"/>
              <w:numPr>
                <w:ilvl w:val="0"/>
                <w:numId w:val="2"/>
              </w:numPr>
              <w:ind w:left="360"/>
            </w:pPr>
            <w:r>
              <w:t>Values version</w:t>
            </w:r>
          </w:p>
          <w:p w:rsidR="00816DF3" w:rsidRDefault="00816DF3" w:rsidP="00FD465A">
            <w:pPr>
              <w:pStyle w:val="ListParagraph"/>
              <w:numPr>
                <w:ilvl w:val="0"/>
                <w:numId w:val="2"/>
              </w:numPr>
              <w:ind w:left="360"/>
            </w:pPr>
            <w:r>
              <w:t>Formulas version</w:t>
            </w:r>
          </w:p>
          <w:p w:rsidR="00816DF3" w:rsidRDefault="00816DF3" w:rsidP="00FD465A">
            <w:pPr>
              <w:pStyle w:val="ListParagraph"/>
              <w:numPr>
                <w:ilvl w:val="0"/>
                <w:numId w:val="2"/>
              </w:numPr>
              <w:ind w:left="360"/>
            </w:pPr>
            <w:r>
              <w:t>Debugging</w:t>
            </w:r>
          </w:p>
          <w:p w:rsidR="00816DF3" w:rsidRPr="00A73EB8" w:rsidRDefault="00816DF3" w:rsidP="00816DF3">
            <w:pPr>
              <w:pStyle w:val="ListParagraph"/>
              <w:ind w:left="360"/>
            </w:pPr>
          </w:p>
        </w:tc>
        <w:tc>
          <w:tcPr>
            <w:tcW w:w="3420" w:type="dxa"/>
            <w:vAlign w:val="center"/>
          </w:tcPr>
          <w:p w:rsidR="002717B6"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2717B6" w:rsidRPr="00DB305D" w:rsidRDefault="00FD465A" w:rsidP="00FD465A">
            <w:pPr>
              <w:spacing w:after="120"/>
              <w:rPr>
                <w:sz w:val="18"/>
              </w:rPr>
            </w:pPr>
            <w:r>
              <w:t>Assessments- Unit Study Guide notes/question completion, and submission of completed required activities and exercises.</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A5565A">
            <w:pPr>
              <w:jc w:val="center"/>
            </w:pPr>
          </w:p>
        </w:tc>
        <w:tc>
          <w:tcPr>
            <w:tcW w:w="1890" w:type="dxa"/>
            <w:vAlign w:val="center"/>
          </w:tcPr>
          <w:p w:rsidR="00816DF3" w:rsidRPr="00A73EB8" w:rsidRDefault="00816DF3" w:rsidP="003B037D">
            <w:pPr>
              <w:jc w:val="center"/>
            </w:pPr>
          </w:p>
        </w:tc>
        <w:tc>
          <w:tcPr>
            <w:tcW w:w="3420" w:type="dxa"/>
            <w:vAlign w:val="center"/>
          </w:tcPr>
          <w:p w:rsidR="00FD465A" w:rsidRPr="00A73EB8" w:rsidRDefault="00FD465A" w:rsidP="003B037D">
            <w:pPr>
              <w:pStyle w:val="ListParagraph"/>
              <w:ind w:left="360"/>
            </w:pPr>
          </w:p>
        </w:tc>
        <w:tc>
          <w:tcPr>
            <w:tcW w:w="3420" w:type="dxa"/>
            <w:vAlign w:val="center"/>
          </w:tcPr>
          <w:p w:rsidR="002717B6" w:rsidRPr="002F1426" w:rsidRDefault="002717B6" w:rsidP="00FD465A">
            <w:pPr>
              <w:rPr>
                <w:b/>
              </w:rPr>
            </w:pPr>
          </w:p>
        </w:tc>
        <w:tc>
          <w:tcPr>
            <w:tcW w:w="2880" w:type="dxa"/>
            <w:vAlign w:val="center"/>
          </w:tcPr>
          <w:p w:rsidR="002717B6" w:rsidRPr="00DB305D" w:rsidRDefault="003B037D" w:rsidP="003B037D">
            <w:pPr>
              <w:spacing w:after="120"/>
              <w:rPr>
                <w:sz w:val="18"/>
              </w:rPr>
            </w:pPr>
            <w:r>
              <w:t>Chapter 1-2 exam</w:t>
            </w:r>
          </w:p>
        </w:tc>
      </w:tr>
    </w:tbl>
    <w:p w:rsidR="002717B6" w:rsidRDefault="002717B6" w:rsidP="00990086">
      <w:pPr>
        <w:spacing w:after="0"/>
        <w:rPr>
          <w:sz w:val="4"/>
          <w:szCs w:val="4"/>
        </w:rPr>
      </w:pPr>
    </w:p>
    <w:p w:rsidR="00990086" w:rsidRPr="00B149C5" w:rsidRDefault="00990086" w:rsidP="00990086">
      <w:pPr>
        <w:spacing w:after="0"/>
        <w:rPr>
          <w:szCs w:val="4"/>
        </w:rPr>
      </w:pPr>
      <w:bookmarkStart w:id="0" w:name="_GoBack"/>
      <w:bookmarkEnd w:id="0"/>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940BA3"/>
    <w:multiLevelType w:val="hybridMultilevel"/>
    <w:tmpl w:val="5510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C4703"/>
    <w:rsid w:val="00120692"/>
    <w:rsid w:val="001951E8"/>
    <w:rsid w:val="001E06E5"/>
    <w:rsid w:val="001E1FF2"/>
    <w:rsid w:val="00243906"/>
    <w:rsid w:val="002717B6"/>
    <w:rsid w:val="002F1426"/>
    <w:rsid w:val="002F1966"/>
    <w:rsid w:val="003154BD"/>
    <w:rsid w:val="003A1F67"/>
    <w:rsid w:val="003B037D"/>
    <w:rsid w:val="003E41C2"/>
    <w:rsid w:val="00430277"/>
    <w:rsid w:val="004D4FCE"/>
    <w:rsid w:val="005E38FC"/>
    <w:rsid w:val="00611B54"/>
    <w:rsid w:val="006C073A"/>
    <w:rsid w:val="0070317A"/>
    <w:rsid w:val="0075098E"/>
    <w:rsid w:val="007A147C"/>
    <w:rsid w:val="007F0C34"/>
    <w:rsid w:val="0080537B"/>
    <w:rsid w:val="00816DF3"/>
    <w:rsid w:val="008668B6"/>
    <w:rsid w:val="008902B0"/>
    <w:rsid w:val="00891856"/>
    <w:rsid w:val="00990086"/>
    <w:rsid w:val="009A0FC1"/>
    <w:rsid w:val="00A73EB8"/>
    <w:rsid w:val="00AC2828"/>
    <w:rsid w:val="00B149C5"/>
    <w:rsid w:val="00B477DC"/>
    <w:rsid w:val="00B963EA"/>
    <w:rsid w:val="00BE53BF"/>
    <w:rsid w:val="00C94F98"/>
    <w:rsid w:val="00CA6118"/>
    <w:rsid w:val="00D97955"/>
    <w:rsid w:val="00DB305D"/>
    <w:rsid w:val="00DE5063"/>
    <w:rsid w:val="00EF1B39"/>
    <w:rsid w:val="00FD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86029"/>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D769-B0B1-400D-8615-AC68FC123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22</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4</cp:revision>
  <dcterms:created xsi:type="dcterms:W3CDTF">2017-08-06T23:31:00Z</dcterms:created>
  <dcterms:modified xsi:type="dcterms:W3CDTF">2017-09-22T16:53:00Z</dcterms:modified>
</cp:coreProperties>
</file>