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7F14AA" w:rsidRDefault="009A0FC1" w:rsidP="009A0FC1"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D20BA" w:rsidRPr="007F14AA">
        <w:t xml:space="preserve">Marketing and </w:t>
      </w:r>
      <w:r w:rsidR="00E0153A" w:rsidRPr="007F14AA">
        <w:t>Entrepreneurship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D20BA" w:rsidRPr="007F14AA">
        <w:t>11</w:t>
      </w:r>
      <w:r w:rsidR="007F14AA" w:rsidRPr="007F14AA">
        <w:rPr>
          <w:vertAlign w:val="superscript"/>
        </w:rPr>
        <w:t>th</w:t>
      </w:r>
      <w:r w:rsidR="007F14AA">
        <w:t xml:space="preserve"> – </w:t>
      </w:r>
      <w:r w:rsidR="009D20BA" w:rsidRPr="007F14AA">
        <w:t>12</w:t>
      </w:r>
      <w:r w:rsidR="007F14AA"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D20B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D20BA">
              <w:t>The World of Marketing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D20BA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D20BA">
              <w:t xml:space="preserve">How do businesses keep their customers? </w:t>
            </w:r>
          </w:p>
          <w:p w:rsidR="00D97955" w:rsidRDefault="00D97955" w:rsidP="00D97955">
            <w:bookmarkStart w:id="0" w:name="_GoBack"/>
            <w:bookmarkEnd w:id="0"/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D20BA" w:rsidP="00A5565A">
            <w:pPr>
              <w:jc w:val="center"/>
            </w:pPr>
            <w:r>
              <w:t>Marketing and the Marketing Concept</w:t>
            </w:r>
          </w:p>
        </w:tc>
        <w:tc>
          <w:tcPr>
            <w:tcW w:w="1890" w:type="dxa"/>
            <w:vAlign w:val="center"/>
          </w:tcPr>
          <w:p w:rsidR="00A73EB8" w:rsidRPr="00A73EB8" w:rsidRDefault="009D20BA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Default="009D20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Marketing</w:t>
            </w:r>
          </w:p>
          <w:p w:rsidR="009D20BA" w:rsidRDefault="009D20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Goods</w:t>
            </w:r>
          </w:p>
          <w:p w:rsidR="009D20BA" w:rsidRDefault="009D20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Services</w:t>
            </w:r>
          </w:p>
          <w:p w:rsidR="009D20BA" w:rsidRPr="00A73EB8" w:rsidRDefault="009D20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Marketing concept</w:t>
            </w:r>
          </w:p>
        </w:tc>
        <w:tc>
          <w:tcPr>
            <w:tcW w:w="3420" w:type="dxa"/>
            <w:vAlign w:val="center"/>
          </w:tcPr>
          <w:p w:rsidR="009D20BA" w:rsidRDefault="009D20BA" w:rsidP="009D20BA">
            <w:pPr>
              <w:jc w:val="center"/>
            </w:pPr>
            <w:r>
              <w:t>Scope of marketing</w:t>
            </w:r>
          </w:p>
          <w:p w:rsidR="009D20BA" w:rsidRDefault="009D20BA" w:rsidP="009D20BA">
            <w:pPr>
              <w:jc w:val="center"/>
            </w:pPr>
            <w:r>
              <w:t>Marketing core functions</w:t>
            </w:r>
          </w:p>
          <w:p w:rsidR="009D20BA" w:rsidRPr="009D20BA" w:rsidRDefault="009D20BA" w:rsidP="009D20BA">
            <w:pPr>
              <w:jc w:val="center"/>
            </w:pPr>
          </w:p>
        </w:tc>
        <w:tc>
          <w:tcPr>
            <w:tcW w:w="2880" w:type="dxa"/>
            <w:vAlign w:val="center"/>
          </w:tcPr>
          <w:p w:rsidR="00A73EB8" w:rsidRDefault="008D4557" w:rsidP="00A5565A">
            <w:pPr>
              <w:spacing w:after="120"/>
              <w:jc w:val="center"/>
            </w:pPr>
            <w:r>
              <w:t>Study guide</w:t>
            </w:r>
          </w:p>
          <w:p w:rsidR="008D4557" w:rsidRPr="00DB305D" w:rsidRDefault="008D4557" w:rsidP="00A5565A">
            <w:pPr>
              <w:spacing w:after="120"/>
              <w:jc w:val="center"/>
              <w:rPr>
                <w:sz w:val="18"/>
              </w:rPr>
            </w:pPr>
            <w:r>
              <w:t>Chapter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D4557" w:rsidP="00A5565A">
            <w:pPr>
              <w:jc w:val="center"/>
            </w:pPr>
            <w:r>
              <w:t>The Importance of Marketing</w:t>
            </w:r>
          </w:p>
        </w:tc>
        <w:tc>
          <w:tcPr>
            <w:tcW w:w="1890" w:type="dxa"/>
            <w:vAlign w:val="center"/>
          </w:tcPr>
          <w:p w:rsidR="0080537B" w:rsidRPr="00A73EB8" w:rsidRDefault="008D4557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Pr="00A73EB8" w:rsidRDefault="008D455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Utility</w:t>
            </w:r>
          </w:p>
        </w:tc>
        <w:tc>
          <w:tcPr>
            <w:tcW w:w="3420" w:type="dxa"/>
            <w:vAlign w:val="center"/>
          </w:tcPr>
          <w:p w:rsidR="0080537B" w:rsidRDefault="008D4557" w:rsidP="00A5565A">
            <w:pPr>
              <w:jc w:val="center"/>
            </w:pPr>
            <w:r>
              <w:t>Benefits of marketing</w:t>
            </w:r>
          </w:p>
          <w:p w:rsidR="008D4557" w:rsidRDefault="008D4557" w:rsidP="00A5565A">
            <w:pPr>
              <w:jc w:val="center"/>
            </w:pPr>
            <w:r>
              <w:t>Types of Utilities</w:t>
            </w:r>
          </w:p>
          <w:p w:rsidR="008D4557" w:rsidRDefault="008D4557" w:rsidP="00A5565A">
            <w:pPr>
              <w:jc w:val="center"/>
            </w:pPr>
            <w:r>
              <w:t>New and improved products</w:t>
            </w:r>
          </w:p>
          <w:p w:rsidR="008D4557" w:rsidRPr="002F1426" w:rsidRDefault="008D4557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8D4557" w:rsidP="00A5565A">
            <w:pPr>
              <w:spacing w:after="120"/>
              <w:jc w:val="center"/>
            </w:pPr>
            <w:r>
              <w:t>Study guide</w:t>
            </w:r>
          </w:p>
          <w:p w:rsidR="008D4557" w:rsidRPr="00DB305D" w:rsidRDefault="008D4557" w:rsidP="00A5565A">
            <w:pPr>
              <w:spacing w:after="120"/>
              <w:jc w:val="center"/>
              <w:rPr>
                <w:sz w:val="18"/>
              </w:rPr>
            </w:pPr>
            <w:r>
              <w:t>Chapter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D4557" w:rsidP="00A5565A">
            <w:pPr>
              <w:jc w:val="center"/>
            </w:pPr>
            <w:r>
              <w:t>Fundamentals of Marketing</w:t>
            </w:r>
          </w:p>
        </w:tc>
        <w:tc>
          <w:tcPr>
            <w:tcW w:w="1890" w:type="dxa"/>
            <w:vAlign w:val="center"/>
          </w:tcPr>
          <w:p w:rsidR="0080537B" w:rsidRPr="00A73EB8" w:rsidRDefault="008D4557" w:rsidP="00A5565A">
            <w:pPr>
              <w:jc w:val="center"/>
            </w:pPr>
            <w:r>
              <w:t>15.5.12</w:t>
            </w:r>
          </w:p>
        </w:tc>
        <w:tc>
          <w:tcPr>
            <w:tcW w:w="3420" w:type="dxa"/>
            <w:vAlign w:val="center"/>
          </w:tcPr>
          <w:p w:rsidR="00430277" w:rsidRDefault="008D45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Market</w:t>
            </w:r>
          </w:p>
          <w:p w:rsidR="008D4557" w:rsidRDefault="008D45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Consumer market</w:t>
            </w:r>
          </w:p>
          <w:p w:rsidR="008D4557" w:rsidRDefault="008D45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Market share</w:t>
            </w:r>
          </w:p>
          <w:p w:rsidR="008D4557" w:rsidRDefault="008D45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Target market</w:t>
            </w:r>
          </w:p>
          <w:p w:rsidR="008D4557" w:rsidRDefault="008D45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Customer profile</w:t>
            </w:r>
          </w:p>
          <w:p w:rsidR="008D4557" w:rsidRPr="00A73EB8" w:rsidRDefault="008D455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Marketing mix</w:t>
            </w:r>
          </w:p>
        </w:tc>
        <w:tc>
          <w:tcPr>
            <w:tcW w:w="3420" w:type="dxa"/>
            <w:vAlign w:val="center"/>
          </w:tcPr>
          <w:p w:rsidR="0080537B" w:rsidRDefault="008D4557" w:rsidP="00A5565A">
            <w:pPr>
              <w:jc w:val="center"/>
            </w:pPr>
            <w:r>
              <w:t>Selling using marketing</w:t>
            </w:r>
          </w:p>
          <w:p w:rsidR="008D4557" w:rsidRDefault="008D4557" w:rsidP="00A5565A">
            <w:pPr>
              <w:jc w:val="center"/>
            </w:pPr>
            <w:r>
              <w:t>Importance of target markets</w:t>
            </w:r>
          </w:p>
          <w:p w:rsidR="008D4557" w:rsidRPr="002F1426" w:rsidRDefault="008D4557" w:rsidP="00A5565A">
            <w:pPr>
              <w:jc w:val="center"/>
              <w:rPr>
                <w:b/>
              </w:rPr>
            </w:pPr>
            <w:r>
              <w:t>Importance of the marketing mix</w:t>
            </w:r>
          </w:p>
        </w:tc>
        <w:tc>
          <w:tcPr>
            <w:tcW w:w="2880" w:type="dxa"/>
            <w:vAlign w:val="center"/>
          </w:tcPr>
          <w:p w:rsidR="0080537B" w:rsidRDefault="008D4557" w:rsidP="00A5565A">
            <w:pPr>
              <w:spacing w:after="120"/>
              <w:jc w:val="center"/>
            </w:pPr>
            <w:r>
              <w:t xml:space="preserve">Study guide </w:t>
            </w:r>
          </w:p>
          <w:p w:rsidR="008D4557" w:rsidRPr="00DB305D" w:rsidRDefault="008D4557" w:rsidP="00A5565A">
            <w:pPr>
              <w:spacing w:after="120"/>
              <w:jc w:val="center"/>
              <w:rPr>
                <w:sz w:val="18"/>
              </w:rPr>
            </w:pPr>
            <w:r>
              <w:t>Chapter test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7F14AA"/>
    <w:rsid w:val="0080537B"/>
    <w:rsid w:val="008668B6"/>
    <w:rsid w:val="008902B0"/>
    <w:rsid w:val="008D4557"/>
    <w:rsid w:val="00932815"/>
    <w:rsid w:val="00990086"/>
    <w:rsid w:val="009A0FC1"/>
    <w:rsid w:val="009D20BA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0153A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C35DD-3800-447B-9D17-A6559070C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Stankiewicz, Christie</cp:lastModifiedBy>
  <cp:revision>6</cp:revision>
  <dcterms:created xsi:type="dcterms:W3CDTF">2017-03-28T15:33:00Z</dcterms:created>
  <dcterms:modified xsi:type="dcterms:W3CDTF">2017-09-22T16:36:00Z</dcterms:modified>
</cp:coreProperties>
</file>